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D0E40" w14:textId="43679A48" w:rsidR="00851380" w:rsidRDefault="00905356" w:rsidP="00461184">
      <w:pPr>
        <w:pStyle w:val="Title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8930E3D" wp14:editId="1A7C9D3E">
                <wp:simplePos x="0" y="0"/>
                <wp:positionH relativeFrom="column">
                  <wp:posOffset>5363845</wp:posOffset>
                </wp:positionH>
                <wp:positionV relativeFrom="paragraph">
                  <wp:posOffset>-1303020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2D8ED1" w14:textId="7FD724CA" w:rsidR="00905356" w:rsidRDefault="00905356" w:rsidP="0034761D">
                            <w:pPr>
                              <w:spacing w:before="40"/>
                              <w:ind w:left="57"/>
                            </w:pPr>
                            <w:r w:rsidRPr="00325B4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</w:t>
                            </w:r>
                            <w:r w:rsidR="00E14517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ear </w:t>
                            </w:r>
                            <w:r w:rsidR="00E433BB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930E3D" id="Rectangle: Rounded Corners 2" o:spid="_x0000_s1026" style="position:absolute;margin-left:422.35pt;margin-top:-102.6pt;width:130.4pt;height:58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" fillcolor="#dbd7d2 [3206]" stroked="f" strokeweight="2pt">
                <v:textbox>
                  <w:txbxContent>
                    <w:p w14:paraId="202D8ED1" w14:textId="7FD724CA" w:rsidR="00905356" w:rsidRDefault="00905356" w:rsidP="0034761D">
                      <w:pPr>
                        <w:spacing w:before="40"/>
                        <w:ind w:left="57"/>
                      </w:pPr>
                      <w:r w:rsidRPr="00325B4F">
                        <w:rPr>
                          <w:b/>
                          <w:bCs/>
                          <w:sz w:val="48"/>
                          <w:szCs w:val="48"/>
                        </w:rPr>
                        <w:t>Y</w:t>
                      </w:r>
                      <w:r w:rsidR="00E14517">
                        <w:rPr>
                          <w:b/>
                          <w:bCs/>
                          <w:sz w:val="48"/>
                          <w:szCs w:val="48"/>
                        </w:rPr>
                        <w:t xml:space="preserve">ear </w:t>
                      </w:r>
                      <w:r w:rsidR="00E433BB"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99029F">
        <w:rPr>
          <w:noProof/>
        </w:rPr>
        <w:t>Decaying fruit</w:t>
      </w:r>
      <w:r w:rsidR="00FC7524">
        <w:rPr>
          <w:noProof/>
        </w:rPr>
        <w:t xml:space="preserve"> </w:t>
      </w:r>
    </w:p>
    <w:p w14:paraId="0EBE65E2" w14:textId="4BA8D28B" w:rsidR="00FC7524" w:rsidRDefault="00FC7524" w:rsidP="00FC7524">
      <w:pPr>
        <w:pStyle w:val="Heading1"/>
      </w:pPr>
      <w:r>
        <w:t>Mandarins</w:t>
      </w:r>
    </w:p>
    <w:p w14:paraId="630D2E21" w14:textId="5A01B660" w:rsidR="00B16147" w:rsidRDefault="00067240" w:rsidP="00461184">
      <w:r>
        <w:t>Cut out the images and arrange them to show</w:t>
      </w:r>
      <w:r w:rsidR="007D2486">
        <w:t xml:space="preserve"> the process of decomposition</w:t>
      </w:r>
      <w:r w:rsidR="00A923D8">
        <w:t>.</w:t>
      </w:r>
    </w:p>
    <w:p w14:paraId="6B72A161" w14:textId="72095631" w:rsidR="00B16147" w:rsidRDefault="00B16147" w:rsidP="00461184"/>
    <w:p w14:paraId="64D32D1E" w14:textId="6B3C7BC7" w:rsidR="00BC47BE" w:rsidRPr="00BC47BE" w:rsidRDefault="00BC47BE" w:rsidP="00BC47BE">
      <w:pPr>
        <w:pStyle w:val="NormalWeb"/>
        <w:rPr>
          <w:rFonts w:ascii="Times New Roman" w:eastAsia="Times New Roman" w:hAnsi="Times New Roman"/>
          <w:color w:val="auto"/>
          <w:sz w:val="24"/>
          <w:lang w:eastAsia="en-AU"/>
        </w:rPr>
      </w:pPr>
      <w:r w:rsidRPr="00BC47BE">
        <w:rPr>
          <w:rFonts w:ascii="Times New Roman" w:eastAsia="Times New Roman" w:hAnsi="Times New Roman"/>
          <w:noProof/>
          <w:color w:val="auto"/>
          <w:sz w:val="24"/>
          <w:lang w:eastAsia="en-AU"/>
        </w:rPr>
        <w:drawing>
          <wp:anchor distT="0" distB="0" distL="114300" distR="114300" simplePos="0" relativeHeight="251654146" behindDoc="0" locked="0" layoutInCell="1" allowOverlap="1" wp14:anchorId="07FF364F" wp14:editId="23F742C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29865" cy="2729865"/>
            <wp:effectExtent l="0" t="0" r="0" b="0"/>
            <wp:wrapThrough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hrough>
            <wp:docPr id="1678469005" name="Picture 5" descr="A group of orange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69005" name="Picture 5" descr="A group of oranges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47BE">
        <w:t xml:space="preserve"> </w:t>
      </w:r>
    </w:p>
    <w:p w14:paraId="30423EDC" w14:textId="538ECDBB" w:rsidR="00BC47BE" w:rsidRPr="00BC47BE" w:rsidRDefault="00BC47BE" w:rsidP="00BC47BE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  <w:sz w:val="24"/>
          <w:szCs w:val="24"/>
          <w:lang w:eastAsia="en-AU"/>
        </w:rPr>
      </w:pPr>
    </w:p>
    <w:p w14:paraId="4CBBA0E9" w14:textId="5A4868BB" w:rsidR="00741E44" w:rsidRPr="00741E44" w:rsidRDefault="00741E44" w:rsidP="00741E44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  <w:sz w:val="24"/>
          <w:szCs w:val="24"/>
          <w:lang w:eastAsia="en-AU"/>
        </w:rPr>
      </w:pPr>
    </w:p>
    <w:p w14:paraId="1E3705AF" w14:textId="74B8F258" w:rsidR="00814DC5" w:rsidRDefault="00BC47BE" w:rsidP="00461184">
      <w:r w:rsidRPr="00741E44">
        <w:rPr>
          <w:rFonts w:ascii="Times New Roman" w:eastAsia="Times New Roman" w:hAnsi="Times New Roman"/>
          <w:noProof/>
          <w:color w:val="auto"/>
          <w:sz w:val="24"/>
          <w:szCs w:val="24"/>
          <w:lang w:eastAsia="en-AU"/>
        </w:rPr>
        <w:drawing>
          <wp:anchor distT="0" distB="0" distL="114300" distR="114300" simplePos="0" relativeHeight="251654145" behindDoc="1" locked="0" layoutInCell="1" allowOverlap="1" wp14:anchorId="7F5B914D" wp14:editId="39A9037A">
            <wp:simplePos x="0" y="0"/>
            <wp:positionH relativeFrom="column">
              <wp:posOffset>342265</wp:posOffset>
            </wp:positionH>
            <wp:positionV relativeFrom="paragraph">
              <wp:posOffset>2839720</wp:posOffset>
            </wp:positionV>
            <wp:extent cx="2733675" cy="2733675"/>
            <wp:effectExtent l="0" t="0" r="9525" b="9525"/>
            <wp:wrapTight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ight>
            <wp:docPr id="239014551" name="Picture 3" descr="A close up of an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14551" name="Picture 3" descr="A close up of an oran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47BE">
        <w:rPr>
          <w:rFonts w:ascii="Times New Roman" w:eastAsia="Times New Roman" w:hAnsi="Times New Roman"/>
          <w:noProof/>
          <w:color w:val="auto"/>
          <w:sz w:val="24"/>
          <w:szCs w:val="24"/>
          <w:lang w:eastAsia="en-AU"/>
        </w:rPr>
        <w:drawing>
          <wp:anchor distT="0" distB="0" distL="114300" distR="114300" simplePos="0" relativeHeight="251654147" behindDoc="0" locked="0" layoutInCell="1" allowOverlap="1" wp14:anchorId="02667925" wp14:editId="5FC89B03">
            <wp:simplePos x="0" y="0"/>
            <wp:positionH relativeFrom="column">
              <wp:posOffset>3330575</wp:posOffset>
            </wp:positionH>
            <wp:positionV relativeFrom="paragraph">
              <wp:posOffset>689610</wp:posOffset>
            </wp:positionV>
            <wp:extent cx="2733675" cy="2733675"/>
            <wp:effectExtent l="0" t="0" r="9525" b="9525"/>
            <wp:wrapThrough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hrough>
            <wp:docPr id="1822283131" name="Picture 4" descr="A rotten orange with white powd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283131" name="Picture 4" descr="A rotten orange with white powder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5A93" w:rsidRPr="00433C95">
        <w:t xml:space="preserve"> </w:t>
      </w:r>
    </w:p>
    <w:p w14:paraId="29157FF0" w14:textId="77777777" w:rsidR="00FC7524" w:rsidRPr="00FC7524" w:rsidRDefault="00FC7524" w:rsidP="00FC7524"/>
    <w:p w14:paraId="22288988" w14:textId="77777777" w:rsidR="00FC7524" w:rsidRPr="00FC7524" w:rsidRDefault="00FC7524" w:rsidP="00FC7524"/>
    <w:p w14:paraId="5A172BBD" w14:textId="77777777" w:rsidR="00FC7524" w:rsidRPr="00FC7524" w:rsidRDefault="00FC7524" w:rsidP="00FC7524"/>
    <w:p w14:paraId="05163670" w14:textId="77777777" w:rsidR="00FC7524" w:rsidRPr="00FC7524" w:rsidRDefault="00FC7524" w:rsidP="00FC7524"/>
    <w:p w14:paraId="045CE4FA" w14:textId="77777777" w:rsidR="00FC7524" w:rsidRPr="00FC7524" w:rsidRDefault="00FC7524" w:rsidP="00FC7524"/>
    <w:p w14:paraId="0A2FAE09" w14:textId="77777777" w:rsidR="00FC7524" w:rsidRPr="00FC7524" w:rsidRDefault="00FC7524" w:rsidP="00FC7524"/>
    <w:p w14:paraId="0D33058F" w14:textId="77777777" w:rsidR="00FC7524" w:rsidRPr="00FC7524" w:rsidRDefault="00FC7524" w:rsidP="00FC7524"/>
    <w:p w14:paraId="49379C22" w14:textId="77777777" w:rsidR="00FC7524" w:rsidRPr="00FC7524" w:rsidRDefault="00FC7524" w:rsidP="00FC7524"/>
    <w:p w14:paraId="09718E71" w14:textId="77777777" w:rsidR="00FC7524" w:rsidRPr="00FC7524" w:rsidRDefault="00FC7524" w:rsidP="00FC7524"/>
    <w:p w14:paraId="0DB2DBED" w14:textId="77777777" w:rsidR="00FC7524" w:rsidRPr="00FC7524" w:rsidRDefault="00FC7524" w:rsidP="00FC7524"/>
    <w:p w14:paraId="541C1C06" w14:textId="77777777" w:rsidR="00FC7524" w:rsidRPr="00FC7524" w:rsidRDefault="00FC7524" w:rsidP="00FC7524"/>
    <w:p w14:paraId="2A8933A0" w14:textId="77777777" w:rsidR="00FC7524" w:rsidRPr="00FC7524" w:rsidRDefault="00FC7524" w:rsidP="00FC7524"/>
    <w:p w14:paraId="296A6841" w14:textId="77777777" w:rsidR="00FC7524" w:rsidRPr="00FC7524" w:rsidRDefault="00FC7524" w:rsidP="00FC7524"/>
    <w:p w14:paraId="73E366EB" w14:textId="77777777" w:rsidR="00FC7524" w:rsidRPr="00FC7524" w:rsidRDefault="00FC7524" w:rsidP="00FC7524"/>
    <w:p w14:paraId="1D64ED41" w14:textId="77777777" w:rsidR="00FC7524" w:rsidRPr="00FC7524" w:rsidRDefault="00FC7524" w:rsidP="00FC7524"/>
    <w:p w14:paraId="3584345E" w14:textId="77777777" w:rsidR="00FC7524" w:rsidRPr="00FC7524" w:rsidRDefault="00FC7524" w:rsidP="00FC7524"/>
    <w:p w14:paraId="5D2533E9" w14:textId="77777777" w:rsidR="00FC7524" w:rsidRPr="00FC7524" w:rsidRDefault="00FC7524" w:rsidP="00FC7524"/>
    <w:p w14:paraId="3AA10C5F" w14:textId="77777777" w:rsidR="00FC7524" w:rsidRPr="00FC7524" w:rsidRDefault="00FC7524" w:rsidP="00FC7524"/>
    <w:p w14:paraId="5B27BC81" w14:textId="77777777" w:rsidR="00FC7524" w:rsidRPr="00FC7524" w:rsidRDefault="00FC7524" w:rsidP="00FC7524"/>
    <w:p w14:paraId="6B1DC0DE" w14:textId="77777777" w:rsidR="00FC7524" w:rsidRPr="00FC7524" w:rsidRDefault="00FC7524" w:rsidP="00FC7524"/>
    <w:p w14:paraId="27B78D65" w14:textId="77777777" w:rsidR="00FC7524" w:rsidRPr="00FC7524" w:rsidRDefault="00FC7524" w:rsidP="00FC7524"/>
    <w:p w14:paraId="12C87C03" w14:textId="4C08F162" w:rsidR="00314141" w:rsidRDefault="00955A5D" w:rsidP="00314141">
      <w:pPr>
        <w:pStyle w:val="Heading1"/>
      </w:pPr>
      <w:r>
        <w:lastRenderedPageBreak/>
        <w:t>Lemons</w:t>
      </w:r>
    </w:p>
    <w:p w14:paraId="304A3F28" w14:textId="77777777" w:rsidR="00314141" w:rsidRDefault="00314141" w:rsidP="00314141">
      <w:r>
        <w:t>Cut out the images and arrange them to show the process of decomposition.</w:t>
      </w:r>
    </w:p>
    <w:p w14:paraId="7FCB0102" w14:textId="42D09625" w:rsidR="00FC7524" w:rsidRPr="00FC7524" w:rsidRDefault="00FC7524" w:rsidP="00FC7524"/>
    <w:p w14:paraId="5BE1330E" w14:textId="3603A99C" w:rsidR="00FC7524" w:rsidRPr="00FC7524" w:rsidRDefault="00FC7524" w:rsidP="00FC7524">
      <w:pPr>
        <w:tabs>
          <w:tab w:val="left" w:pos="5760"/>
        </w:tabs>
      </w:pPr>
      <w:r>
        <w:tab/>
      </w:r>
    </w:p>
    <w:p w14:paraId="1AF9AB29" w14:textId="1960F95C" w:rsidR="00FC7524" w:rsidRPr="00FC7524" w:rsidRDefault="00E47ED7" w:rsidP="00FC7524">
      <w:r w:rsidRPr="00AD442E">
        <w:rPr>
          <w:rFonts w:ascii="Times New Roman" w:eastAsia="Times New Roman" w:hAnsi="Times New Roman"/>
          <w:noProof/>
          <w:color w:val="auto"/>
          <w:sz w:val="24"/>
          <w:szCs w:val="24"/>
          <w:lang w:eastAsia="en-AU"/>
        </w:rPr>
        <w:drawing>
          <wp:anchor distT="0" distB="0" distL="114300" distR="114300" simplePos="0" relativeHeight="251657219" behindDoc="0" locked="0" layoutInCell="1" allowOverlap="1" wp14:anchorId="4DF636C7" wp14:editId="57352767">
            <wp:simplePos x="0" y="0"/>
            <wp:positionH relativeFrom="margin">
              <wp:align>right</wp:align>
            </wp:positionH>
            <wp:positionV relativeFrom="paragraph">
              <wp:posOffset>255905</wp:posOffset>
            </wp:positionV>
            <wp:extent cx="2800350" cy="2800350"/>
            <wp:effectExtent l="0" t="0" r="0" b="0"/>
            <wp:wrapThrough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hrough>
            <wp:docPr id="1963778182" name="Picture 7" descr="A close up of a lem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78182" name="Picture 7" descr="A close up of a lem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202D6" w14:textId="4BDE6EBD" w:rsidR="00AD442E" w:rsidRPr="00AD442E" w:rsidRDefault="00AD442E" w:rsidP="00AD442E">
      <w:pPr>
        <w:pStyle w:val="NormalWeb"/>
        <w:rPr>
          <w:rFonts w:ascii="Times New Roman" w:eastAsia="Times New Roman" w:hAnsi="Times New Roman"/>
          <w:color w:val="auto"/>
          <w:sz w:val="24"/>
          <w:lang w:eastAsia="en-AU"/>
        </w:rPr>
      </w:pPr>
      <w:r w:rsidRPr="00AD442E">
        <w:t xml:space="preserve"> </w:t>
      </w:r>
    </w:p>
    <w:p w14:paraId="1F78D64A" w14:textId="1793CCC7" w:rsidR="005412C3" w:rsidRPr="005412C3" w:rsidRDefault="005412C3" w:rsidP="005412C3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  <w:sz w:val="24"/>
          <w:szCs w:val="24"/>
          <w:lang w:eastAsia="en-AU"/>
        </w:rPr>
      </w:pPr>
    </w:p>
    <w:p w14:paraId="79A05D76" w14:textId="367F1F0F" w:rsidR="00AD442E" w:rsidRPr="00AD442E" w:rsidRDefault="00A44F9B" w:rsidP="00AD442E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  <w:sz w:val="24"/>
          <w:szCs w:val="24"/>
          <w:lang w:eastAsia="en-AU"/>
        </w:rPr>
      </w:pPr>
      <w:r w:rsidRPr="005412C3">
        <w:rPr>
          <w:rFonts w:ascii="Times New Roman" w:eastAsia="Times New Roman" w:hAnsi="Times New Roman"/>
          <w:noProof/>
          <w:color w:val="auto"/>
          <w:sz w:val="24"/>
          <w:szCs w:val="24"/>
          <w:lang w:eastAsia="en-AU"/>
        </w:rPr>
        <w:drawing>
          <wp:anchor distT="0" distB="0" distL="114300" distR="114300" simplePos="0" relativeHeight="251656195" behindDoc="0" locked="0" layoutInCell="1" allowOverlap="1" wp14:anchorId="15F2D241" wp14:editId="5D9C7B5B">
            <wp:simplePos x="0" y="0"/>
            <wp:positionH relativeFrom="margin">
              <wp:posOffset>-123825</wp:posOffset>
            </wp:positionH>
            <wp:positionV relativeFrom="paragraph">
              <wp:posOffset>419735</wp:posOffset>
            </wp:positionV>
            <wp:extent cx="3171825" cy="3171825"/>
            <wp:effectExtent l="0" t="0" r="9525" b="9525"/>
            <wp:wrapThrough wrapText="bothSides">
              <wp:wrapPolygon edited="0">
                <wp:start x="0" y="0"/>
                <wp:lineTo x="0" y="21535"/>
                <wp:lineTo x="21535" y="21535"/>
                <wp:lineTo x="21535" y="0"/>
                <wp:lineTo x="0" y="0"/>
              </wp:wrapPolygon>
            </wp:wrapThrough>
            <wp:docPr id="13273873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2D49F" w14:textId="2FED1D05" w:rsidR="00FC7524" w:rsidRDefault="003E6C14" w:rsidP="00FC7524">
      <w:r w:rsidRPr="00AD442E">
        <w:rPr>
          <w:rFonts w:ascii="Times New Roman" w:eastAsia="Times New Roman" w:hAnsi="Times New Roman"/>
          <w:noProof/>
          <w:color w:val="auto"/>
          <w:sz w:val="24"/>
          <w:lang w:eastAsia="en-AU"/>
        </w:rPr>
        <w:drawing>
          <wp:anchor distT="0" distB="0" distL="114300" distR="114300" simplePos="0" relativeHeight="251655171" behindDoc="0" locked="0" layoutInCell="1" allowOverlap="1" wp14:anchorId="4EA56C8B" wp14:editId="2DEFA512">
            <wp:simplePos x="0" y="0"/>
            <wp:positionH relativeFrom="margin">
              <wp:posOffset>2513965</wp:posOffset>
            </wp:positionH>
            <wp:positionV relativeFrom="paragraph">
              <wp:posOffset>3019425</wp:posOffset>
            </wp:positionV>
            <wp:extent cx="2943225" cy="2943225"/>
            <wp:effectExtent l="0" t="0" r="9525" b="9525"/>
            <wp:wrapThrough wrapText="bothSides">
              <wp:wrapPolygon edited="0">
                <wp:start x="0" y="0"/>
                <wp:lineTo x="0" y="21530"/>
                <wp:lineTo x="21530" y="21530"/>
                <wp:lineTo x="21530" y="0"/>
                <wp:lineTo x="0" y="0"/>
              </wp:wrapPolygon>
            </wp:wrapThrough>
            <wp:docPr id="2051635969" name="Picture 8" descr="A rotten lemon with mol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35969" name="Picture 8" descr="A rotten lemon with mold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FB682" w14:textId="77777777" w:rsidR="00A44F9B" w:rsidRPr="00A44F9B" w:rsidRDefault="00A44F9B" w:rsidP="00A44F9B"/>
    <w:p w14:paraId="4B12BDFB" w14:textId="77777777" w:rsidR="00A44F9B" w:rsidRPr="00A44F9B" w:rsidRDefault="00A44F9B" w:rsidP="00A44F9B"/>
    <w:p w14:paraId="43638254" w14:textId="77777777" w:rsidR="00A44F9B" w:rsidRPr="00A44F9B" w:rsidRDefault="00A44F9B" w:rsidP="00A44F9B"/>
    <w:p w14:paraId="164A2B4C" w14:textId="77777777" w:rsidR="00A44F9B" w:rsidRPr="00A44F9B" w:rsidRDefault="00A44F9B" w:rsidP="00A44F9B"/>
    <w:p w14:paraId="5D99D723" w14:textId="77777777" w:rsidR="00A44F9B" w:rsidRPr="00A44F9B" w:rsidRDefault="00A44F9B" w:rsidP="00A44F9B"/>
    <w:p w14:paraId="1C19F121" w14:textId="77777777" w:rsidR="00A44F9B" w:rsidRPr="00A44F9B" w:rsidRDefault="00A44F9B" w:rsidP="00A44F9B"/>
    <w:p w14:paraId="17BDB4F9" w14:textId="77777777" w:rsidR="00A44F9B" w:rsidRPr="00A44F9B" w:rsidRDefault="00A44F9B" w:rsidP="00A44F9B"/>
    <w:p w14:paraId="6567DBB8" w14:textId="77777777" w:rsidR="00A44F9B" w:rsidRPr="00A44F9B" w:rsidRDefault="00A44F9B" w:rsidP="00A44F9B"/>
    <w:p w14:paraId="2DB884F7" w14:textId="77777777" w:rsidR="00A44F9B" w:rsidRPr="00A44F9B" w:rsidRDefault="00A44F9B" w:rsidP="00A44F9B"/>
    <w:p w14:paraId="7CD4F18E" w14:textId="77777777" w:rsidR="00A44F9B" w:rsidRPr="00A44F9B" w:rsidRDefault="00A44F9B" w:rsidP="00A44F9B"/>
    <w:p w14:paraId="1433278C" w14:textId="77777777" w:rsidR="00A44F9B" w:rsidRPr="00A44F9B" w:rsidRDefault="00A44F9B" w:rsidP="00A44F9B"/>
    <w:p w14:paraId="31E489F9" w14:textId="77777777" w:rsidR="00A44F9B" w:rsidRPr="00A44F9B" w:rsidRDefault="00A44F9B" w:rsidP="00A44F9B"/>
    <w:p w14:paraId="08000C5E" w14:textId="77777777" w:rsidR="00A44F9B" w:rsidRPr="00A44F9B" w:rsidRDefault="00A44F9B" w:rsidP="00A44F9B"/>
    <w:p w14:paraId="325EDF84" w14:textId="77777777" w:rsidR="00A44F9B" w:rsidRPr="00A44F9B" w:rsidRDefault="00A44F9B" w:rsidP="00A44F9B"/>
    <w:p w14:paraId="41B36378" w14:textId="77777777" w:rsidR="00A44F9B" w:rsidRPr="00A44F9B" w:rsidRDefault="00A44F9B" w:rsidP="00A44F9B"/>
    <w:p w14:paraId="695AACF6" w14:textId="77777777" w:rsidR="00A44F9B" w:rsidRPr="00A44F9B" w:rsidRDefault="00A44F9B" w:rsidP="00A44F9B"/>
    <w:p w14:paraId="6085C459" w14:textId="77777777" w:rsidR="00A44F9B" w:rsidRPr="00A44F9B" w:rsidRDefault="00A44F9B" w:rsidP="00A44F9B"/>
    <w:p w14:paraId="1E9130BA" w14:textId="6C31EB84" w:rsidR="00A44F9B" w:rsidRDefault="00A44F9B">
      <w:pPr>
        <w:widowControl/>
        <w:spacing w:after="0" w:line="240" w:lineRule="auto"/>
      </w:pPr>
      <w:r>
        <w:br w:type="page"/>
      </w:r>
    </w:p>
    <w:p w14:paraId="7C75931E" w14:textId="1BC50D09" w:rsidR="00A44F9B" w:rsidRDefault="00830D49" w:rsidP="00A44F9B">
      <w:pPr>
        <w:pStyle w:val="Heading1"/>
      </w:pPr>
      <w:r>
        <w:lastRenderedPageBreak/>
        <w:t>Apples</w:t>
      </w:r>
    </w:p>
    <w:p w14:paraId="4599EA72" w14:textId="77777777" w:rsidR="00A44F9B" w:rsidRDefault="00A44F9B" w:rsidP="00A44F9B">
      <w:r>
        <w:t>Cut out the images and arrange them to show the process of decomposition.</w:t>
      </w:r>
    </w:p>
    <w:p w14:paraId="6E1B9F10" w14:textId="18E7135D" w:rsidR="00D17509" w:rsidRPr="00D17509" w:rsidRDefault="00D17509" w:rsidP="00D17509">
      <w:pPr>
        <w:pStyle w:val="NormalWeb"/>
        <w:rPr>
          <w:rFonts w:ascii="Times New Roman" w:eastAsia="Times New Roman" w:hAnsi="Times New Roman"/>
          <w:color w:val="auto"/>
          <w:sz w:val="24"/>
          <w:lang w:eastAsia="en-AU"/>
        </w:rPr>
      </w:pPr>
    </w:p>
    <w:p w14:paraId="43F35BB1" w14:textId="7710B820" w:rsidR="00D02DBB" w:rsidRPr="00D02DBB" w:rsidRDefault="002B1EBB" w:rsidP="00D02DBB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  <w:sz w:val="24"/>
          <w:szCs w:val="24"/>
          <w:lang w:eastAsia="en-AU"/>
        </w:rPr>
      </w:pPr>
      <w:r w:rsidRPr="00D17509">
        <w:rPr>
          <w:rFonts w:ascii="Times New Roman" w:eastAsia="Times New Roman" w:hAnsi="Times New Roman"/>
          <w:noProof/>
          <w:color w:val="auto"/>
          <w:sz w:val="24"/>
          <w:szCs w:val="24"/>
          <w:lang w:eastAsia="en-AU"/>
        </w:rPr>
        <w:drawing>
          <wp:anchor distT="0" distB="0" distL="114300" distR="114300" simplePos="0" relativeHeight="251659267" behindDoc="0" locked="0" layoutInCell="1" allowOverlap="1" wp14:anchorId="2ECE50DA" wp14:editId="76160104">
            <wp:simplePos x="0" y="0"/>
            <wp:positionH relativeFrom="margin">
              <wp:posOffset>-635</wp:posOffset>
            </wp:positionH>
            <wp:positionV relativeFrom="paragraph">
              <wp:posOffset>446405</wp:posOffset>
            </wp:positionV>
            <wp:extent cx="2628900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hrough>
            <wp:docPr id="1234204797" name="Picture 2" descr="A close up of an ap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204797" name="Picture 2" descr="A close up of an ap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D05A1" w14:textId="481209D9" w:rsidR="002B1EBB" w:rsidRPr="002B1EBB" w:rsidRDefault="002B1EBB" w:rsidP="002B1EBB">
      <w:pPr>
        <w:pStyle w:val="NormalWeb"/>
        <w:rPr>
          <w:rFonts w:ascii="Times New Roman" w:eastAsia="Times New Roman" w:hAnsi="Times New Roman"/>
          <w:color w:val="auto"/>
          <w:sz w:val="24"/>
          <w:lang w:eastAsia="en-AU"/>
        </w:rPr>
      </w:pPr>
      <w:r w:rsidRPr="00D17509">
        <w:rPr>
          <w:rFonts w:ascii="Times New Roman" w:eastAsia="Times New Roman" w:hAnsi="Times New Roman"/>
          <w:noProof/>
          <w:color w:val="auto"/>
          <w:sz w:val="24"/>
          <w:lang w:eastAsia="en-AU"/>
        </w:rPr>
        <w:drawing>
          <wp:anchor distT="0" distB="0" distL="114300" distR="114300" simplePos="0" relativeHeight="251660291" behindDoc="0" locked="0" layoutInCell="1" allowOverlap="1" wp14:anchorId="607B1D30" wp14:editId="4531FAED">
            <wp:simplePos x="0" y="0"/>
            <wp:positionH relativeFrom="column">
              <wp:posOffset>3085465</wp:posOffset>
            </wp:positionH>
            <wp:positionV relativeFrom="paragraph">
              <wp:posOffset>10795</wp:posOffset>
            </wp:positionV>
            <wp:extent cx="257175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hrough>
            <wp:docPr id="392342840" name="Picture 3" descr="An old rotten ap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342840" name="Picture 3" descr="An old rotten ap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079C3" w14:textId="331DEBFF" w:rsidR="00D17509" w:rsidRPr="00D17509" w:rsidRDefault="00D17509" w:rsidP="00D17509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  <w:sz w:val="24"/>
          <w:szCs w:val="24"/>
          <w:lang w:eastAsia="en-AU"/>
        </w:rPr>
      </w:pPr>
    </w:p>
    <w:p w14:paraId="52252462" w14:textId="1182B03B" w:rsidR="00A44F9B" w:rsidRDefault="002B1EBB" w:rsidP="00A44F9B">
      <w:r w:rsidRPr="002B1EBB">
        <w:rPr>
          <w:rFonts w:ascii="Times New Roman" w:eastAsia="Times New Roman" w:hAnsi="Times New Roman"/>
          <w:noProof/>
          <w:color w:val="auto"/>
          <w:sz w:val="24"/>
          <w:lang w:eastAsia="en-AU"/>
        </w:rPr>
        <w:drawing>
          <wp:anchor distT="0" distB="0" distL="114300" distR="114300" simplePos="0" relativeHeight="251658243" behindDoc="0" locked="0" layoutInCell="1" allowOverlap="1" wp14:anchorId="664B3715" wp14:editId="2D356FFD">
            <wp:simplePos x="0" y="0"/>
            <wp:positionH relativeFrom="column">
              <wp:posOffset>3371215</wp:posOffset>
            </wp:positionH>
            <wp:positionV relativeFrom="paragraph">
              <wp:posOffset>2428875</wp:posOffset>
            </wp:positionV>
            <wp:extent cx="2667000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hrough>
            <wp:docPr id="1040734255" name="Picture 4" descr="A rotten apple with a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34255" name="Picture 4" descr="A rotten apple with a sti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2DBB">
        <w:rPr>
          <w:rFonts w:ascii="Times New Roman" w:eastAsia="Times New Roman" w:hAnsi="Times New Roman"/>
          <w:noProof/>
          <w:color w:val="auto"/>
          <w:sz w:val="24"/>
          <w:szCs w:val="24"/>
          <w:lang w:eastAsia="en-AU"/>
        </w:rPr>
        <w:drawing>
          <wp:anchor distT="0" distB="0" distL="114300" distR="114300" simplePos="0" relativeHeight="251661315" behindDoc="0" locked="0" layoutInCell="1" allowOverlap="1" wp14:anchorId="50C22ADE" wp14:editId="29743555">
            <wp:simplePos x="0" y="0"/>
            <wp:positionH relativeFrom="margin">
              <wp:posOffset>64770</wp:posOffset>
            </wp:positionH>
            <wp:positionV relativeFrom="paragraph">
              <wp:posOffset>2558415</wp:posOffset>
            </wp:positionV>
            <wp:extent cx="2771775" cy="2771775"/>
            <wp:effectExtent l="0" t="0" r="9525" b="9525"/>
            <wp:wrapThrough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hrough>
            <wp:docPr id="311696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3CBB9" w14:textId="77777777" w:rsidR="00F301EB" w:rsidRPr="00F301EB" w:rsidRDefault="00F301EB" w:rsidP="00F301EB"/>
    <w:p w14:paraId="530A9E64" w14:textId="77777777" w:rsidR="00F301EB" w:rsidRPr="00F301EB" w:rsidRDefault="00F301EB" w:rsidP="00F301EB"/>
    <w:p w14:paraId="0406B73E" w14:textId="77777777" w:rsidR="00F301EB" w:rsidRPr="00F301EB" w:rsidRDefault="00F301EB" w:rsidP="00F301EB"/>
    <w:p w14:paraId="5D2A4627" w14:textId="77777777" w:rsidR="00F301EB" w:rsidRPr="00F301EB" w:rsidRDefault="00F301EB" w:rsidP="00F301EB"/>
    <w:p w14:paraId="5058D969" w14:textId="77777777" w:rsidR="00F301EB" w:rsidRPr="00F301EB" w:rsidRDefault="00F301EB" w:rsidP="00F301EB"/>
    <w:p w14:paraId="493105A1" w14:textId="77777777" w:rsidR="00F301EB" w:rsidRPr="00F301EB" w:rsidRDefault="00F301EB" w:rsidP="00F301EB"/>
    <w:p w14:paraId="5A058DD7" w14:textId="77777777" w:rsidR="00F301EB" w:rsidRPr="00F301EB" w:rsidRDefault="00F301EB" w:rsidP="00F301EB"/>
    <w:p w14:paraId="252EFBBA" w14:textId="77777777" w:rsidR="00F301EB" w:rsidRPr="00F301EB" w:rsidRDefault="00F301EB" w:rsidP="00F301EB"/>
    <w:p w14:paraId="2742BBD7" w14:textId="77777777" w:rsidR="00F301EB" w:rsidRPr="00F301EB" w:rsidRDefault="00F301EB" w:rsidP="00F301EB"/>
    <w:p w14:paraId="4511B20A" w14:textId="77777777" w:rsidR="00F301EB" w:rsidRPr="00F301EB" w:rsidRDefault="00F301EB" w:rsidP="00F301EB"/>
    <w:p w14:paraId="27AC63B8" w14:textId="77777777" w:rsidR="00F301EB" w:rsidRPr="00F301EB" w:rsidRDefault="00F301EB" w:rsidP="00F301EB"/>
    <w:p w14:paraId="40520DA1" w14:textId="77777777" w:rsidR="00F301EB" w:rsidRPr="00F301EB" w:rsidRDefault="00F301EB" w:rsidP="00F301EB"/>
    <w:p w14:paraId="3873542D" w14:textId="77777777" w:rsidR="00F301EB" w:rsidRPr="00F301EB" w:rsidRDefault="00F301EB" w:rsidP="00F301EB"/>
    <w:p w14:paraId="7BA9C23F" w14:textId="77777777" w:rsidR="00F301EB" w:rsidRPr="00F301EB" w:rsidRDefault="00F301EB" w:rsidP="00F301EB"/>
    <w:p w14:paraId="70D9EA9A" w14:textId="77777777" w:rsidR="00F301EB" w:rsidRPr="00F301EB" w:rsidRDefault="00F301EB" w:rsidP="00F301EB"/>
    <w:p w14:paraId="618E092E" w14:textId="77777777" w:rsidR="00F301EB" w:rsidRPr="00F301EB" w:rsidRDefault="00F301EB" w:rsidP="00F301EB"/>
    <w:p w14:paraId="0B7E0BF8" w14:textId="77777777" w:rsidR="00F301EB" w:rsidRPr="00F301EB" w:rsidRDefault="00F301EB" w:rsidP="00F301EB"/>
    <w:p w14:paraId="2A74721D" w14:textId="77777777" w:rsidR="00F301EB" w:rsidRPr="00F301EB" w:rsidRDefault="00F301EB" w:rsidP="00F301EB"/>
    <w:p w14:paraId="54339C09" w14:textId="77777777" w:rsidR="00F301EB" w:rsidRPr="00F301EB" w:rsidRDefault="00F301EB" w:rsidP="00F301EB"/>
    <w:p w14:paraId="27CD2C34" w14:textId="77777777" w:rsidR="00F301EB" w:rsidRPr="00F301EB" w:rsidRDefault="00F301EB" w:rsidP="00F301EB"/>
    <w:p w14:paraId="0EC500EC" w14:textId="77777777" w:rsidR="00F301EB" w:rsidRPr="00F301EB" w:rsidRDefault="00F301EB" w:rsidP="00F301EB"/>
    <w:p w14:paraId="2625E8A8" w14:textId="77777777" w:rsidR="00F301EB" w:rsidRPr="00F301EB" w:rsidRDefault="00F301EB" w:rsidP="00F301EB"/>
    <w:p w14:paraId="209244DD" w14:textId="77777777" w:rsidR="00F301EB" w:rsidRPr="00F301EB" w:rsidRDefault="00F301EB" w:rsidP="00F301EB"/>
    <w:p w14:paraId="16B76F49" w14:textId="77777777" w:rsidR="00F301EB" w:rsidRPr="00F301EB" w:rsidRDefault="00F301EB" w:rsidP="00F301EB"/>
    <w:p w14:paraId="0A6455C2" w14:textId="77777777" w:rsidR="00F301EB" w:rsidRDefault="00F301EB" w:rsidP="00F301EB"/>
    <w:p w14:paraId="253B571B" w14:textId="24816F44" w:rsidR="00F301EB" w:rsidRDefault="00F301EB">
      <w:pPr>
        <w:widowControl/>
        <w:spacing w:after="0" w:line="240" w:lineRule="auto"/>
      </w:pPr>
      <w:r>
        <w:br w:type="page"/>
      </w:r>
    </w:p>
    <w:p w14:paraId="718D2831" w14:textId="6AA7B427" w:rsidR="00F301EB" w:rsidRDefault="000A4784" w:rsidP="00F301EB">
      <w:pPr>
        <w:pStyle w:val="Heading1"/>
      </w:pPr>
      <w:r>
        <w:lastRenderedPageBreak/>
        <w:t>Bananas</w:t>
      </w:r>
    </w:p>
    <w:p w14:paraId="4F4BDFA1" w14:textId="29C9E7A1" w:rsidR="00F301EB" w:rsidRDefault="00130A82" w:rsidP="00F301EB">
      <w:r>
        <w:rPr>
          <w:noProof/>
        </w:rPr>
        <mc:AlternateContent>
          <mc:Choice Requires="wpg">
            <w:drawing>
              <wp:anchor distT="0" distB="0" distL="114300" distR="114300" simplePos="0" relativeHeight="251673603" behindDoc="0" locked="0" layoutInCell="1" allowOverlap="1" wp14:anchorId="6C8FACE5" wp14:editId="25A63AE2">
                <wp:simplePos x="0" y="0"/>
                <wp:positionH relativeFrom="column">
                  <wp:posOffset>2799715</wp:posOffset>
                </wp:positionH>
                <wp:positionV relativeFrom="paragraph">
                  <wp:posOffset>21591</wp:posOffset>
                </wp:positionV>
                <wp:extent cx="3980815" cy="4047490"/>
                <wp:effectExtent l="0" t="0" r="19685" b="10160"/>
                <wp:wrapNone/>
                <wp:docPr id="10510644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0815" cy="4047490"/>
                          <a:chOff x="0" y="0"/>
                          <a:chExt cx="3276170" cy="3371215"/>
                        </a:xfrm>
                      </wpg:grpSpPr>
                      <wpg:grpSp>
                        <wpg:cNvPr id="2100929877" name="Group 14"/>
                        <wpg:cNvGrpSpPr/>
                        <wpg:grpSpPr>
                          <a:xfrm>
                            <a:off x="0" y="314325"/>
                            <a:ext cx="3000375" cy="3056890"/>
                            <a:chOff x="-190500" y="0"/>
                            <a:chExt cx="3000375" cy="3056890"/>
                          </a:xfrm>
                        </wpg:grpSpPr>
                        <pic:pic xmlns:pic="http://schemas.openxmlformats.org/drawingml/2006/picture">
                          <pic:nvPicPr>
                            <pic:cNvPr id="1950982166" name="Picture 6" descr="A group of bananas with black spot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09875" cy="2809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42572849" name="Freeform: Shape 13"/>
                          <wps:cNvSpPr/>
                          <wps:spPr>
                            <a:xfrm>
                              <a:off x="-190500" y="1647825"/>
                              <a:ext cx="2525102" cy="1409065"/>
                            </a:xfrm>
                            <a:custGeom>
                              <a:avLst/>
                              <a:gdLst>
                                <a:gd name="connsiteX0" fmla="*/ 2238375 w 2239352"/>
                                <a:gd name="connsiteY0" fmla="*/ 1219200 h 1228682"/>
                                <a:gd name="connsiteX1" fmla="*/ 2143125 w 2239352"/>
                                <a:gd name="connsiteY1" fmla="*/ 914400 h 1228682"/>
                                <a:gd name="connsiteX2" fmla="*/ 2095500 w 2239352"/>
                                <a:gd name="connsiteY2" fmla="*/ 704850 h 1228682"/>
                                <a:gd name="connsiteX3" fmla="*/ 2076450 w 2239352"/>
                                <a:gd name="connsiteY3" fmla="*/ 657225 h 1228682"/>
                                <a:gd name="connsiteX4" fmla="*/ 2038350 w 2239352"/>
                                <a:gd name="connsiteY4" fmla="*/ 609600 h 1228682"/>
                                <a:gd name="connsiteX5" fmla="*/ 2019300 w 2239352"/>
                                <a:gd name="connsiteY5" fmla="*/ 561975 h 1228682"/>
                                <a:gd name="connsiteX6" fmla="*/ 1990725 w 2239352"/>
                                <a:gd name="connsiteY6" fmla="*/ 533400 h 1228682"/>
                                <a:gd name="connsiteX7" fmla="*/ 1924050 w 2239352"/>
                                <a:gd name="connsiteY7" fmla="*/ 447675 h 1228682"/>
                                <a:gd name="connsiteX8" fmla="*/ 1866900 w 2239352"/>
                                <a:gd name="connsiteY8" fmla="*/ 390525 h 1228682"/>
                                <a:gd name="connsiteX9" fmla="*/ 1838325 w 2239352"/>
                                <a:gd name="connsiteY9" fmla="*/ 361950 h 1228682"/>
                                <a:gd name="connsiteX10" fmla="*/ 1828800 w 2239352"/>
                                <a:gd name="connsiteY10" fmla="*/ 333375 h 1228682"/>
                                <a:gd name="connsiteX11" fmla="*/ 1781175 w 2239352"/>
                                <a:gd name="connsiteY11" fmla="*/ 323850 h 1228682"/>
                                <a:gd name="connsiteX12" fmla="*/ 1724025 w 2239352"/>
                                <a:gd name="connsiteY12" fmla="*/ 304800 h 1228682"/>
                                <a:gd name="connsiteX13" fmla="*/ 1438275 w 2239352"/>
                                <a:gd name="connsiteY13" fmla="*/ 323850 h 1228682"/>
                                <a:gd name="connsiteX14" fmla="*/ 1371600 w 2239352"/>
                                <a:gd name="connsiteY14" fmla="*/ 342900 h 1228682"/>
                                <a:gd name="connsiteX15" fmla="*/ 1085850 w 2239352"/>
                                <a:gd name="connsiteY15" fmla="*/ 314325 h 1228682"/>
                                <a:gd name="connsiteX16" fmla="*/ 847725 w 2239352"/>
                                <a:gd name="connsiteY16" fmla="*/ 200025 h 1228682"/>
                                <a:gd name="connsiteX17" fmla="*/ 771525 w 2239352"/>
                                <a:gd name="connsiteY17" fmla="*/ 161925 h 1228682"/>
                                <a:gd name="connsiteX18" fmla="*/ 609600 w 2239352"/>
                                <a:gd name="connsiteY18" fmla="*/ 66675 h 1228682"/>
                                <a:gd name="connsiteX19" fmla="*/ 438150 w 2239352"/>
                                <a:gd name="connsiteY19" fmla="*/ 19050 h 1228682"/>
                                <a:gd name="connsiteX20" fmla="*/ 390525 w 2239352"/>
                                <a:gd name="connsiteY20" fmla="*/ 9525 h 1228682"/>
                                <a:gd name="connsiteX21" fmla="*/ 247650 w 2239352"/>
                                <a:gd name="connsiteY21" fmla="*/ 0 h 1228682"/>
                                <a:gd name="connsiteX22" fmla="*/ 85725 w 2239352"/>
                                <a:gd name="connsiteY22" fmla="*/ 9525 h 1228682"/>
                                <a:gd name="connsiteX23" fmla="*/ 57150 w 2239352"/>
                                <a:gd name="connsiteY23" fmla="*/ 19050 h 1228682"/>
                                <a:gd name="connsiteX24" fmla="*/ 28575 w 2239352"/>
                                <a:gd name="connsiteY24" fmla="*/ 66675 h 1228682"/>
                                <a:gd name="connsiteX25" fmla="*/ 19050 w 2239352"/>
                                <a:gd name="connsiteY25" fmla="*/ 95250 h 1228682"/>
                                <a:gd name="connsiteX26" fmla="*/ 0 w 2239352"/>
                                <a:gd name="connsiteY26" fmla="*/ 171450 h 1228682"/>
                                <a:gd name="connsiteX27" fmla="*/ 19050 w 2239352"/>
                                <a:gd name="connsiteY27" fmla="*/ 314325 h 1228682"/>
                                <a:gd name="connsiteX28" fmla="*/ 38100 w 2239352"/>
                                <a:gd name="connsiteY28" fmla="*/ 342900 h 1228682"/>
                                <a:gd name="connsiteX29" fmla="*/ 47625 w 2239352"/>
                                <a:gd name="connsiteY29" fmla="*/ 371475 h 1228682"/>
                                <a:gd name="connsiteX30" fmla="*/ 66675 w 2239352"/>
                                <a:gd name="connsiteY30" fmla="*/ 457200 h 1228682"/>
                                <a:gd name="connsiteX31" fmla="*/ 76200 w 2239352"/>
                                <a:gd name="connsiteY31" fmla="*/ 495300 h 1228682"/>
                                <a:gd name="connsiteX32" fmla="*/ 85725 w 2239352"/>
                                <a:gd name="connsiteY32" fmla="*/ 600075 h 1228682"/>
                                <a:gd name="connsiteX33" fmla="*/ 104775 w 2239352"/>
                                <a:gd name="connsiteY33" fmla="*/ 647700 h 1228682"/>
                                <a:gd name="connsiteX34" fmla="*/ 114300 w 2239352"/>
                                <a:gd name="connsiteY34" fmla="*/ 676275 h 1228682"/>
                                <a:gd name="connsiteX35" fmla="*/ 123825 w 2239352"/>
                                <a:gd name="connsiteY35" fmla="*/ 809625 h 1228682"/>
                                <a:gd name="connsiteX36" fmla="*/ 133350 w 2239352"/>
                                <a:gd name="connsiteY36" fmla="*/ 1047750 h 1228682"/>
                                <a:gd name="connsiteX37" fmla="*/ 209550 w 2239352"/>
                                <a:gd name="connsiteY37" fmla="*/ 1095375 h 1228682"/>
                                <a:gd name="connsiteX38" fmla="*/ 257175 w 2239352"/>
                                <a:gd name="connsiteY38" fmla="*/ 1123950 h 1228682"/>
                                <a:gd name="connsiteX39" fmla="*/ 381000 w 2239352"/>
                                <a:gd name="connsiteY39" fmla="*/ 1143000 h 1228682"/>
                                <a:gd name="connsiteX40" fmla="*/ 514350 w 2239352"/>
                                <a:gd name="connsiteY40" fmla="*/ 1133475 h 1228682"/>
                                <a:gd name="connsiteX41" fmla="*/ 628650 w 2239352"/>
                                <a:gd name="connsiteY41" fmla="*/ 1123950 h 1228682"/>
                                <a:gd name="connsiteX42" fmla="*/ 990600 w 2239352"/>
                                <a:gd name="connsiteY42" fmla="*/ 1104900 h 1228682"/>
                                <a:gd name="connsiteX43" fmla="*/ 1323975 w 2239352"/>
                                <a:gd name="connsiteY43" fmla="*/ 1038225 h 1228682"/>
                                <a:gd name="connsiteX44" fmla="*/ 1562100 w 2239352"/>
                                <a:gd name="connsiteY44" fmla="*/ 1009650 h 1228682"/>
                                <a:gd name="connsiteX45" fmla="*/ 1914525 w 2239352"/>
                                <a:gd name="connsiteY45" fmla="*/ 1019175 h 1228682"/>
                                <a:gd name="connsiteX46" fmla="*/ 1990725 w 2239352"/>
                                <a:gd name="connsiteY46" fmla="*/ 1038225 h 1228682"/>
                                <a:gd name="connsiteX47" fmla="*/ 2076450 w 2239352"/>
                                <a:gd name="connsiteY47" fmla="*/ 1085850 h 1228682"/>
                                <a:gd name="connsiteX48" fmla="*/ 2162175 w 2239352"/>
                                <a:gd name="connsiteY48" fmla="*/ 1133475 h 1228682"/>
                                <a:gd name="connsiteX49" fmla="*/ 2190750 w 2239352"/>
                                <a:gd name="connsiteY49" fmla="*/ 1152525 h 1228682"/>
                                <a:gd name="connsiteX50" fmla="*/ 2238375 w 2239352"/>
                                <a:gd name="connsiteY50" fmla="*/ 1219200 h 122868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</a:cxnLst>
                              <a:rect l="l" t="t" r="r" b="b"/>
                              <a:pathLst>
                                <a:path w="2239352" h="1228682">
                                  <a:moveTo>
                                    <a:pt x="2238375" y="1219200"/>
                                  </a:moveTo>
                                  <a:cubicBezTo>
                                    <a:pt x="2230438" y="1179513"/>
                                    <a:pt x="2174647" y="1064131"/>
                                    <a:pt x="2143125" y="914400"/>
                                  </a:cubicBezTo>
                                  <a:cubicBezTo>
                                    <a:pt x="2131466" y="859018"/>
                                    <a:pt x="2119876" y="769854"/>
                                    <a:pt x="2095500" y="704850"/>
                                  </a:cubicBezTo>
                                  <a:cubicBezTo>
                                    <a:pt x="2089497" y="688841"/>
                                    <a:pt x="2085247" y="671886"/>
                                    <a:pt x="2076450" y="657225"/>
                                  </a:cubicBezTo>
                                  <a:cubicBezTo>
                                    <a:pt x="2065990" y="639792"/>
                                    <a:pt x="2048810" y="627033"/>
                                    <a:pt x="2038350" y="609600"/>
                                  </a:cubicBezTo>
                                  <a:cubicBezTo>
                                    <a:pt x="2029553" y="594939"/>
                                    <a:pt x="2028362" y="576474"/>
                                    <a:pt x="2019300" y="561975"/>
                                  </a:cubicBezTo>
                                  <a:cubicBezTo>
                                    <a:pt x="2012161" y="550552"/>
                                    <a:pt x="1999349" y="543748"/>
                                    <a:pt x="1990725" y="533400"/>
                                  </a:cubicBezTo>
                                  <a:cubicBezTo>
                                    <a:pt x="1967550" y="505590"/>
                                    <a:pt x="1949648" y="473273"/>
                                    <a:pt x="1924050" y="447675"/>
                                  </a:cubicBezTo>
                                  <a:lnTo>
                                    <a:pt x="1866900" y="390525"/>
                                  </a:lnTo>
                                  <a:lnTo>
                                    <a:pt x="1838325" y="361950"/>
                                  </a:lnTo>
                                  <a:cubicBezTo>
                                    <a:pt x="1835150" y="352425"/>
                                    <a:pt x="1837154" y="338944"/>
                                    <a:pt x="1828800" y="333375"/>
                                  </a:cubicBezTo>
                                  <a:cubicBezTo>
                                    <a:pt x="1815330" y="324395"/>
                                    <a:pt x="1796794" y="328110"/>
                                    <a:pt x="1781175" y="323850"/>
                                  </a:cubicBezTo>
                                  <a:cubicBezTo>
                                    <a:pt x="1761802" y="318566"/>
                                    <a:pt x="1743075" y="311150"/>
                                    <a:pt x="1724025" y="304800"/>
                                  </a:cubicBezTo>
                                  <a:cubicBezTo>
                                    <a:pt x="1628775" y="311150"/>
                                    <a:pt x="1533183" y="313590"/>
                                    <a:pt x="1438275" y="323850"/>
                                  </a:cubicBezTo>
                                  <a:cubicBezTo>
                                    <a:pt x="1415295" y="326334"/>
                                    <a:pt x="1394706" y="343524"/>
                                    <a:pt x="1371600" y="342900"/>
                                  </a:cubicBezTo>
                                  <a:cubicBezTo>
                                    <a:pt x="1275910" y="340314"/>
                                    <a:pt x="1181100" y="323850"/>
                                    <a:pt x="1085850" y="314325"/>
                                  </a:cubicBezTo>
                                  <a:cubicBezTo>
                                    <a:pt x="919679" y="214622"/>
                                    <a:pt x="1062295" y="293316"/>
                                    <a:pt x="847725" y="200025"/>
                                  </a:cubicBezTo>
                                  <a:cubicBezTo>
                                    <a:pt x="821682" y="188702"/>
                                    <a:pt x="795710" y="176808"/>
                                    <a:pt x="771525" y="161925"/>
                                  </a:cubicBezTo>
                                  <a:cubicBezTo>
                                    <a:pt x="683385" y="107685"/>
                                    <a:pt x="757279" y="110979"/>
                                    <a:pt x="609600" y="66675"/>
                                  </a:cubicBezTo>
                                  <a:cubicBezTo>
                                    <a:pt x="527381" y="42009"/>
                                    <a:pt x="516409" y="37110"/>
                                    <a:pt x="438150" y="19050"/>
                                  </a:cubicBezTo>
                                  <a:cubicBezTo>
                                    <a:pt x="422375" y="15410"/>
                                    <a:pt x="406634" y="11136"/>
                                    <a:pt x="390525" y="9525"/>
                                  </a:cubicBezTo>
                                  <a:cubicBezTo>
                                    <a:pt x="343031" y="4776"/>
                                    <a:pt x="295275" y="3175"/>
                                    <a:pt x="247650" y="0"/>
                                  </a:cubicBezTo>
                                  <a:cubicBezTo>
                                    <a:pt x="193675" y="3175"/>
                                    <a:pt x="139525" y="4145"/>
                                    <a:pt x="85725" y="9525"/>
                                  </a:cubicBezTo>
                                  <a:cubicBezTo>
                                    <a:pt x="75735" y="10524"/>
                                    <a:pt x="64250" y="11950"/>
                                    <a:pt x="57150" y="19050"/>
                                  </a:cubicBezTo>
                                  <a:cubicBezTo>
                                    <a:pt x="44059" y="32141"/>
                                    <a:pt x="36854" y="50116"/>
                                    <a:pt x="28575" y="66675"/>
                                  </a:cubicBezTo>
                                  <a:cubicBezTo>
                                    <a:pt x="24085" y="75655"/>
                                    <a:pt x="21692" y="85564"/>
                                    <a:pt x="19050" y="95250"/>
                                  </a:cubicBezTo>
                                  <a:cubicBezTo>
                                    <a:pt x="12161" y="120509"/>
                                    <a:pt x="6350" y="146050"/>
                                    <a:pt x="0" y="171450"/>
                                  </a:cubicBezTo>
                                  <a:cubicBezTo>
                                    <a:pt x="534" y="175719"/>
                                    <a:pt x="16233" y="304936"/>
                                    <a:pt x="19050" y="314325"/>
                                  </a:cubicBezTo>
                                  <a:cubicBezTo>
                                    <a:pt x="22339" y="325290"/>
                                    <a:pt x="32980" y="332661"/>
                                    <a:pt x="38100" y="342900"/>
                                  </a:cubicBezTo>
                                  <a:cubicBezTo>
                                    <a:pt x="42590" y="351880"/>
                                    <a:pt x="45190" y="361735"/>
                                    <a:pt x="47625" y="371475"/>
                                  </a:cubicBezTo>
                                  <a:cubicBezTo>
                                    <a:pt x="54725" y="399873"/>
                                    <a:pt x="60093" y="428678"/>
                                    <a:pt x="66675" y="457200"/>
                                  </a:cubicBezTo>
                                  <a:cubicBezTo>
                                    <a:pt x="69619" y="469956"/>
                                    <a:pt x="73025" y="482600"/>
                                    <a:pt x="76200" y="495300"/>
                                  </a:cubicBezTo>
                                  <a:cubicBezTo>
                                    <a:pt x="79375" y="530225"/>
                                    <a:pt x="79262" y="565607"/>
                                    <a:pt x="85725" y="600075"/>
                                  </a:cubicBezTo>
                                  <a:cubicBezTo>
                                    <a:pt x="88876" y="616880"/>
                                    <a:pt x="98772" y="631691"/>
                                    <a:pt x="104775" y="647700"/>
                                  </a:cubicBezTo>
                                  <a:cubicBezTo>
                                    <a:pt x="108300" y="657101"/>
                                    <a:pt x="111125" y="666750"/>
                                    <a:pt x="114300" y="676275"/>
                                  </a:cubicBezTo>
                                  <a:cubicBezTo>
                                    <a:pt x="117475" y="720725"/>
                                    <a:pt x="121543" y="765120"/>
                                    <a:pt x="123825" y="809625"/>
                                  </a:cubicBezTo>
                                  <a:cubicBezTo>
                                    <a:pt x="127893" y="888959"/>
                                    <a:pt x="110524" y="971662"/>
                                    <a:pt x="133350" y="1047750"/>
                                  </a:cubicBezTo>
                                  <a:cubicBezTo>
                                    <a:pt x="141957" y="1076440"/>
                                    <a:pt x="184040" y="1079677"/>
                                    <a:pt x="209550" y="1095375"/>
                                  </a:cubicBezTo>
                                  <a:cubicBezTo>
                                    <a:pt x="225317" y="1105078"/>
                                    <a:pt x="239021" y="1120319"/>
                                    <a:pt x="257175" y="1123950"/>
                                  </a:cubicBezTo>
                                  <a:cubicBezTo>
                                    <a:pt x="329901" y="1138495"/>
                                    <a:pt x="288736" y="1131467"/>
                                    <a:pt x="381000" y="1143000"/>
                                  </a:cubicBezTo>
                                  <a:lnTo>
                                    <a:pt x="514350" y="1133475"/>
                                  </a:lnTo>
                                  <a:cubicBezTo>
                                    <a:pt x="552469" y="1130543"/>
                                    <a:pt x="590487" y="1126240"/>
                                    <a:pt x="628650" y="1123950"/>
                                  </a:cubicBezTo>
                                  <a:lnTo>
                                    <a:pt x="990600" y="1104900"/>
                                  </a:lnTo>
                                  <a:cubicBezTo>
                                    <a:pt x="1101725" y="1082675"/>
                                    <a:pt x="1211788" y="1054252"/>
                                    <a:pt x="1323975" y="1038225"/>
                                  </a:cubicBezTo>
                                  <a:cubicBezTo>
                                    <a:pt x="1492042" y="1014215"/>
                                    <a:pt x="1412608" y="1023240"/>
                                    <a:pt x="1562100" y="1009650"/>
                                  </a:cubicBezTo>
                                  <a:cubicBezTo>
                                    <a:pt x="1679575" y="1012825"/>
                                    <a:pt x="1797140" y="1013585"/>
                                    <a:pt x="1914525" y="1019175"/>
                                  </a:cubicBezTo>
                                  <a:cubicBezTo>
                                    <a:pt x="1923761" y="1019615"/>
                                    <a:pt x="1976705" y="1030436"/>
                                    <a:pt x="1990725" y="1038225"/>
                                  </a:cubicBezTo>
                                  <a:cubicBezTo>
                                    <a:pt x="2088981" y="1092812"/>
                                    <a:pt x="2011792" y="1064297"/>
                                    <a:pt x="2076450" y="1085850"/>
                                  </a:cubicBezTo>
                                  <a:cubicBezTo>
                                    <a:pt x="2128606" y="1138006"/>
                                    <a:pt x="2078260" y="1096179"/>
                                    <a:pt x="2162175" y="1133475"/>
                                  </a:cubicBezTo>
                                  <a:cubicBezTo>
                                    <a:pt x="2172636" y="1138124"/>
                                    <a:pt x="2181435" y="1145871"/>
                                    <a:pt x="2190750" y="1152525"/>
                                  </a:cubicBezTo>
                                  <a:cubicBezTo>
                                    <a:pt x="2203668" y="1161752"/>
                                    <a:pt x="2246312" y="1258887"/>
                                    <a:pt x="2238375" y="12192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9276063" name="Freeform: Shape 15"/>
                        <wps:cNvSpPr/>
                        <wps:spPr>
                          <a:xfrm>
                            <a:off x="1209675" y="0"/>
                            <a:ext cx="2066495" cy="1100185"/>
                          </a:xfrm>
                          <a:custGeom>
                            <a:avLst/>
                            <a:gdLst>
                              <a:gd name="connsiteX0" fmla="*/ 22218 w 2066495"/>
                              <a:gd name="connsiteY0" fmla="*/ 42910 h 1100185"/>
                              <a:gd name="connsiteX1" fmla="*/ 31743 w 2066495"/>
                              <a:gd name="connsiteY1" fmla="*/ 557260 h 1100185"/>
                              <a:gd name="connsiteX2" fmla="*/ 165093 w 2066495"/>
                              <a:gd name="connsiteY2" fmla="*/ 719185 h 1100185"/>
                              <a:gd name="connsiteX3" fmla="*/ 222243 w 2066495"/>
                              <a:gd name="connsiteY3" fmla="*/ 766810 h 1100185"/>
                              <a:gd name="connsiteX4" fmla="*/ 260343 w 2066495"/>
                              <a:gd name="connsiteY4" fmla="*/ 804910 h 1100185"/>
                              <a:gd name="connsiteX5" fmla="*/ 298443 w 2066495"/>
                              <a:gd name="connsiteY5" fmla="*/ 823960 h 1100185"/>
                              <a:gd name="connsiteX6" fmla="*/ 412743 w 2066495"/>
                              <a:gd name="connsiteY6" fmla="*/ 900160 h 1100185"/>
                              <a:gd name="connsiteX7" fmla="*/ 565143 w 2066495"/>
                              <a:gd name="connsiteY7" fmla="*/ 966835 h 1100185"/>
                              <a:gd name="connsiteX8" fmla="*/ 631818 w 2066495"/>
                              <a:gd name="connsiteY8" fmla="*/ 995410 h 1100185"/>
                              <a:gd name="connsiteX9" fmla="*/ 755643 w 2066495"/>
                              <a:gd name="connsiteY9" fmla="*/ 1052560 h 1100185"/>
                              <a:gd name="connsiteX10" fmla="*/ 1146168 w 2066495"/>
                              <a:gd name="connsiteY10" fmla="*/ 1033510 h 1100185"/>
                              <a:gd name="connsiteX11" fmla="*/ 1231893 w 2066495"/>
                              <a:gd name="connsiteY11" fmla="*/ 1014460 h 1100185"/>
                              <a:gd name="connsiteX12" fmla="*/ 1327143 w 2066495"/>
                              <a:gd name="connsiteY12" fmla="*/ 1004935 h 1100185"/>
                              <a:gd name="connsiteX13" fmla="*/ 1355718 w 2066495"/>
                              <a:gd name="connsiteY13" fmla="*/ 995410 h 1100185"/>
                              <a:gd name="connsiteX14" fmla="*/ 1441443 w 2066495"/>
                              <a:gd name="connsiteY14" fmla="*/ 1043035 h 1100185"/>
                              <a:gd name="connsiteX15" fmla="*/ 1470018 w 2066495"/>
                              <a:gd name="connsiteY15" fmla="*/ 1062085 h 1100185"/>
                              <a:gd name="connsiteX16" fmla="*/ 1593843 w 2066495"/>
                              <a:gd name="connsiteY16" fmla="*/ 1090660 h 1100185"/>
                              <a:gd name="connsiteX17" fmla="*/ 1641468 w 2066495"/>
                              <a:gd name="connsiteY17" fmla="*/ 1100185 h 1100185"/>
                              <a:gd name="connsiteX18" fmla="*/ 1736718 w 2066495"/>
                              <a:gd name="connsiteY18" fmla="*/ 1081135 h 1100185"/>
                              <a:gd name="connsiteX19" fmla="*/ 1822443 w 2066495"/>
                              <a:gd name="connsiteY19" fmla="*/ 1014460 h 1100185"/>
                              <a:gd name="connsiteX20" fmla="*/ 1936743 w 2066495"/>
                              <a:gd name="connsiteY20" fmla="*/ 985885 h 1100185"/>
                              <a:gd name="connsiteX21" fmla="*/ 1984368 w 2066495"/>
                              <a:gd name="connsiteY21" fmla="*/ 957310 h 1100185"/>
                              <a:gd name="connsiteX22" fmla="*/ 2022468 w 2066495"/>
                              <a:gd name="connsiteY22" fmla="*/ 947785 h 1100185"/>
                              <a:gd name="connsiteX23" fmla="*/ 2051043 w 2066495"/>
                              <a:gd name="connsiteY23" fmla="*/ 919210 h 1100185"/>
                              <a:gd name="connsiteX24" fmla="*/ 2041518 w 2066495"/>
                              <a:gd name="connsiteY24" fmla="*/ 719185 h 1100185"/>
                              <a:gd name="connsiteX25" fmla="*/ 1936743 w 2066495"/>
                              <a:gd name="connsiteY25" fmla="*/ 452485 h 1100185"/>
                              <a:gd name="connsiteX26" fmla="*/ 1908168 w 2066495"/>
                              <a:gd name="connsiteY26" fmla="*/ 271510 h 1100185"/>
                              <a:gd name="connsiteX27" fmla="*/ 1898643 w 2066495"/>
                              <a:gd name="connsiteY27" fmla="*/ 204835 h 1100185"/>
                              <a:gd name="connsiteX28" fmla="*/ 1841493 w 2066495"/>
                              <a:gd name="connsiteY28" fmla="*/ 147685 h 1100185"/>
                              <a:gd name="connsiteX29" fmla="*/ 1660518 w 2066495"/>
                              <a:gd name="connsiteY29" fmla="*/ 52435 h 1100185"/>
                              <a:gd name="connsiteX30" fmla="*/ 1479543 w 2066495"/>
                              <a:gd name="connsiteY30" fmla="*/ 42910 h 1100185"/>
                              <a:gd name="connsiteX31" fmla="*/ 536568 w 2066495"/>
                              <a:gd name="connsiteY31" fmla="*/ 23860 h 1100185"/>
                              <a:gd name="connsiteX32" fmla="*/ 222243 w 2066495"/>
                              <a:gd name="connsiteY32" fmla="*/ 23860 h 1100185"/>
                              <a:gd name="connsiteX33" fmla="*/ 22218 w 2066495"/>
                              <a:gd name="connsiteY33" fmla="*/ 42910 h 11001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066495" h="1100185">
                                <a:moveTo>
                                  <a:pt x="22218" y="42910"/>
                                </a:moveTo>
                                <a:cubicBezTo>
                                  <a:pt x="-9532" y="131810"/>
                                  <a:pt x="-8031" y="250433"/>
                                  <a:pt x="31743" y="557260"/>
                                </a:cubicBezTo>
                                <a:cubicBezTo>
                                  <a:pt x="37752" y="603614"/>
                                  <a:pt x="143231" y="698780"/>
                                  <a:pt x="165093" y="719185"/>
                                </a:cubicBezTo>
                                <a:cubicBezTo>
                                  <a:pt x="183221" y="736105"/>
                                  <a:pt x="203811" y="750221"/>
                                  <a:pt x="222243" y="766810"/>
                                </a:cubicBezTo>
                                <a:cubicBezTo>
                                  <a:pt x="235593" y="778825"/>
                                  <a:pt x="245975" y="794134"/>
                                  <a:pt x="260343" y="804910"/>
                                </a:cubicBezTo>
                                <a:cubicBezTo>
                                  <a:pt x="271702" y="813429"/>
                                  <a:pt x="286629" y="816084"/>
                                  <a:pt x="298443" y="823960"/>
                                </a:cubicBezTo>
                                <a:cubicBezTo>
                                  <a:pt x="380788" y="878856"/>
                                  <a:pt x="309869" y="850959"/>
                                  <a:pt x="412743" y="900160"/>
                                </a:cubicBezTo>
                                <a:cubicBezTo>
                                  <a:pt x="462765" y="924084"/>
                                  <a:pt x="514292" y="944726"/>
                                  <a:pt x="565143" y="966835"/>
                                </a:cubicBezTo>
                                <a:cubicBezTo>
                                  <a:pt x="587318" y="976476"/>
                                  <a:pt x="612474" y="980902"/>
                                  <a:pt x="631818" y="995410"/>
                                </a:cubicBezTo>
                                <a:cubicBezTo>
                                  <a:pt x="694015" y="1042057"/>
                                  <a:pt x="654858" y="1018965"/>
                                  <a:pt x="755643" y="1052560"/>
                                </a:cubicBezTo>
                                <a:cubicBezTo>
                                  <a:pt x="885818" y="1046210"/>
                                  <a:pt x="1016253" y="1043903"/>
                                  <a:pt x="1146168" y="1033510"/>
                                </a:cubicBezTo>
                                <a:cubicBezTo>
                                  <a:pt x="1175347" y="1031176"/>
                                  <a:pt x="1202979" y="1019025"/>
                                  <a:pt x="1231893" y="1014460"/>
                                </a:cubicBezTo>
                                <a:cubicBezTo>
                                  <a:pt x="1263411" y="1009483"/>
                                  <a:pt x="1295393" y="1008110"/>
                                  <a:pt x="1327143" y="1004935"/>
                                </a:cubicBezTo>
                                <a:cubicBezTo>
                                  <a:pt x="1336668" y="1001760"/>
                                  <a:pt x="1345755" y="994165"/>
                                  <a:pt x="1355718" y="995410"/>
                                </a:cubicBezTo>
                                <a:cubicBezTo>
                                  <a:pt x="1392359" y="999990"/>
                                  <a:pt x="1413548" y="1023110"/>
                                  <a:pt x="1441443" y="1043035"/>
                                </a:cubicBezTo>
                                <a:cubicBezTo>
                                  <a:pt x="1450758" y="1049689"/>
                                  <a:pt x="1459389" y="1057833"/>
                                  <a:pt x="1470018" y="1062085"/>
                                </a:cubicBezTo>
                                <a:cubicBezTo>
                                  <a:pt x="1517256" y="1080980"/>
                                  <a:pt x="1545649" y="1081897"/>
                                  <a:pt x="1593843" y="1090660"/>
                                </a:cubicBezTo>
                                <a:cubicBezTo>
                                  <a:pt x="1609771" y="1093556"/>
                                  <a:pt x="1625593" y="1097010"/>
                                  <a:pt x="1641468" y="1100185"/>
                                </a:cubicBezTo>
                                <a:cubicBezTo>
                                  <a:pt x="1643735" y="1099861"/>
                                  <a:pt x="1720093" y="1093010"/>
                                  <a:pt x="1736718" y="1081135"/>
                                </a:cubicBezTo>
                                <a:cubicBezTo>
                                  <a:pt x="1799387" y="1036371"/>
                                  <a:pt x="1747585" y="1045651"/>
                                  <a:pt x="1822443" y="1014460"/>
                                </a:cubicBezTo>
                                <a:cubicBezTo>
                                  <a:pt x="1854978" y="1000904"/>
                                  <a:pt x="1901267" y="992980"/>
                                  <a:pt x="1936743" y="985885"/>
                                </a:cubicBezTo>
                                <a:cubicBezTo>
                                  <a:pt x="1952618" y="976360"/>
                                  <a:pt x="1967450" y="964829"/>
                                  <a:pt x="1984368" y="957310"/>
                                </a:cubicBezTo>
                                <a:cubicBezTo>
                                  <a:pt x="1996331" y="951993"/>
                                  <a:pt x="2011102" y="954280"/>
                                  <a:pt x="2022468" y="947785"/>
                                </a:cubicBezTo>
                                <a:cubicBezTo>
                                  <a:pt x="2034164" y="941102"/>
                                  <a:pt x="2041518" y="928735"/>
                                  <a:pt x="2051043" y="919210"/>
                                </a:cubicBezTo>
                                <a:cubicBezTo>
                                  <a:pt x="2070402" y="841775"/>
                                  <a:pt x="2075994" y="838525"/>
                                  <a:pt x="2041518" y="719185"/>
                                </a:cubicBezTo>
                                <a:cubicBezTo>
                                  <a:pt x="2015009" y="627423"/>
                                  <a:pt x="1936743" y="452485"/>
                                  <a:pt x="1936743" y="452485"/>
                                </a:cubicBezTo>
                                <a:cubicBezTo>
                                  <a:pt x="1908285" y="295968"/>
                                  <a:pt x="1925578" y="402084"/>
                                  <a:pt x="1908168" y="271510"/>
                                </a:cubicBezTo>
                                <a:cubicBezTo>
                                  <a:pt x="1905201" y="249256"/>
                                  <a:pt x="1909287" y="224602"/>
                                  <a:pt x="1898643" y="204835"/>
                                </a:cubicBezTo>
                                <a:cubicBezTo>
                                  <a:pt x="1885870" y="181114"/>
                                  <a:pt x="1863416" y="163344"/>
                                  <a:pt x="1841493" y="147685"/>
                                </a:cubicBezTo>
                                <a:cubicBezTo>
                                  <a:pt x="1780786" y="104323"/>
                                  <a:pt x="1740254" y="67868"/>
                                  <a:pt x="1660518" y="52435"/>
                                </a:cubicBezTo>
                                <a:cubicBezTo>
                                  <a:pt x="1601210" y="40956"/>
                                  <a:pt x="1539932" y="44445"/>
                                  <a:pt x="1479543" y="42910"/>
                                </a:cubicBezTo>
                                <a:lnTo>
                                  <a:pt x="536568" y="23860"/>
                                </a:lnTo>
                                <a:cubicBezTo>
                                  <a:pt x="378681" y="6317"/>
                                  <a:pt x="469919" y="12066"/>
                                  <a:pt x="222243" y="23860"/>
                                </a:cubicBezTo>
                                <a:cubicBezTo>
                                  <a:pt x="47776" y="32168"/>
                                  <a:pt x="53968" y="-45990"/>
                                  <a:pt x="22218" y="429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89C308" id="Group 16" o:spid="_x0000_s1026" style="position:absolute;margin-left:220.45pt;margin-top:1.7pt;width:313.45pt;height:318.7pt;z-index:251673603;mso-width-relative:margin;mso-height-relative:margin" coordsize="32761,337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">
                <v:group id="Group 14" o:spid="_x0000_s1027" style="position:absolute;top:3143;width:30003;height:30569" coordorigin="-1905" coordsize="30003,30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8" type="#_x0000_t75" alt="A group of bananas with black spots&#10;&#10;Description automatically generated" style="position:absolute;width:28098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">
                    <v:imagedata r:id="rId23" o:title="A group of bananas with black spots&#10;&#10;Description automatically generated"/>
                  </v:shape>
                  <v:shape id="Freeform: Shape 13" o:spid="_x0000_s1029" style="position:absolute;left:-1905;top:16478;width:25251;height:14090;visibility:visible;mso-wrap-style:square;v-text-anchor:middle" coordsize="2239352,1228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" path="m2238375,1219200v-7937,-39687,-63728,-155069,-95250,-304800c2131466,859018,2119876,769854,2095500,704850v-6003,-16009,-10253,-32964,-19050,-47625c2065990,639792,2048810,627033,2038350,609600v-8797,-14661,-9988,-33126,-19050,-47625c2012161,550552,1999349,543748,1990725,533400v-23175,-27810,-41077,-60127,-66675,-85725l1866900,390525r-28575,-28575c1835150,352425,1837154,338944,1828800,333375v-13470,-8980,-32006,-5265,-47625,-9525c1761802,318566,1743075,311150,1724025,304800v-95250,6350,-190842,8790,-285750,19050c1415295,326334,1394706,343524,1371600,342900v-95690,-2586,-190500,-19050,-285750,-28575c919679,214622,1062295,293316,847725,200025,821682,188702,795710,176808,771525,161925,683385,107685,757279,110979,609600,66675,527381,42009,516409,37110,438150,19050,422375,15410,406634,11136,390525,9525,343031,4776,295275,3175,247650,,193675,3175,139525,4145,85725,9525v-9990,999,-21475,2425,-28575,9525c44059,32141,36854,50116,28575,66675v-4490,8980,-6883,18889,-9525,28575c12161,120509,6350,146050,,171450v534,4269,16233,133486,19050,142875c22339,325290,32980,332661,38100,342900v4490,8980,7090,18835,9525,28575c54725,399873,60093,428678,66675,457200v2944,12756,6350,25400,9525,38100c79375,530225,79262,565607,85725,600075v3151,16805,13047,31616,19050,47625c108300,657101,111125,666750,114300,676275v3175,44450,7243,88845,9525,133350c127893,888959,110524,971662,133350,1047750v8607,28690,50690,31927,76200,47625c225317,1105078,239021,1120319,257175,1123950v72726,14545,31561,7517,123825,19050l514350,1133475v38119,-2932,76137,-7235,114300,-9525l990600,1104900v111125,-22225,221188,-50648,333375,-66675c1492042,1014215,1412608,1023240,1562100,1009650v117475,3175,235040,3935,352425,9525c1923761,1019615,1976705,1030436,1990725,1038225v98256,54587,21067,26072,85725,47625c2128606,1138006,2078260,1096179,2162175,1133475v10461,4649,19260,12396,28575,19050c2203668,1161752,2246312,1258887,2238375,1219200xe" fillcolor="white [3212]" strokecolor="white [3212]" strokeweight="2pt">
                    <v:path arrowok="t" o:connecttype="custom" o:connectlocs="2524000,1398191;2416596,1048643;2362894,808329;2341413,753712;2298451,699095;2276971,644479;2244749,611709;2169566,513398;2105124,447858;2072902,415088;2062162,382318;2008460,371394;1944017,349548;1621804,371394;1546621,393241;1224409,360471;955898,229391;869975,185697;687387,76464;494060,21847;440358,10923;279251,0;96664,10923;64443,21847;32221,76464;21481,109234;0,196621;21481,360471;42962,393241;53702,426011;75183,524322;85923,568015;96664,688172;118145,742789;128885,775559;139626,928486;150366,1201570;236289,1256187;289992,1288957;429617,1310804;579983,1299881;708868,1288957;1117004,1267111;1492919,1190647;1761430,1157877;2158826,1168800;2244749,1190647;2341413,1245264;2438077,1299881;2470298,1321727;2524000,1398191" o:connectangles="0,0,0,0,0,0,0,0,0,0,0,0,0,0,0,0,0,0,0,0,0,0,0,0,0,0,0,0,0,0,0,0,0,0,0,0,0,0,0,0,0,0,0,0,0,0,0,0,0,0,0"/>
                  </v:shape>
                </v:group>
                <v:shape id="Freeform: Shape 15" o:spid="_x0000_s1030" style="position:absolute;left:12096;width:20665;height:11001;visibility:visible;mso-wrap-style:square;v-text-anchor:middle" coordsize="2066495,110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" path="m22218,42910c-9532,131810,-8031,250433,31743,557260v6009,46354,111488,141520,133350,161925c183221,736105,203811,750221,222243,766810v13350,12015,23732,27324,38100,38100c271702,813429,286629,816084,298443,823960v82345,54896,11426,26999,114300,76200c462765,924084,514292,944726,565143,966835v22175,9641,47331,14067,66675,28575c694015,1042057,654858,1018965,755643,1052560v130175,-6350,260610,-8657,390525,-19050c1175347,1031176,1202979,1019025,1231893,1014460v31518,-4977,63500,-6350,95250,-9525c1336668,1001760,1345755,994165,1355718,995410v36641,4580,57830,27700,85725,47625c1450758,1049689,1459389,1057833,1470018,1062085v47238,18895,75631,19812,123825,28575c1609771,1093556,1625593,1097010,1641468,1100185v2267,-324,78625,-7175,95250,-19050c1799387,1036371,1747585,1045651,1822443,1014460v32535,-13556,78824,-21480,114300,-28575c1952618,976360,1967450,964829,1984368,957310v11963,-5317,26734,-3030,38100,-9525c2034164,941102,2041518,928735,2051043,919210v19359,-77435,24951,-80685,-9525,-200025c2015009,627423,1936743,452485,1936743,452485v-28458,-156517,-11165,-50401,-28575,-180975c1905201,249256,1909287,224602,1898643,204835v-12773,-23721,-35227,-41491,-57150,-57150c1780786,104323,1740254,67868,1660518,52435,1601210,40956,1539932,44445,1479543,42910l536568,23860c378681,6317,469919,12066,222243,23860,47776,32168,53968,-45990,22218,42910xe" fillcolor="white [3212]" strokecolor="white [3212]" strokeweight="2pt">
                  <v:path arrowok="t" o:connecttype="custom" o:connectlocs="22218,42910;31743,557260;165093,719185;222243,766810;260343,804910;298443,823960;412743,900160;565143,966835;631818,995410;755643,1052560;1146168,1033510;1231893,1014460;1327143,1004935;1355718,995410;1441443,1043035;1470018,1062085;1593843,1090660;1641468,1100185;1736718,1081135;1822443,1014460;1936743,985885;1984368,957310;2022468,947785;2051043,919210;2041518,719185;1936743,452485;1908168,271510;1898643,204835;1841493,147685;1660518,52435;1479543,42910;536568,23860;222243,23860;22218,42910" o:connectangles="0,0,0,0,0,0,0,0,0,0,0,0,0,0,0,0,0,0,0,0,0,0,0,0,0,0,0,0,0,0,0,0,0,0"/>
                </v:shape>
              </v:group>
            </w:pict>
          </mc:Fallback>
        </mc:AlternateContent>
      </w:r>
      <w:r w:rsidR="00F301EB">
        <w:t>Cut out the images and arrange them to show the process of decomposition.</w:t>
      </w:r>
    </w:p>
    <w:p w14:paraId="14964C16" w14:textId="2FAD2D82" w:rsidR="00F301EB" w:rsidRDefault="00EE5041" w:rsidP="00F301EB">
      <w:r>
        <w:rPr>
          <w:noProof/>
        </w:rPr>
        <mc:AlternateContent>
          <mc:Choice Requires="wps">
            <w:drawing>
              <wp:anchor distT="0" distB="0" distL="114300" distR="114300" simplePos="0" relativeHeight="251669507" behindDoc="0" locked="0" layoutInCell="1" allowOverlap="1" wp14:anchorId="1FE1C117" wp14:editId="1EA073B8">
                <wp:simplePos x="0" y="0"/>
                <wp:positionH relativeFrom="column">
                  <wp:posOffset>4083024</wp:posOffset>
                </wp:positionH>
                <wp:positionV relativeFrom="paragraph">
                  <wp:posOffset>154940</wp:posOffset>
                </wp:positionV>
                <wp:extent cx="2223016" cy="1228725"/>
                <wp:effectExtent l="0" t="0" r="25400" b="28575"/>
                <wp:wrapNone/>
                <wp:docPr id="1024522728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016" cy="1228725"/>
                        </a:xfrm>
                        <a:custGeom>
                          <a:avLst/>
                          <a:gdLst>
                            <a:gd name="connsiteX0" fmla="*/ 2566 w 2223016"/>
                            <a:gd name="connsiteY0" fmla="*/ 142875 h 1228725"/>
                            <a:gd name="connsiteX1" fmla="*/ 59716 w 2223016"/>
                            <a:gd name="connsiteY1" fmla="*/ 276225 h 1228725"/>
                            <a:gd name="connsiteX2" fmla="*/ 326416 w 2223016"/>
                            <a:gd name="connsiteY2" fmla="*/ 552450 h 1228725"/>
                            <a:gd name="connsiteX3" fmla="*/ 459766 w 2223016"/>
                            <a:gd name="connsiteY3" fmla="*/ 885825 h 1228725"/>
                            <a:gd name="connsiteX4" fmla="*/ 497866 w 2223016"/>
                            <a:gd name="connsiteY4" fmla="*/ 990600 h 1228725"/>
                            <a:gd name="connsiteX5" fmla="*/ 688366 w 2223016"/>
                            <a:gd name="connsiteY5" fmla="*/ 1143000 h 1228725"/>
                            <a:gd name="connsiteX6" fmla="*/ 802666 w 2223016"/>
                            <a:gd name="connsiteY6" fmla="*/ 1190625 h 1228725"/>
                            <a:gd name="connsiteX7" fmla="*/ 993166 w 2223016"/>
                            <a:gd name="connsiteY7" fmla="*/ 1228725 h 1228725"/>
                            <a:gd name="connsiteX8" fmla="*/ 1421791 w 2223016"/>
                            <a:gd name="connsiteY8" fmla="*/ 1219200 h 1228725"/>
                            <a:gd name="connsiteX9" fmla="*/ 1497991 w 2223016"/>
                            <a:gd name="connsiteY9" fmla="*/ 1209675 h 1228725"/>
                            <a:gd name="connsiteX10" fmla="*/ 1621816 w 2223016"/>
                            <a:gd name="connsiteY10" fmla="*/ 1171575 h 1228725"/>
                            <a:gd name="connsiteX11" fmla="*/ 1802791 w 2223016"/>
                            <a:gd name="connsiteY11" fmla="*/ 1123950 h 1228725"/>
                            <a:gd name="connsiteX12" fmla="*/ 1831366 w 2223016"/>
                            <a:gd name="connsiteY12" fmla="*/ 1104900 h 1228725"/>
                            <a:gd name="connsiteX13" fmla="*/ 1945666 w 2223016"/>
                            <a:gd name="connsiteY13" fmla="*/ 1076325 h 1228725"/>
                            <a:gd name="connsiteX14" fmla="*/ 2069491 w 2223016"/>
                            <a:gd name="connsiteY14" fmla="*/ 952500 h 1228725"/>
                            <a:gd name="connsiteX15" fmla="*/ 2183791 w 2223016"/>
                            <a:gd name="connsiteY15" fmla="*/ 847725 h 1228725"/>
                            <a:gd name="connsiteX16" fmla="*/ 2221891 w 2223016"/>
                            <a:gd name="connsiteY16" fmla="*/ 704850 h 1228725"/>
                            <a:gd name="connsiteX17" fmla="*/ 2136166 w 2223016"/>
                            <a:gd name="connsiteY17" fmla="*/ 542925 h 1228725"/>
                            <a:gd name="connsiteX18" fmla="*/ 1821841 w 2223016"/>
                            <a:gd name="connsiteY18" fmla="*/ 190500 h 1228725"/>
                            <a:gd name="connsiteX19" fmla="*/ 1688491 w 2223016"/>
                            <a:gd name="connsiteY19" fmla="*/ 85725 h 1228725"/>
                            <a:gd name="connsiteX20" fmla="*/ 1431316 w 2223016"/>
                            <a:gd name="connsiteY20" fmla="*/ 0 h 1228725"/>
                            <a:gd name="connsiteX21" fmla="*/ 1183666 w 2223016"/>
                            <a:gd name="connsiteY21" fmla="*/ 9525 h 1228725"/>
                            <a:gd name="connsiteX22" fmla="*/ 1031266 w 2223016"/>
                            <a:gd name="connsiteY22" fmla="*/ 57150 h 1228725"/>
                            <a:gd name="connsiteX23" fmla="*/ 764566 w 2223016"/>
                            <a:gd name="connsiteY23" fmla="*/ 76200 h 1228725"/>
                            <a:gd name="connsiteX24" fmla="*/ 345466 w 2223016"/>
                            <a:gd name="connsiteY24" fmla="*/ 57150 h 1228725"/>
                            <a:gd name="connsiteX25" fmla="*/ 307366 w 2223016"/>
                            <a:gd name="connsiteY25" fmla="*/ 47625 h 1228725"/>
                            <a:gd name="connsiteX26" fmla="*/ 88291 w 2223016"/>
                            <a:gd name="connsiteY26" fmla="*/ 104775 h 1228725"/>
                            <a:gd name="connsiteX27" fmla="*/ 12091 w 2223016"/>
                            <a:gd name="connsiteY27" fmla="*/ 142875 h 1228725"/>
                            <a:gd name="connsiteX28" fmla="*/ 2566 w 2223016"/>
                            <a:gd name="connsiteY28" fmla="*/ 142875 h 1228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2223016" h="1228725">
                              <a:moveTo>
                                <a:pt x="2566" y="142875"/>
                              </a:moveTo>
                              <a:cubicBezTo>
                                <a:pt x="10504" y="165100"/>
                                <a:pt x="29721" y="238291"/>
                                <a:pt x="59716" y="276225"/>
                              </a:cubicBezTo>
                              <a:cubicBezTo>
                                <a:pt x="139099" y="376621"/>
                                <a:pt x="326416" y="552450"/>
                                <a:pt x="326416" y="552450"/>
                              </a:cubicBezTo>
                              <a:cubicBezTo>
                                <a:pt x="358746" y="625192"/>
                                <a:pt x="443228" y="803135"/>
                                <a:pt x="459766" y="885825"/>
                              </a:cubicBezTo>
                              <a:cubicBezTo>
                                <a:pt x="468931" y="931649"/>
                                <a:pt x="468020" y="948816"/>
                                <a:pt x="497866" y="990600"/>
                              </a:cubicBezTo>
                              <a:cubicBezTo>
                                <a:pt x="556130" y="1072169"/>
                                <a:pt x="593702" y="1093775"/>
                                <a:pt x="688366" y="1143000"/>
                              </a:cubicBezTo>
                              <a:cubicBezTo>
                                <a:pt x="724986" y="1162042"/>
                                <a:pt x="762933" y="1179450"/>
                                <a:pt x="802666" y="1190625"/>
                              </a:cubicBezTo>
                              <a:cubicBezTo>
                                <a:pt x="865005" y="1208158"/>
                                <a:pt x="929666" y="1216025"/>
                                <a:pt x="993166" y="1228725"/>
                              </a:cubicBezTo>
                              <a:lnTo>
                                <a:pt x="1421791" y="1219200"/>
                              </a:lnTo>
                              <a:cubicBezTo>
                                <a:pt x="1447370" y="1218235"/>
                                <a:pt x="1472832" y="1214392"/>
                                <a:pt x="1497991" y="1209675"/>
                              </a:cubicBezTo>
                              <a:cubicBezTo>
                                <a:pt x="1617879" y="1187196"/>
                                <a:pt x="1532184" y="1199880"/>
                                <a:pt x="1621816" y="1171575"/>
                              </a:cubicBezTo>
                              <a:cubicBezTo>
                                <a:pt x="1732053" y="1136763"/>
                                <a:pt x="1723381" y="1139832"/>
                                <a:pt x="1802791" y="1123950"/>
                              </a:cubicBezTo>
                              <a:cubicBezTo>
                                <a:pt x="1812316" y="1117600"/>
                                <a:pt x="1820905" y="1109549"/>
                                <a:pt x="1831366" y="1104900"/>
                              </a:cubicBezTo>
                              <a:cubicBezTo>
                                <a:pt x="1876649" y="1084774"/>
                                <a:pt x="1897743" y="1084312"/>
                                <a:pt x="1945666" y="1076325"/>
                              </a:cubicBezTo>
                              <a:cubicBezTo>
                                <a:pt x="2052959" y="990491"/>
                                <a:pt x="1923718" y="1098273"/>
                                <a:pt x="2069491" y="952500"/>
                              </a:cubicBezTo>
                              <a:cubicBezTo>
                                <a:pt x="2106038" y="915953"/>
                                <a:pt x="2145691" y="882650"/>
                                <a:pt x="2183791" y="847725"/>
                              </a:cubicBezTo>
                              <a:cubicBezTo>
                                <a:pt x="2196491" y="800100"/>
                                <a:pt x="2229500" y="753548"/>
                                <a:pt x="2221891" y="704850"/>
                              </a:cubicBezTo>
                              <a:cubicBezTo>
                                <a:pt x="2212463" y="644510"/>
                                <a:pt x="2171664" y="592622"/>
                                <a:pt x="2136166" y="542925"/>
                              </a:cubicBezTo>
                              <a:cubicBezTo>
                                <a:pt x="2077696" y="461067"/>
                                <a:pt x="1917851" y="275432"/>
                                <a:pt x="1821841" y="190500"/>
                              </a:cubicBezTo>
                              <a:cubicBezTo>
                                <a:pt x="1779501" y="153045"/>
                                <a:pt x="1736104" y="116197"/>
                                <a:pt x="1688491" y="85725"/>
                              </a:cubicBezTo>
                              <a:cubicBezTo>
                                <a:pt x="1608537" y="34555"/>
                                <a:pt x="1521989" y="22668"/>
                                <a:pt x="1431316" y="0"/>
                              </a:cubicBezTo>
                              <a:cubicBezTo>
                                <a:pt x="1348766" y="3175"/>
                                <a:pt x="1265447" y="-2158"/>
                                <a:pt x="1183666" y="9525"/>
                              </a:cubicBezTo>
                              <a:cubicBezTo>
                                <a:pt x="1130978" y="17052"/>
                                <a:pt x="1083828" y="48788"/>
                                <a:pt x="1031266" y="57150"/>
                              </a:cubicBezTo>
                              <a:cubicBezTo>
                                <a:pt x="943246" y="71153"/>
                                <a:pt x="853466" y="69850"/>
                                <a:pt x="764566" y="76200"/>
                              </a:cubicBezTo>
                              <a:cubicBezTo>
                                <a:pt x="594638" y="71728"/>
                                <a:pt x="487850" y="85627"/>
                                <a:pt x="345466" y="57150"/>
                              </a:cubicBezTo>
                              <a:cubicBezTo>
                                <a:pt x="332629" y="54583"/>
                                <a:pt x="320066" y="50800"/>
                                <a:pt x="307366" y="47625"/>
                              </a:cubicBezTo>
                              <a:cubicBezTo>
                                <a:pt x="79805" y="87783"/>
                                <a:pt x="211819" y="48626"/>
                                <a:pt x="88291" y="104775"/>
                              </a:cubicBezTo>
                              <a:cubicBezTo>
                                <a:pt x="80156" y="108473"/>
                                <a:pt x="21336" y="127466"/>
                                <a:pt x="12091" y="142875"/>
                              </a:cubicBezTo>
                              <a:cubicBezTo>
                                <a:pt x="7190" y="151043"/>
                                <a:pt x="-5372" y="120650"/>
                                <a:pt x="2566" y="1428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A96EC" id="Freeform: Shape 12" o:spid="_x0000_s1026" style="position:absolute;margin-left:321.5pt;margin-top:12.2pt;width:175.05pt;height:96.75pt;z-index:2516695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23016,1228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" path="m2566,142875v7938,22225,27155,95416,57150,133350c139099,376621,326416,552450,326416,552450v32330,72742,116812,250685,133350,333375c468931,931649,468020,948816,497866,990600v58264,81569,95836,103175,190500,152400c724986,1162042,762933,1179450,802666,1190625v62339,17533,127000,25400,190500,38100l1421791,1219200v25579,-965,51041,-4808,76200,-9525c1617879,1187196,1532184,1199880,1621816,1171575v110237,-34812,101565,-31743,180975,-47625c1812316,1117600,1820905,1109549,1831366,1104900v45283,-20126,66377,-20588,114300,-28575c2052959,990491,1923718,1098273,2069491,952500v36547,-36547,76200,-69850,114300,-104775c2196491,800100,2229500,753548,2221891,704850v-9428,-60340,-50227,-112228,-85725,-161925c2077696,461067,1917851,275432,1821841,190500,1779501,153045,1736104,116197,1688491,85725,1608537,34555,1521989,22668,1431316,v-82550,3175,-165869,-2158,-247650,9525c1130978,17052,1083828,48788,1031266,57150,943246,71153,853466,69850,764566,76200,594638,71728,487850,85627,345466,57150,332629,54583,320066,50800,307366,47625,79805,87783,211819,48626,88291,104775v-8135,3698,-66955,22691,-76200,38100c7190,151043,-5372,120650,2566,142875xe" fillcolor="white [3212]" strokecolor="white [3212]" strokeweight="2pt">
                <v:path arrowok="t" o:connecttype="custom" o:connectlocs="2566,142875;59716,276225;326416,552450;459766,885825;497866,990600;688366,1143000;802666,1190625;993166,1228725;1421791,1219200;1497991,1209675;1621816,1171575;1802791,1123950;1831366,1104900;1945666,1076325;2069491,952500;2183791,847725;2221891,704850;2136166,542925;1821841,190500;1688491,85725;1431316,0;1183666,9525;1031266,57150;764566,76200;345466,57150;307366,47625;88291,104775;12091,142875;2566,142875" o:connectangles="0,0,0,0,0,0,0,0,0,0,0,0,0,0,0,0,0,0,0,0,0,0,0,0,0,0,0,0,0"/>
              </v:shape>
            </w:pict>
          </mc:Fallback>
        </mc:AlternateContent>
      </w:r>
    </w:p>
    <w:p w14:paraId="6F90B871" w14:textId="35C6E19C" w:rsidR="00217928" w:rsidRPr="00217928" w:rsidRDefault="00217928" w:rsidP="00217928">
      <w:pPr>
        <w:pStyle w:val="NormalWeb"/>
        <w:rPr>
          <w:rFonts w:ascii="Times New Roman" w:eastAsia="Times New Roman" w:hAnsi="Times New Roman"/>
          <w:color w:val="auto"/>
          <w:sz w:val="24"/>
          <w:lang w:eastAsia="en-AU"/>
        </w:rPr>
      </w:pPr>
      <w:r w:rsidRPr="00217928">
        <w:t xml:space="preserve"> </w:t>
      </w:r>
    </w:p>
    <w:p w14:paraId="58063C9A" w14:textId="471086BC" w:rsidR="00217928" w:rsidRPr="00217928" w:rsidRDefault="00217928" w:rsidP="00217928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  <w:sz w:val="24"/>
          <w:szCs w:val="24"/>
          <w:lang w:eastAsia="en-AU"/>
        </w:rPr>
      </w:pPr>
    </w:p>
    <w:p w14:paraId="14A7ECC4" w14:textId="088A6B43" w:rsidR="007915E1" w:rsidRDefault="007915E1" w:rsidP="00F301EB"/>
    <w:p w14:paraId="58129BD8" w14:textId="25E75717" w:rsidR="007915E1" w:rsidRDefault="007915E1" w:rsidP="00F301EB"/>
    <w:p w14:paraId="70143A6E" w14:textId="258F8FB1" w:rsidR="007915E1" w:rsidRDefault="007915E1" w:rsidP="00F301EB"/>
    <w:p w14:paraId="7A141620" w14:textId="0F8837F2" w:rsidR="00EE5041" w:rsidRPr="00EE5041" w:rsidRDefault="00130A82" w:rsidP="00EE5041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/>
          <w:color w:val="auto"/>
          <w:sz w:val="24"/>
          <w:szCs w:val="24"/>
          <w:lang w:eastAsia="en-A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5" behindDoc="0" locked="0" layoutInCell="1" allowOverlap="1" wp14:anchorId="09080EF1" wp14:editId="5D4F4302">
                <wp:simplePos x="0" y="0"/>
                <wp:positionH relativeFrom="column">
                  <wp:posOffset>-524510</wp:posOffset>
                </wp:positionH>
                <wp:positionV relativeFrom="paragraph">
                  <wp:posOffset>382270</wp:posOffset>
                </wp:positionV>
                <wp:extent cx="3705225" cy="3832808"/>
                <wp:effectExtent l="0" t="0" r="9525" b="15875"/>
                <wp:wrapThrough wrapText="bothSides">
                  <wp:wrapPolygon edited="0">
                    <wp:start x="1555" y="0"/>
                    <wp:lineTo x="1555" y="10308"/>
                    <wp:lineTo x="555" y="10415"/>
                    <wp:lineTo x="333" y="10737"/>
                    <wp:lineTo x="0" y="15462"/>
                    <wp:lineTo x="0" y="19649"/>
                    <wp:lineTo x="333" y="20830"/>
                    <wp:lineTo x="4664" y="21582"/>
                    <wp:lineTo x="5553" y="21582"/>
                    <wp:lineTo x="11883" y="21582"/>
                    <wp:lineTo x="12105" y="21582"/>
                    <wp:lineTo x="14659" y="20723"/>
                    <wp:lineTo x="14659" y="20616"/>
                    <wp:lineTo x="21544" y="19113"/>
                    <wp:lineTo x="21544" y="0"/>
                    <wp:lineTo x="1555" y="0"/>
                  </wp:wrapPolygon>
                </wp:wrapThrough>
                <wp:docPr id="2977077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225" cy="3832808"/>
                          <a:chOff x="0" y="0"/>
                          <a:chExt cx="3705225" cy="3832808"/>
                        </a:xfrm>
                      </wpg:grpSpPr>
                      <pic:pic xmlns:pic="http://schemas.openxmlformats.org/drawingml/2006/picture">
                        <pic:nvPicPr>
                          <pic:cNvPr id="1736381619" name="Picture 7" descr="A close up of a banan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0"/>
                            <a:ext cx="3400425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696223" name="Freeform: Shape 8"/>
                        <wps:cNvSpPr/>
                        <wps:spPr>
                          <a:xfrm>
                            <a:off x="0" y="1876425"/>
                            <a:ext cx="2952750" cy="1956383"/>
                          </a:xfrm>
                          <a:custGeom>
                            <a:avLst/>
                            <a:gdLst>
                              <a:gd name="connsiteX0" fmla="*/ 123825 w 2952750"/>
                              <a:gd name="connsiteY0" fmla="*/ 3758 h 1956383"/>
                              <a:gd name="connsiteX1" fmla="*/ 485775 w 2952750"/>
                              <a:gd name="connsiteY1" fmla="*/ 327608 h 1956383"/>
                              <a:gd name="connsiteX2" fmla="*/ 600075 w 2952750"/>
                              <a:gd name="connsiteY2" fmla="*/ 470483 h 1956383"/>
                              <a:gd name="connsiteX3" fmla="*/ 685800 w 2952750"/>
                              <a:gd name="connsiteY3" fmla="*/ 632408 h 1956383"/>
                              <a:gd name="connsiteX4" fmla="*/ 742950 w 2952750"/>
                              <a:gd name="connsiteY4" fmla="*/ 708608 h 1956383"/>
                              <a:gd name="connsiteX5" fmla="*/ 819150 w 2952750"/>
                              <a:gd name="connsiteY5" fmla="*/ 765758 h 1956383"/>
                              <a:gd name="connsiteX6" fmla="*/ 885825 w 2952750"/>
                              <a:gd name="connsiteY6" fmla="*/ 822908 h 1956383"/>
                              <a:gd name="connsiteX7" fmla="*/ 942975 w 2952750"/>
                              <a:gd name="connsiteY7" fmla="*/ 861008 h 1956383"/>
                              <a:gd name="connsiteX8" fmla="*/ 1143000 w 2952750"/>
                              <a:gd name="connsiteY8" fmla="*/ 994358 h 1956383"/>
                              <a:gd name="connsiteX9" fmla="*/ 1266825 w 2952750"/>
                              <a:gd name="connsiteY9" fmla="*/ 1003883 h 1956383"/>
                              <a:gd name="connsiteX10" fmla="*/ 1352550 w 2952750"/>
                              <a:gd name="connsiteY10" fmla="*/ 1022933 h 1956383"/>
                              <a:gd name="connsiteX11" fmla="*/ 1428750 w 2952750"/>
                              <a:gd name="connsiteY11" fmla="*/ 1070558 h 1956383"/>
                              <a:gd name="connsiteX12" fmla="*/ 1724025 w 2952750"/>
                              <a:gd name="connsiteY12" fmla="*/ 1118183 h 1956383"/>
                              <a:gd name="connsiteX13" fmla="*/ 1771650 w 2952750"/>
                              <a:gd name="connsiteY13" fmla="*/ 1127708 h 1956383"/>
                              <a:gd name="connsiteX14" fmla="*/ 1981200 w 2952750"/>
                              <a:gd name="connsiteY14" fmla="*/ 1070558 h 1956383"/>
                              <a:gd name="connsiteX15" fmla="*/ 2152650 w 2952750"/>
                              <a:gd name="connsiteY15" fmla="*/ 956258 h 1956383"/>
                              <a:gd name="connsiteX16" fmla="*/ 2181225 w 2952750"/>
                              <a:gd name="connsiteY16" fmla="*/ 946733 h 1956383"/>
                              <a:gd name="connsiteX17" fmla="*/ 2238375 w 2952750"/>
                              <a:gd name="connsiteY17" fmla="*/ 908633 h 1956383"/>
                              <a:gd name="connsiteX18" fmla="*/ 2390775 w 2952750"/>
                              <a:gd name="connsiteY18" fmla="*/ 870533 h 1956383"/>
                              <a:gd name="connsiteX19" fmla="*/ 2428875 w 2952750"/>
                              <a:gd name="connsiteY19" fmla="*/ 861008 h 1956383"/>
                              <a:gd name="connsiteX20" fmla="*/ 2695575 w 2952750"/>
                              <a:gd name="connsiteY20" fmla="*/ 841958 h 1956383"/>
                              <a:gd name="connsiteX21" fmla="*/ 2876550 w 2952750"/>
                              <a:gd name="connsiteY21" fmla="*/ 889583 h 1956383"/>
                              <a:gd name="connsiteX22" fmla="*/ 2886075 w 2952750"/>
                              <a:gd name="connsiteY22" fmla="*/ 937208 h 1956383"/>
                              <a:gd name="connsiteX23" fmla="*/ 2895600 w 2952750"/>
                              <a:gd name="connsiteY23" fmla="*/ 965783 h 1956383"/>
                              <a:gd name="connsiteX24" fmla="*/ 2924175 w 2952750"/>
                              <a:gd name="connsiteY24" fmla="*/ 1156283 h 1956383"/>
                              <a:gd name="connsiteX25" fmla="*/ 2933700 w 2952750"/>
                              <a:gd name="connsiteY25" fmla="*/ 1203908 h 1956383"/>
                              <a:gd name="connsiteX26" fmla="*/ 2952750 w 2952750"/>
                              <a:gd name="connsiteY26" fmla="*/ 1261058 h 1956383"/>
                              <a:gd name="connsiteX27" fmla="*/ 2943225 w 2952750"/>
                              <a:gd name="connsiteY27" fmla="*/ 1442033 h 1956383"/>
                              <a:gd name="connsiteX28" fmla="*/ 2924175 w 2952750"/>
                              <a:gd name="connsiteY28" fmla="*/ 1480133 h 1956383"/>
                              <a:gd name="connsiteX29" fmla="*/ 2895600 w 2952750"/>
                              <a:gd name="connsiteY29" fmla="*/ 1527758 h 1956383"/>
                              <a:gd name="connsiteX30" fmla="*/ 2752725 w 2952750"/>
                              <a:gd name="connsiteY30" fmla="*/ 1651583 h 1956383"/>
                              <a:gd name="connsiteX31" fmla="*/ 2552700 w 2952750"/>
                              <a:gd name="connsiteY31" fmla="*/ 1727783 h 1956383"/>
                              <a:gd name="connsiteX32" fmla="*/ 2428875 w 2952750"/>
                              <a:gd name="connsiteY32" fmla="*/ 1794458 h 1956383"/>
                              <a:gd name="connsiteX33" fmla="*/ 2047875 w 2952750"/>
                              <a:gd name="connsiteY33" fmla="*/ 1927808 h 1956383"/>
                              <a:gd name="connsiteX34" fmla="*/ 1924050 w 2952750"/>
                              <a:gd name="connsiteY34" fmla="*/ 1956383 h 1956383"/>
                              <a:gd name="connsiteX35" fmla="*/ 981075 w 2952750"/>
                              <a:gd name="connsiteY35" fmla="*/ 1937333 h 1956383"/>
                              <a:gd name="connsiteX36" fmla="*/ 723900 w 2952750"/>
                              <a:gd name="connsiteY36" fmla="*/ 1880183 h 1956383"/>
                              <a:gd name="connsiteX37" fmla="*/ 571500 w 2952750"/>
                              <a:gd name="connsiteY37" fmla="*/ 1851608 h 1956383"/>
                              <a:gd name="connsiteX38" fmla="*/ 466725 w 2952750"/>
                              <a:gd name="connsiteY38" fmla="*/ 1813508 h 1956383"/>
                              <a:gd name="connsiteX39" fmla="*/ 314325 w 2952750"/>
                              <a:gd name="connsiteY39" fmla="*/ 1803983 h 1956383"/>
                              <a:gd name="connsiteX40" fmla="*/ 133350 w 2952750"/>
                              <a:gd name="connsiteY40" fmla="*/ 1803983 h 1956383"/>
                              <a:gd name="connsiteX41" fmla="*/ 57150 w 2952750"/>
                              <a:gd name="connsiteY41" fmla="*/ 1689683 h 1956383"/>
                              <a:gd name="connsiteX42" fmla="*/ 9525 w 2952750"/>
                              <a:gd name="connsiteY42" fmla="*/ 1527758 h 1956383"/>
                              <a:gd name="connsiteX43" fmla="*/ 0 w 2952750"/>
                              <a:gd name="connsiteY43" fmla="*/ 1356308 h 1956383"/>
                              <a:gd name="connsiteX44" fmla="*/ 19050 w 2952750"/>
                              <a:gd name="connsiteY44" fmla="*/ 1022933 h 1956383"/>
                              <a:gd name="connsiteX45" fmla="*/ 28575 w 2952750"/>
                              <a:gd name="connsiteY45" fmla="*/ 918158 h 1956383"/>
                              <a:gd name="connsiteX46" fmla="*/ 38100 w 2952750"/>
                              <a:gd name="connsiteY46" fmla="*/ 746708 h 1956383"/>
                              <a:gd name="connsiteX47" fmla="*/ 66675 w 2952750"/>
                              <a:gd name="connsiteY47" fmla="*/ 632408 h 1956383"/>
                              <a:gd name="connsiteX48" fmla="*/ 76200 w 2952750"/>
                              <a:gd name="connsiteY48" fmla="*/ 508583 h 1956383"/>
                              <a:gd name="connsiteX49" fmla="*/ 95250 w 2952750"/>
                              <a:gd name="connsiteY49" fmla="*/ 356183 h 1956383"/>
                              <a:gd name="connsiteX50" fmla="*/ 104775 w 2952750"/>
                              <a:gd name="connsiteY50" fmla="*/ 327608 h 1956383"/>
                              <a:gd name="connsiteX51" fmla="*/ 114300 w 2952750"/>
                              <a:gd name="connsiteY51" fmla="*/ 260933 h 1956383"/>
                              <a:gd name="connsiteX52" fmla="*/ 123825 w 2952750"/>
                              <a:gd name="connsiteY52" fmla="*/ 203783 h 1956383"/>
                              <a:gd name="connsiteX53" fmla="*/ 123825 w 2952750"/>
                              <a:gd name="connsiteY53" fmla="*/ 3758 h 1956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952750" h="1956383">
                                <a:moveTo>
                                  <a:pt x="123825" y="3758"/>
                                </a:moveTo>
                                <a:cubicBezTo>
                                  <a:pt x="184150" y="24395"/>
                                  <a:pt x="46801" y="-63909"/>
                                  <a:pt x="485775" y="327608"/>
                                </a:cubicBezTo>
                                <a:cubicBezTo>
                                  <a:pt x="531291" y="368204"/>
                                  <a:pt x="572800" y="415932"/>
                                  <a:pt x="600075" y="470483"/>
                                </a:cubicBezTo>
                                <a:cubicBezTo>
                                  <a:pt x="620518" y="511370"/>
                                  <a:pt x="657944" y="590624"/>
                                  <a:pt x="685800" y="632408"/>
                                </a:cubicBezTo>
                                <a:cubicBezTo>
                                  <a:pt x="703412" y="658826"/>
                                  <a:pt x="720499" y="686157"/>
                                  <a:pt x="742950" y="708608"/>
                                </a:cubicBezTo>
                                <a:cubicBezTo>
                                  <a:pt x="765401" y="731059"/>
                                  <a:pt x="794357" y="745924"/>
                                  <a:pt x="819150" y="765758"/>
                                </a:cubicBezTo>
                                <a:cubicBezTo>
                                  <a:pt x="842008" y="784044"/>
                                  <a:pt x="862623" y="805061"/>
                                  <a:pt x="885825" y="822908"/>
                                </a:cubicBezTo>
                                <a:cubicBezTo>
                                  <a:pt x="903972" y="836867"/>
                                  <a:pt x="924828" y="847049"/>
                                  <a:pt x="942975" y="861008"/>
                                </a:cubicBezTo>
                                <a:cubicBezTo>
                                  <a:pt x="1020223" y="920429"/>
                                  <a:pt x="1033726" y="957933"/>
                                  <a:pt x="1143000" y="994358"/>
                                </a:cubicBezTo>
                                <a:cubicBezTo>
                                  <a:pt x="1182273" y="1007449"/>
                                  <a:pt x="1225550" y="1000708"/>
                                  <a:pt x="1266825" y="1003883"/>
                                </a:cubicBezTo>
                                <a:cubicBezTo>
                                  <a:pt x="1271835" y="1004885"/>
                                  <a:pt x="1343582" y="1018449"/>
                                  <a:pt x="1352550" y="1022933"/>
                                </a:cubicBezTo>
                                <a:cubicBezTo>
                                  <a:pt x="1379341" y="1036328"/>
                                  <a:pt x="1399916" y="1062448"/>
                                  <a:pt x="1428750" y="1070558"/>
                                </a:cubicBezTo>
                                <a:cubicBezTo>
                                  <a:pt x="1531102" y="1099344"/>
                                  <a:pt x="1624001" y="1101512"/>
                                  <a:pt x="1724025" y="1118183"/>
                                </a:cubicBezTo>
                                <a:cubicBezTo>
                                  <a:pt x="1739994" y="1120845"/>
                                  <a:pt x="1755775" y="1124533"/>
                                  <a:pt x="1771650" y="1127708"/>
                                </a:cubicBezTo>
                                <a:cubicBezTo>
                                  <a:pt x="1880283" y="1116845"/>
                                  <a:pt x="1873261" y="1126874"/>
                                  <a:pt x="1981200" y="1070558"/>
                                </a:cubicBezTo>
                                <a:cubicBezTo>
                                  <a:pt x="2143947" y="985646"/>
                                  <a:pt x="2029243" y="1030302"/>
                                  <a:pt x="2152650" y="956258"/>
                                </a:cubicBezTo>
                                <a:cubicBezTo>
                                  <a:pt x="2161259" y="951092"/>
                                  <a:pt x="2172448" y="951609"/>
                                  <a:pt x="2181225" y="946733"/>
                                </a:cubicBezTo>
                                <a:cubicBezTo>
                                  <a:pt x="2201239" y="935614"/>
                                  <a:pt x="2216858" y="916457"/>
                                  <a:pt x="2238375" y="908633"/>
                                </a:cubicBezTo>
                                <a:cubicBezTo>
                                  <a:pt x="2287586" y="890738"/>
                                  <a:pt x="2339975" y="883233"/>
                                  <a:pt x="2390775" y="870533"/>
                                </a:cubicBezTo>
                                <a:cubicBezTo>
                                  <a:pt x="2403475" y="867358"/>
                                  <a:pt x="2415810" y="861825"/>
                                  <a:pt x="2428875" y="861008"/>
                                </a:cubicBezTo>
                                <a:cubicBezTo>
                                  <a:pt x="2619433" y="849098"/>
                                  <a:pt x="2530552" y="855710"/>
                                  <a:pt x="2695575" y="841958"/>
                                </a:cubicBezTo>
                                <a:cubicBezTo>
                                  <a:pt x="2719938" y="845206"/>
                                  <a:pt x="2844370" y="838094"/>
                                  <a:pt x="2876550" y="889583"/>
                                </a:cubicBezTo>
                                <a:cubicBezTo>
                                  <a:pt x="2885130" y="903312"/>
                                  <a:pt x="2882148" y="921502"/>
                                  <a:pt x="2886075" y="937208"/>
                                </a:cubicBezTo>
                                <a:cubicBezTo>
                                  <a:pt x="2888510" y="946948"/>
                                  <a:pt x="2892425" y="956258"/>
                                  <a:pt x="2895600" y="965783"/>
                                </a:cubicBezTo>
                                <a:cubicBezTo>
                                  <a:pt x="2904279" y="1026535"/>
                                  <a:pt x="2912904" y="1094292"/>
                                  <a:pt x="2924175" y="1156283"/>
                                </a:cubicBezTo>
                                <a:cubicBezTo>
                                  <a:pt x="2927071" y="1172211"/>
                                  <a:pt x="2929440" y="1188289"/>
                                  <a:pt x="2933700" y="1203908"/>
                                </a:cubicBezTo>
                                <a:cubicBezTo>
                                  <a:pt x="2938984" y="1223281"/>
                                  <a:pt x="2946400" y="1242008"/>
                                  <a:pt x="2952750" y="1261058"/>
                                </a:cubicBezTo>
                                <a:cubicBezTo>
                                  <a:pt x="2949575" y="1321383"/>
                                  <a:pt x="2951038" y="1382132"/>
                                  <a:pt x="2943225" y="1442033"/>
                                </a:cubicBezTo>
                                <a:cubicBezTo>
                                  <a:pt x="2941389" y="1456113"/>
                                  <a:pt x="2931071" y="1467721"/>
                                  <a:pt x="2924175" y="1480133"/>
                                </a:cubicBezTo>
                                <a:cubicBezTo>
                                  <a:pt x="2915184" y="1496317"/>
                                  <a:pt x="2906217" y="1512591"/>
                                  <a:pt x="2895600" y="1527758"/>
                                </a:cubicBezTo>
                                <a:cubicBezTo>
                                  <a:pt x="2857005" y="1582894"/>
                                  <a:pt x="2817689" y="1619101"/>
                                  <a:pt x="2752725" y="1651583"/>
                                </a:cubicBezTo>
                                <a:cubicBezTo>
                                  <a:pt x="2688908" y="1683491"/>
                                  <a:pt x="2617979" y="1698984"/>
                                  <a:pt x="2552700" y="1727783"/>
                                </a:cubicBezTo>
                                <a:cubicBezTo>
                                  <a:pt x="2509810" y="1746705"/>
                                  <a:pt x="2471765" y="1775536"/>
                                  <a:pt x="2428875" y="1794458"/>
                                </a:cubicBezTo>
                                <a:cubicBezTo>
                                  <a:pt x="2327974" y="1838973"/>
                                  <a:pt x="2156584" y="1897234"/>
                                  <a:pt x="2047875" y="1927808"/>
                                </a:cubicBezTo>
                                <a:cubicBezTo>
                                  <a:pt x="2007097" y="1939277"/>
                                  <a:pt x="1965325" y="1946858"/>
                                  <a:pt x="1924050" y="1956383"/>
                                </a:cubicBezTo>
                                <a:cubicBezTo>
                                  <a:pt x="1609725" y="1950033"/>
                                  <a:pt x="1294832" y="1957254"/>
                                  <a:pt x="981075" y="1937333"/>
                                </a:cubicBezTo>
                                <a:cubicBezTo>
                                  <a:pt x="893435" y="1931769"/>
                                  <a:pt x="809854" y="1898173"/>
                                  <a:pt x="723900" y="1880183"/>
                                </a:cubicBezTo>
                                <a:cubicBezTo>
                                  <a:pt x="673311" y="1869595"/>
                                  <a:pt x="621531" y="1864579"/>
                                  <a:pt x="571500" y="1851608"/>
                                </a:cubicBezTo>
                                <a:cubicBezTo>
                                  <a:pt x="535527" y="1842282"/>
                                  <a:pt x="503266" y="1820275"/>
                                  <a:pt x="466725" y="1813508"/>
                                </a:cubicBezTo>
                                <a:cubicBezTo>
                                  <a:pt x="416677" y="1804240"/>
                                  <a:pt x="365125" y="1807158"/>
                                  <a:pt x="314325" y="1803983"/>
                                </a:cubicBezTo>
                                <a:cubicBezTo>
                                  <a:pt x="288982" y="1806517"/>
                                  <a:pt x="162022" y="1825908"/>
                                  <a:pt x="133350" y="1803983"/>
                                </a:cubicBezTo>
                                <a:cubicBezTo>
                                  <a:pt x="96976" y="1776168"/>
                                  <a:pt x="82550" y="1727783"/>
                                  <a:pt x="57150" y="1689683"/>
                                </a:cubicBezTo>
                                <a:cubicBezTo>
                                  <a:pt x="41275" y="1635708"/>
                                  <a:pt x="19031" y="1583210"/>
                                  <a:pt x="9525" y="1527758"/>
                                </a:cubicBezTo>
                                <a:cubicBezTo>
                                  <a:pt x="-146" y="1471343"/>
                                  <a:pt x="0" y="1413546"/>
                                  <a:pt x="0" y="1356308"/>
                                </a:cubicBezTo>
                                <a:cubicBezTo>
                                  <a:pt x="0" y="1289415"/>
                                  <a:pt x="12543" y="1104267"/>
                                  <a:pt x="19050" y="1022933"/>
                                </a:cubicBezTo>
                                <a:cubicBezTo>
                                  <a:pt x="21847" y="987976"/>
                                  <a:pt x="26162" y="953144"/>
                                  <a:pt x="28575" y="918158"/>
                                </a:cubicBezTo>
                                <a:cubicBezTo>
                                  <a:pt x="32513" y="861056"/>
                                  <a:pt x="30535" y="803444"/>
                                  <a:pt x="38100" y="746708"/>
                                </a:cubicBezTo>
                                <a:cubicBezTo>
                                  <a:pt x="43290" y="707780"/>
                                  <a:pt x="57150" y="670508"/>
                                  <a:pt x="66675" y="632408"/>
                                </a:cubicBezTo>
                                <a:cubicBezTo>
                                  <a:pt x="69850" y="591133"/>
                                  <a:pt x="72762" y="549837"/>
                                  <a:pt x="76200" y="508583"/>
                                </a:cubicBezTo>
                                <a:cubicBezTo>
                                  <a:pt x="81376" y="446477"/>
                                  <a:pt x="81532" y="411055"/>
                                  <a:pt x="95250" y="356183"/>
                                </a:cubicBezTo>
                                <a:cubicBezTo>
                                  <a:pt x="97685" y="346443"/>
                                  <a:pt x="101600" y="337133"/>
                                  <a:pt x="104775" y="327608"/>
                                </a:cubicBezTo>
                                <a:cubicBezTo>
                                  <a:pt x="107950" y="305383"/>
                                  <a:pt x="110886" y="283123"/>
                                  <a:pt x="114300" y="260933"/>
                                </a:cubicBezTo>
                                <a:cubicBezTo>
                                  <a:pt x="117237" y="241845"/>
                                  <a:pt x="121994" y="223009"/>
                                  <a:pt x="123825" y="203783"/>
                                </a:cubicBezTo>
                                <a:cubicBezTo>
                                  <a:pt x="138742" y="47153"/>
                                  <a:pt x="63500" y="-16879"/>
                                  <a:pt x="123825" y="37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E1494" id="Group 9" o:spid="_x0000_s1026" style="position:absolute;margin-left:-41.3pt;margin-top:30.1pt;width:291.75pt;height:301.8pt;z-index:251666435" coordsize="37052,38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">
                <v:shape id="Picture 7" o:spid="_x0000_s1027" type="#_x0000_t75" alt="A close up of a banana&#10;&#10;Description automatically generated" style="position:absolute;left:3048;width:34004;height:3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">
                  <v:imagedata r:id="rId25" o:title="A close up of a banana&#10;&#10;Description automatically generated"/>
                </v:shape>
                <v:shape id="Freeform: Shape 8" o:spid="_x0000_s1028" style="position:absolute;top:18764;width:29527;height:19564;visibility:visible;mso-wrap-style:square;v-text-anchor:middle" coordsize="2952750,195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" path="m123825,3758c184150,24395,46801,-63909,485775,327608v45516,40596,87025,88324,114300,142875c620518,511370,657944,590624,685800,632408v17612,26418,34699,53749,57150,76200c765401,731059,794357,745924,819150,765758v22858,18286,43473,39303,66675,57150c903972,836867,924828,847049,942975,861008v77248,59421,90751,96925,200025,133350c1182273,1007449,1225550,1000708,1266825,1003883v5010,1002,76757,14566,85725,19050c1379341,1036328,1399916,1062448,1428750,1070558v102352,28786,195251,30954,295275,47625c1739994,1120845,1755775,1124533,1771650,1127708v108633,-10863,101611,-834,209550,-57150c2143947,985646,2029243,1030302,2152650,956258v8609,-5166,19798,-4649,28575,-9525c2201239,935614,2216858,916457,2238375,908633v49211,-17895,101600,-25400,152400,-38100c2403475,867358,2415810,861825,2428875,861008v190558,-11910,101677,-5298,266700,-19050c2719938,845206,2844370,838094,2876550,889583v8580,13729,5598,31919,9525,47625c2888510,946948,2892425,956258,2895600,965783v8679,60752,17304,128509,28575,190500c2927071,1172211,2929440,1188289,2933700,1203908v5284,19373,12700,38100,19050,57150c2949575,1321383,2951038,1382132,2943225,1442033v-1836,14080,-12154,25688,-19050,38100c2915184,1496317,2906217,1512591,2895600,1527758v-38595,55136,-77911,91343,-142875,123825c2688908,1683491,2617979,1698984,2552700,1727783v-42890,18922,-80935,47753,-123825,66675c2327974,1838973,2156584,1897234,2047875,1927808v-40778,11469,-82550,19050,-123825,28575c1609725,1950033,1294832,1957254,981075,1937333v-87640,-5564,-171221,-39160,-257175,-57150c673311,1869595,621531,1864579,571500,1851608v-35973,-9326,-68234,-31333,-104775,-38100c416677,1804240,365125,1807158,314325,1803983v-25343,2534,-152303,21925,-180975,c96976,1776168,82550,1727783,57150,1689683,41275,1635708,19031,1583210,9525,1527758,-146,1471343,,1413546,,1356308v,-66893,12543,-252041,19050,-333375c21847,987976,26162,953144,28575,918158v3938,-57102,1960,-114714,9525,-171450c43290,707780,57150,670508,66675,632408v3175,-41275,6087,-82571,9525,-123825c81376,446477,81532,411055,95250,356183v2435,-9740,6350,-19050,9525,-28575c107950,305383,110886,283123,114300,260933v2937,-19088,7694,-37924,9525,-57150c138742,47153,63500,-16879,123825,3758xe" fillcolor="white [3212]" strokecolor="white [3212]" strokeweight="2pt">
                  <v:path arrowok="t" o:connecttype="custom" o:connectlocs="123825,3758;485775,327608;600075,470483;685800,632408;742950,708608;819150,765758;885825,822908;942975,861008;1143000,994358;1266825,1003883;1352550,1022933;1428750,1070558;1724025,1118183;1771650,1127708;1981200,1070558;2152650,956258;2181225,946733;2238375,908633;2390775,870533;2428875,861008;2695575,841958;2876550,889583;2886075,937208;2895600,965783;2924175,1156283;2933700,1203908;2952750,1261058;2943225,1442033;2924175,1480133;2895600,1527758;2752725,1651583;2552700,1727783;2428875,1794458;2047875,1927808;1924050,1956383;981075,1937333;723900,1880183;571500,1851608;466725,1813508;314325,1803983;133350,1803983;57150,1689683;9525,1527758;0,1356308;19050,1022933;28575,918158;38100,746708;66675,632408;76200,508583;95250,356183;104775,327608;114300,260933;123825,203783;123825,3758" o:connectangles="0,0,0,0,0,0,0,0,0,0,0,0,0,0,0,0,0,0,0,0,0,0,0,0,0,0,0,0,0,0,0,0,0,0,0,0,0,0,0,0,0,0,0,0,0,0,0,0,0,0,0,0,0,0"/>
                </v:shape>
                <w10:wrap type="through"/>
              </v:group>
            </w:pict>
          </mc:Fallback>
        </mc:AlternateContent>
      </w:r>
    </w:p>
    <w:p w14:paraId="2F7B94ED" w14:textId="6DEE48B4" w:rsidR="007915E1" w:rsidRPr="00F301EB" w:rsidRDefault="00071180" w:rsidP="00F301EB">
      <w:r>
        <w:rPr>
          <w:noProof/>
        </w:rPr>
        <mc:AlternateContent>
          <mc:Choice Requires="wpg">
            <w:drawing>
              <wp:anchor distT="0" distB="0" distL="114300" distR="114300" simplePos="0" relativeHeight="251668483" behindDoc="0" locked="0" layoutInCell="1" allowOverlap="1" wp14:anchorId="5BCED20A" wp14:editId="4AAE8EB9">
                <wp:simplePos x="0" y="0"/>
                <wp:positionH relativeFrom="column">
                  <wp:posOffset>1742440</wp:posOffset>
                </wp:positionH>
                <wp:positionV relativeFrom="paragraph">
                  <wp:posOffset>2585085</wp:posOffset>
                </wp:positionV>
                <wp:extent cx="3886200" cy="3752850"/>
                <wp:effectExtent l="0" t="0" r="19050" b="0"/>
                <wp:wrapNone/>
                <wp:docPr id="165788049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3752850"/>
                          <a:chOff x="0" y="0"/>
                          <a:chExt cx="3347722" cy="3501390"/>
                        </a:xfrm>
                      </wpg:grpSpPr>
                      <pic:pic xmlns:pic="http://schemas.openxmlformats.org/drawingml/2006/picture">
                        <pic:nvPicPr>
                          <pic:cNvPr id="207421599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0050"/>
                            <a:ext cx="3101340" cy="310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00365390" name="Freeform: Shape 10"/>
                        <wps:cNvSpPr/>
                        <wps:spPr>
                          <a:xfrm>
                            <a:off x="1009650" y="0"/>
                            <a:ext cx="2338072" cy="1533554"/>
                          </a:xfrm>
                          <a:custGeom>
                            <a:avLst/>
                            <a:gdLst>
                              <a:gd name="connsiteX0" fmla="*/ 13972 w 2338072"/>
                              <a:gd name="connsiteY0" fmla="*/ 123854 h 1533554"/>
                              <a:gd name="connsiteX1" fmla="*/ 23497 w 2338072"/>
                              <a:gd name="connsiteY1" fmla="*/ 285779 h 1533554"/>
                              <a:gd name="connsiteX2" fmla="*/ 13972 w 2338072"/>
                              <a:gd name="connsiteY2" fmla="*/ 542954 h 1533554"/>
                              <a:gd name="connsiteX3" fmla="*/ 23497 w 2338072"/>
                              <a:gd name="connsiteY3" fmla="*/ 676304 h 1533554"/>
                              <a:gd name="connsiteX4" fmla="*/ 71122 w 2338072"/>
                              <a:gd name="connsiteY4" fmla="*/ 762029 h 1533554"/>
                              <a:gd name="connsiteX5" fmla="*/ 223522 w 2338072"/>
                              <a:gd name="connsiteY5" fmla="*/ 895379 h 1533554"/>
                              <a:gd name="connsiteX6" fmla="*/ 385447 w 2338072"/>
                              <a:gd name="connsiteY6" fmla="*/ 981104 h 1533554"/>
                              <a:gd name="connsiteX7" fmla="*/ 433072 w 2338072"/>
                              <a:gd name="connsiteY7" fmla="*/ 1028729 h 1533554"/>
                              <a:gd name="connsiteX8" fmla="*/ 537847 w 2338072"/>
                              <a:gd name="connsiteY8" fmla="*/ 1171604 h 1533554"/>
                              <a:gd name="connsiteX9" fmla="*/ 1023622 w 2338072"/>
                              <a:gd name="connsiteY9" fmla="*/ 1400204 h 1533554"/>
                              <a:gd name="connsiteX10" fmla="*/ 1223647 w 2338072"/>
                              <a:gd name="connsiteY10" fmla="*/ 1476404 h 1533554"/>
                              <a:gd name="connsiteX11" fmla="*/ 1280797 w 2338072"/>
                              <a:gd name="connsiteY11" fmla="*/ 1495454 h 1533554"/>
                              <a:gd name="connsiteX12" fmla="*/ 1318897 w 2338072"/>
                              <a:gd name="connsiteY12" fmla="*/ 1514504 h 1533554"/>
                              <a:gd name="connsiteX13" fmla="*/ 1423672 w 2338072"/>
                              <a:gd name="connsiteY13" fmla="*/ 1524029 h 1533554"/>
                              <a:gd name="connsiteX14" fmla="*/ 1490347 w 2338072"/>
                              <a:gd name="connsiteY14" fmla="*/ 1533554 h 1533554"/>
                              <a:gd name="connsiteX15" fmla="*/ 1633222 w 2338072"/>
                              <a:gd name="connsiteY15" fmla="*/ 1524029 h 1533554"/>
                              <a:gd name="connsiteX16" fmla="*/ 1699897 w 2338072"/>
                              <a:gd name="connsiteY16" fmla="*/ 1514504 h 1533554"/>
                              <a:gd name="connsiteX17" fmla="*/ 1957072 w 2338072"/>
                              <a:gd name="connsiteY17" fmla="*/ 1485929 h 1533554"/>
                              <a:gd name="connsiteX18" fmla="*/ 2099947 w 2338072"/>
                              <a:gd name="connsiteY18" fmla="*/ 1485929 h 1533554"/>
                              <a:gd name="connsiteX19" fmla="*/ 2252347 w 2338072"/>
                              <a:gd name="connsiteY19" fmla="*/ 1476404 h 1533554"/>
                              <a:gd name="connsiteX20" fmla="*/ 2290447 w 2338072"/>
                              <a:gd name="connsiteY20" fmla="*/ 1457354 h 1533554"/>
                              <a:gd name="connsiteX21" fmla="*/ 2328547 w 2338072"/>
                              <a:gd name="connsiteY21" fmla="*/ 1333529 h 1533554"/>
                              <a:gd name="connsiteX22" fmla="*/ 2338072 w 2338072"/>
                              <a:gd name="connsiteY22" fmla="*/ 1285904 h 1533554"/>
                              <a:gd name="connsiteX23" fmla="*/ 2309497 w 2338072"/>
                              <a:gd name="connsiteY23" fmla="*/ 1057304 h 1533554"/>
                              <a:gd name="connsiteX24" fmla="*/ 2261872 w 2338072"/>
                              <a:gd name="connsiteY24" fmla="*/ 209579 h 1533554"/>
                              <a:gd name="connsiteX25" fmla="*/ 2033272 w 2338072"/>
                              <a:gd name="connsiteY25" fmla="*/ 104804 h 1533554"/>
                              <a:gd name="connsiteX26" fmla="*/ 1318897 w 2338072"/>
                              <a:gd name="connsiteY26" fmla="*/ 38129 h 1533554"/>
                              <a:gd name="connsiteX27" fmla="*/ 1156972 w 2338072"/>
                              <a:gd name="connsiteY27" fmla="*/ 29 h 1533554"/>
                              <a:gd name="connsiteX28" fmla="*/ 737872 w 2338072"/>
                              <a:gd name="connsiteY28" fmla="*/ 66704 h 1533554"/>
                              <a:gd name="connsiteX29" fmla="*/ 271147 w 2338072"/>
                              <a:gd name="connsiteY29" fmla="*/ 95279 h 1533554"/>
                              <a:gd name="connsiteX30" fmla="*/ 223522 w 2338072"/>
                              <a:gd name="connsiteY30" fmla="*/ 104804 h 1533554"/>
                              <a:gd name="connsiteX31" fmla="*/ 13972 w 2338072"/>
                              <a:gd name="connsiteY31" fmla="*/ 123854 h 15335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2338072" h="1533554">
                                <a:moveTo>
                                  <a:pt x="13972" y="123854"/>
                                </a:moveTo>
                                <a:cubicBezTo>
                                  <a:pt x="-19365" y="154016"/>
                                  <a:pt x="16508" y="34158"/>
                                  <a:pt x="23497" y="285779"/>
                                </a:cubicBezTo>
                                <a:cubicBezTo>
                                  <a:pt x="25879" y="371530"/>
                                  <a:pt x="17147" y="457229"/>
                                  <a:pt x="13972" y="542954"/>
                                </a:cubicBezTo>
                                <a:cubicBezTo>
                                  <a:pt x="17147" y="587404"/>
                                  <a:pt x="12248" y="633184"/>
                                  <a:pt x="23497" y="676304"/>
                                </a:cubicBezTo>
                                <a:cubicBezTo>
                                  <a:pt x="31748" y="707934"/>
                                  <a:pt x="54304" y="733999"/>
                                  <a:pt x="71122" y="762029"/>
                                </a:cubicBezTo>
                                <a:cubicBezTo>
                                  <a:pt x="117806" y="839836"/>
                                  <a:pt x="123803" y="841365"/>
                                  <a:pt x="223522" y="895379"/>
                                </a:cubicBezTo>
                                <a:cubicBezTo>
                                  <a:pt x="357762" y="968092"/>
                                  <a:pt x="305014" y="908714"/>
                                  <a:pt x="385447" y="981104"/>
                                </a:cubicBezTo>
                                <a:cubicBezTo>
                                  <a:pt x="402134" y="996123"/>
                                  <a:pt x="420293" y="1010270"/>
                                  <a:pt x="433072" y="1028729"/>
                                </a:cubicBezTo>
                                <a:cubicBezTo>
                                  <a:pt x="491687" y="1113395"/>
                                  <a:pt x="443944" y="1106594"/>
                                  <a:pt x="537847" y="1171604"/>
                                </a:cubicBezTo>
                                <a:cubicBezTo>
                                  <a:pt x="765563" y="1329253"/>
                                  <a:pt x="730018" y="1253402"/>
                                  <a:pt x="1023622" y="1400204"/>
                                </a:cubicBezTo>
                                <a:cubicBezTo>
                                  <a:pt x="1165414" y="1471100"/>
                                  <a:pt x="1070181" y="1431267"/>
                                  <a:pt x="1223647" y="1476404"/>
                                </a:cubicBezTo>
                                <a:cubicBezTo>
                                  <a:pt x="1242912" y="1482070"/>
                                  <a:pt x="1262153" y="1487996"/>
                                  <a:pt x="1280797" y="1495454"/>
                                </a:cubicBezTo>
                                <a:cubicBezTo>
                                  <a:pt x="1293980" y="1500727"/>
                                  <a:pt x="1304974" y="1511719"/>
                                  <a:pt x="1318897" y="1514504"/>
                                </a:cubicBezTo>
                                <a:cubicBezTo>
                                  <a:pt x="1353285" y="1521382"/>
                                  <a:pt x="1388817" y="1520156"/>
                                  <a:pt x="1423672" y="1524029"/>
                                </a:cubicBezTo>
                                <a:cubicBezTo>
                                  <a:pt x="1445985" y="1526508"/>
                                  <a:pt x="1468122" y="1530379"/>
                                  <a:pt x="1490347" y="1533554"/>
                                </a:cubicBezTo>
                                <a:cubicBezTo>
                                  <a:pt x="1537972" y="1530379"/>
                                  <a:pt x="1585687" y="1528350"/>
                                  <a:pt x="1633222" y="1524029"/>
                                </a:cubicBezTo>
                                <a:cubicBezTo>
                                  <a:pt x="1655580" y="1521996"/>
                                  <a:pt x="1677635" y="1517408"/>
                                  <a:pt x="1699897" y="1514504"/>
                                </a:cubicBezTo>
                                <a:cubicBezTo>
                                  <a:pt x="1861355" y="1493444"/>
                                  <a:pt x="1818944" y="1498486"/>
                                  <a:pt x="1957072" y="1485929"/>
                                </a:cubicBezTo>
                                <a:cubicBezTo>
                                  <a:pt x="2064236" y="1464496"/>
                                  <a:pt x="1932908" y="1485929"/>
                                  <a:pt x="2099947" y="1485929"/>
                                </a:cubicBezTo>
                                <a:cubicBezTo>
                                  <a:pt x="2150846" y="1485929"/>
                                  <a:pt x="2201547" y="1479579"/>
                                  <a:pt x="2252347" y="1476404"/>
                                </a:cubicBezTo>
                                <a:cubicBezTo>
                                  <a:pt x="2265047" y="1470054"/>
                                  <a:pt x="2281730" y="1468562"/>
                                  <a:pt x="2290447" y="1457354"/>
                                </a:cubicBezTo>
                                <a:cubicBezTo>
                                  <a:pt x="2319640" y="1419820"/>
                                  <a:pt x="2320629" y="1377077"/>
                                  <a:pt x="2328547" y="1333529"/>
                                </a:cubicBezTo>
                                <a:cubicBezTo>
                                  <a:pt x="2331443" y="1317601"/>
                                  <a:pt x="2334897" y="1301779"/>
                                  <a:pt x="2338072" y="1285904"/>
                                </a:cubicBezTo>
                                <a:cubicBezTo>
                                  <a:pt x="2328547" y="1209704"/>
                                  <a:pt x="2314920" y="1133905"/>
                                  <a:pt x="2309497" y="1057304"/>
                                </a:cubicBezTo>
                                <a:cubicBezTo>
                                  <a:pt x="2289510" y="774990"/>
                                  <a:pt x="2340700" y="481400"/>
                                  <a:pt x="2261872" y="209579"/>
                                </a:cubicBezTo>
                                <a:cubicBezTo>
                                  <a:pt x="2238525" y="129074"/>
                                  <a:pt x="2115789" y="119539"/>
                                  <a:pt x="2033272" y="104804"/>
                                </a:cubicBezTo>
                                <a:cubicBezTo>
                                  <a:pt x="1619538" y="30923"/>
                                  <a:pt x="1856797" y="61018"/>
                                  <a:pt x="1318897" y="38129"/>
                                </a:cubicBezTo>
                                <a:cubicBezTo>
                                  <a:pt x="1264922" y="25429"/>
                                  <a:pt x="1212402" y="1488"/>
                                  <a:pt x="1156972" y="29"/>
                                </a:cubicBezTo>
                                <a:cubicBezTo>
                                  <a:pt x="1096957" y="-1550"/>
                                  <a:pt x="788471" y="61785"/>
                                  <a:pt x="737872" y="66704"/>
                                </a:cubicBezTo>
                                <a:cubicBezTo>
                                  <a:pt x="582737" y="81787"/>
                                  <a:pt x="426722" y="85754"/>
                                  <a:pt x="271147" y="95279"/>
                                </a:cubicBezTo>
                                <a:cubicBezTo>
                                  <a:pt x="255272" y="98454"/>
                                  <a:pt x="239680" y="103794"/>
                                  <a:pt x="223522" y="104804"/>
                                </a:cubicBezTo>
                                <a:cubicBezTo>
                                  <a:pt x="137905" y="110155"/>
                                  <a:pt x="47309" y="93692"/>
                                  <a:pt x="13972" y="1238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97BB3B" id="Group 11" o:spid="_x0000_s1026" style="position:absolute;margin-left:137.2pt;margin-top:203.55pt;width:306pt;height:295.5pt;z-index:251668483;mso-width-relative:margin;mso-height-relative:margin" coordsize="33477,35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">
                <v:shape id="Picture 5" o:spid="_x0000_s1027" type="#_x0000_t75" style="position:absolute;top:4000;width:31013;height:3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">
                  <v:imagedata r:id="rId27" o:title=""/>
                </v:shape>
                <v:shape id="Freeform: Shape 10" o:spid="_x0000_s1028" style="position:absolute;left:10096;width:23381;height:15335;visibility:visible;mso-wrap-style:square;v-text-anchor:middle" coordsize="2338072,1533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" path="m13972,123854v-33337,30162,2536,-89696,9525,161925c25879,371530,17147,457229,13972,542954v3175,44450,-1724,90230,9525,133350c31748,707934,54304,733999,71122,762029v46684,77807,52681,79336,152400,133350c357762,968092,305014,908714,385447,981104v16687,15019,34846,29166,47625,47625c491687,1113395,443944,1106594,537847,1171604v227716,157649,192171,81798,485775,228600c1165414,1471100,1070181,1431267,1223647,1476404v19265,5666,38506,11592,57150,19050c1293980,1500727,1304974,1511719,1318897,1514504v34388,6878,69920,5652,104775,9525c1445985,1526508,1468122,1530379,1490347,1533554v47625,-3175,95340,-5204,142875,-9525c1655580,1521996,1677635,1517408,1699897,1514504v161458,-21060,119047,-16018,257175,-28575c2064236,1464496,1932908,1485929,2099947,1485929v50899,,101600,-6350,152400,-9525c2265047,1470054,2281730,1468562,2290447,1457354v29193,-37534,30182,-80277,38100,-123825c2331443,1317601,2334897,1301779,2338072,1285904v-9525,-76200,-23152,-151999,-28575,-228600c2289510,774990,2340700,481400,2261872,209579,2238525,129074,2115789,119539,2033272,104804,1619538,30923,1856797,61018,1318897,38129,1264922,25429,1212402,1488,1156972,29,1096957,-1550,788471,61785,737872,66704,582737,81787,426722,85754,271147,95279v-15875,3175,-31467,8515,-47625,9525c137905,110155,47309,93692,13972,123854xe" fillcolor="white [3212]" strokecolor="white [3212]" strokeweight="2pt">
                  <v:path arrowok="t" o:connecttype="custom" o:connectlocs="13972,123854;23497,285779;13972,542954;23497,676304;71122,762029;223522,895379;385447,981104;433072,1028729;537847,1171604;1023622,1400204;1223647,1476404;1280797,1495454;1318897,1514504;1423672,1524029;1490347,1533554;1633222,1524029;1699897,1514504;1957072,1485929;2099947,1485929;2252347,1476404;2290447,1457354;2328547,1333529;2338072,1285904;2309497,1057304;2261872,209579;2033272,104804;1318897,38129;1156972,29;737872,66704;271147,95279;223522,104804;13972,123854" o:connectangles="0,0,0,0,0,0,0,0,0,0,0,0,0,0,0,0,0,0,0,0,0,0,0,0,0,0,0,0,0,0,0,0"/>
                </v:shape>
              </v:group>
            </w:pict>
          </mc:Fallback>
        </mc:AlternateContent>
      </w:r>
    </w:p>
    <w:sectPr w:rsidR="007915E1" w:rsidRPr="00F301EB" w:rsidSect="007C2D89"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701" w:right="1021" w:bottom="1304" w:left="1021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C7DED" w14:textId="77777777" w:rsidR="007C2D89" w:rsidRDefault="007C2D89" w:rsidP="00A21BF1">
      <w:pPr>
        <w:spacing w:line="240" w:lineRule="auto"/>
      </w:pPr>
      <w:r>
        <w:separator/>
      </w:r>
    </w:p>
  </w:endnote>
  <w:endnote w:type="continuationSeparator" w:id="0">
    <w:p w14:paraId="2FE3E462" w14:textId="77777777" w:rsidR="007C2D89" w:rsidRDefault="007C2D89" w:rsidP="00A21BF1">
      <w:pPr>
        <w:spacing w:line="240" w:lineRule="auto"/>
      </w:pPr>
      <w:r>
        <w:continuationSeparator/>
      </w:r>
    </w:p>
  </w:endnote>
  <w:endnote w:type="continuationNotice" w:id="1">
    <w:p w14:paraId="7E9156E9" w14:textId="77777777" w:rsidR="007C2D89" w:rsidRDefault="007C2D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21B87A6E" w14:textId="77777777" w:rsidTr="00824DA9">
      <w:trPr>
        <w:trHeight w:val="601"/>
      </w:trPr>
      <w:tc>
        <w:tcPr>
          <w:tcW w:w="9849" w:type="dxa"/>
          <w:vAlign w:val="bottom"/>
        </w:tcPr>
        <w:p w14:paraId="0B6DA402" w14:textId="77777777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F16A00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08398538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3D3D9392" w14:textId="77777777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036CB2F2" w14:textId="77777777" w:rsidTr="00AF702B">
      <w:trPr>
        <w:trHeight w:val="454"/>
      </w:trPr>
      <w:tc>
        <w:tcPr>
          <w:tcW w:w="2127" w:type="dxa"/>
          <w:vAlign w:val="bottom"/>
        </w:tcPr>
        <w:p w14:paraId="54CEF75A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3D9DB381" wp14:editId="65FC218B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2F413EF" w14:textId="77777777" w:rsidR="000706AA" w:rsidRPr="00F87F18" w:rsidRDefault="0000000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BA4B6B">
              <w:rPr>
                <w:rStyle w:val="Hyperlink"/>
              </w:rPr>
              <w:t>primaryconnections</w:t>
            </w:r>
          </w:hyperlink>
          <w:r w:rsidR="00BA4B6B"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08AD824F" w14:textId="77777777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7C19A1C3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3630EE1C" w14:textId="77777777" w:rsidTr="00AF702B">
      <w:trPr>
        <w:trHeight w:val="454"/>
      </w:trPr>
      <w:tc>
        <w:tcPr>
          <w:tcW w:w="2127" w:type="dxa"/>
          <w:vAlign w:val="bottom"/>
        </w:tcPr>
        <w:p w14:paraId="17BDF35C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1A3AA193" wp14:editId="56554464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6D2DC17F" w14:textId="77777777" w:rsidR="000706AA" w:rsidRPr="00F87F18" w:rsidRDefault="0000000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BA4B6B">
              <w:rPr>
                <w:rStyle w:val="Hyperlink"/>
              </w:rPr>
              <w:t>primaryconnections</w:t>
            </w:r>
          </w:hyperlink>
          <w:r w:rsidR="00BA4B6B"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0F65245E" w14:textId="77777777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0E2B7859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CED66" w14:textId="77777777" w:rsidR="007C2D89" w:rsidRDefault="007C2D89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54BACBCD" w14:textId="77777777" w:rsidR="007C2D89" w:rsidRDefault="007C2D89" w:rsidP="00A21BF1">
      <w:pPr>
        <w:spacing w:line="240" w:lineRule="auto"/>
      </w:pPr>
      <w:r>
        <w:continuationSeparator/>
      </w:r>
    </w:p>
  </w:footnote>
  <w:footnote w:type="continuationNotice" w:id="1">
    <w:p w14:paraId="55C7F43C" w14:textId="77777777" w:rsidR="007C2D89" w:rsidRDefault="007C2D8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7055FAEE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5DD5DB96" w14:textId="31AFA208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F9626E">
            <w:rPr>
              <w:b/>
              <w:bCs/>
              <w:noProof/>
              <w:sz w:val="22"/>
            </w:rPr>
            <w:t>Decaying fruit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D887CD1" w14:textId="77777777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096" w:type="pct"/>
      <w:tblLook w:val="04A0" w:firstRow="1" w:lastRow="0" w:firstColumn="1" w:lastColumn="0" w:noHBand="0" w:noVBand="1"/>
    </w:tblPr>
    <w:tblGrid>
      <w:gridCol w:w="8081"/>
    </w:tblGrid>
    <w:tr w:rsidR="004A5DC3" w14:paraId="0EAFF384" w14:textId="77777777" w:rsidTr="00BC6039">
      <w:trPr>
        <w:trHeight w:val="1247"/>
      </w:trPr>
      <w:tc>
        <w:tcPr>
          <w:tcW w:w="8080" w:type="dxa"/>
        </w:tcPr>
        <w:p w14:paraId="371729EB" w14:textId="77777777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149FCEDB" wp14:editId="51CF569D">
                <wp:extent cx="2377440" cy="459245"/>
                <wp:effectExtent l="0" t="0" r="3810" b="0"/>
                <wp:docPr id="4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F1DCBF3" w14:textId="77777777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6"/>
  </w:num>
  <w:num w:numId="7" w16cid:durableId="1421828783">
    <w:abstractNumId w:val="30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1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29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7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8"/>
  </w:num>
  <w:num w:numId="23" w16cid:durableId="270629335">
    <w:abstractNumId w:val="33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4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2"/>
  </w:num>
  <w:num w:numId="34" w16cid:durableId="630063444">
    <w:abstractNumId w:val="15"/>
  </w:num>
  <w:num w:numId="35" w16cid:durableId="28542986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A00"/>
    <w:rsid w:val="000044A0"/>
    <w:rsid w:val="000111D3"/>
    <w:rsid w:val="0001166E"/>
    <w:rsid w:val="00013278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7FCB"/>
    <w:rsid w:val="000616DC"/>
    <w:rsid w:val="00065B4B"/>
    <w:rsid w:val="00067240"/>
    <w:rsid w:val="000706AA"/>
    <w:rsid w:val="00070883"/>
    <w:rsid w:val="00071180"/>
    <w:rsid w:val="00075852"/>
    <w:rsid w:val="000771AF"/>
    <w:rsid w:val="00077D71"/>
    <w:rsid w:val="00077DC8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4784"/>
    <w:rsid w:val="000A5AF4"/>
    <w:rsid w:val="000B0F6E"/>
    <w:rsid w:val="000B19DA"/>
    <w:rsid w:val="000B466A"/>
    <w:rsid w:val="000B7385"/>
    <w:rsid w:val="000B7A79"/>
    <w:rsid w:val="000C470C"/>
    <w:rsid w:val="000C4DF8"/>
    <w:rsid w:val="000C61E5"/>
    <w:rsid w:val="000D0297"/>
    <w:rsid w:val="000D155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3539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0A82"/>
    <w:rsid w:val="0013103A"/>
    <w:rsid w:val="00134FBB"/>
    <w:rsid w:val="0013671F"/>
    <w:rsid w:val="00136A2D"/>
    <w:rsid w:val="00136E4E"/>
    <w:rsid w:val="00143C3B"/>
    <w:rsid w:val="00146B7A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84D84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1DC2"/>
    <w:rsid w:val="001B310A"/>
    <w:rsid w:val="001B52A0"/>
    <w:rsid w:val="001B5F65"/>
    <w:rsid w:val="001B7B5E"/>
    <w:rsid w:val="001C0C6B"/>
    <w:rsid w:val="001C1E69"/>
    <w:rsid w:val="001D0E78"/>
    <w:rsid w:val="001D11F8"/>
    <w:rsid w:val="001D741B"/>
    <w:rsid w:val="001D7549"/>
    <w:rsid w:val="001E0198"/>
    <w:rsid w:val="001E0B43"/>
    <w:rsid w:val="001E0E78"/>
    <w:rsid w:val="001E1404"/>
    <w:rsid w:val="001E15F5"/>
    <w:rsid w:val="001F435C"/>
    <w:rsid w:val="001F6C35"/>
    <w:rsid w:val="001F7781"/>
    <w:rsid w:val="00202FB6"/>
    <w:rsid w:val="002033DF"/>
    <w:rsid w:val="00205972"/>
    <w:rsid w:val="00215A55"/>
    <w:rsid w:val="00217928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38A4"/>
    <w:rsid w:val="002564EB"/>
    <w:rsid w:val="00256BBA"/>
    <w:rsid w:val="002575EC"/>
    <w:rsid w:val="00257752"/>
    <w:rsid w:val="00263835"/>
    <w:rsid w:val="002647B5"/>
    <w:rsid w:val="00276707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1EBB"/>
    <w:rsid w:val="002B2B46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E3AF4"/>
    <w:rsid w:val="002E3D60"/>
    <w:rsid w:val="002E620E"/>
    <w:rsid w:val="002F07BE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4141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543C"/>
    <w:rsid w:val="0034761D"/>
    <w:rsid w:val="00347F09"/>
    <w:rsid w:val="00350EF4"/>
    <w:rsid w:val="0035766E"/>
    <w:rsid w:val="003605CF"/>
    <w:rsid w:val="00361AAA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3CDB"/>
    <w:rsid w:val="00384FBC"/>
    <w:rsid w:val="00391207"/>
    <w:rsid w:val="00392147"/>
    <w:rsid w:val="003940A5"/>
    <w:rsid w:val="00396E48"/>
    <w:rsid w:val="003A20B1"/>
    <w:rsid w:val="003A3347"/>
    <w:rsid w:val="003B03D8"/>
    <w:rsid w:val="003B09A0"/>
    <w:rsid w:val="003B0E97"/>
    <w:rsid w:val="003B228F"/>
    <w:rsid w:val="003B69A4"/>
    <w:rsid w:val="003B7795"/>
    <w:rsid w:val="003C0C76"/>
    <w:rsid w:val="003C1822"/>
    <w:rsid w:val="003C2BE8"/>
    <w:rsid w:val="003C2EEF"/>
    <w:rsid w:val="003C5B66"/>
    <w:rsid w:val="003C607F"/>
    <w:rsid w:val="003C7080"/>
    <w:rsid w:val="003D0EA6"/>
    <w:rsid w:val="003D37DB"/>
    <w:rsid w:val="003D44D4"/>
    <w:rsid w:val="003D48D1"/>
    <w:rsid w:val="003D64A8"/>
    <w:rsid w:val="003E55F7"/>
    <w:rsid w:val="003E6C14"/>
    <w:rsid w:val="003F0257"/>
    <w:rsid w:val="003F34C9"/>
    <w:rsid w:val="003F6D88"/>
    <w:rsid w:val="003F6E2B"/>
    <w:rsid w:val="004009F6"/>
    <w:rsid w:val="004047B9"/>
    <w:rsid w:val="00410CB2"/>
    <w:rsid w:val="004115F9"/>
    <w:rsid w:val="00415458"/>
    <w:rsid w:val="004218FA"/>
    <w:rsid w:val="00422BB5"/>
    <w:rsid w:val="00427C89"/>
    <w:rsid w:val="00427FC2"/>
    <w:rsid w:val="00430E61"/>
    <w:rsid w:val="00433740"/>
    <w:rsid w:val="00433C95"/>
    <w:rsid w:val="004356ED"/>
    <w:rsid w:val="00437101"/>
    <w:rsid w:val="00442916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61184"/>
    <w:rsid w:val="00470173"/>
    <w:rsid w:val="00470E01"/>
    <w:rsid w:val="004779F0"/>
    <w:rsid w:val="00477C88"/>
    <w:rsid w:val="00480ECC"/>
    <w:rsid w:val="004815EE"/>
    <w:rsid w:val="00482B7E"/>
    <w:rsid w:val="00482EE6"/>
    <w:rsid w:val="004840EF"/>
    <w:rsid w:val="0048713B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C3F5C"/>
    <w:rsid w:val="004D1E56"/>
    <w:rsid w:val="004D1F97"/>
    <w:rsid w:val="004D3800"/>
    <w:rsid w:val="004D599B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359B"/>
    <w:rsid w:val="005078ED"/>
    <w:rsid w:val="00512726"/>
    <w:rsid w:val="00515E60"/>
    <w:rsid w:val="00517443"/>
    <w:rsid w:val="005179AD"/>
    <w:rsid w:val="005209D1"/>
    <w:rsid w:val="00520E87"/>
    <w:rsid w:val="00522691"/>
    <w:rsid w:val="00524F47"/>
    <w:rsid w:val="00526652"/>
    <w:rsid w:val="005269E6"/>
    <w:rsid w:val="005368F8"/>
    <w:rsid w:val="00540C8A"/>
    <w:rsid w:val="00541211"/>
    <w:rsid w:val="005412C3"/>
    <w:rsid w:val="00541954"/>
    <w:rsid w:val="00551E4A"/>
    <w:rsid w:val="005520D9"/>
    <w:rsid w:val="00552A7A"/>
    <w:rsid w:val="00555AB6"/>
    <w:rsid w:val="005666B8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3C25"/>
    <w:rsid w:val="005C6182"/>
    <w:rsid w:val="005C6A7B"/>
    <w:rsid w:val="005D0054"/>
    <w:rsid w:val="005D0090"/>
    <w:rsid w:val="005D1F4F"/>
    <w:rsid w:val="005D6390"/>
    <w:rsid w:val="005E5F13"/>
    <w:rsid w:val="005E7C16"/>
    <w:rsid w:val="005F01DF"/>
    <w:rsid w:val="005F1828"/>
    <w:rsid w:val="005F1B2D"/>
    <w:rsid w:val="005F6403"/>
    <w:rsid w:val="00600829"/>
    <w:rsid w:val="006033BF"/>
    <w:rsid w:val="00604DCB"/>
    <w:rsid w:val="00605DFC"/>
    <w:rsid w:val="006061C4"/>
    <w:rsid w:val="00610DD3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10E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64520"/>
    <w:rsid w:val="00670DAF"/>
    <w:rsid w:val="006710B5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B1AC7"/>
    <w:rsid w:val="006B470D"/>
    <w:rsid w:val="006B52D2"/>
    <w:rsid w:val="006C1B50"/>
    <w:rsid w:val="006C2AEC"/>
    <w:rsid w:val="006C4402"/>
    <w:rsid w:val="006C4D90"/>
    <w:rsid w:val="006C50A6"/>
    <w:rsid w:val="006C67D6"/>
    <w:rsid w:val="006D67EA"/>
    <w:rsid w:val="006E1EB0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6C7B"/>
    <w:rsid w:val="007074A9"/>
    <w:rsid w:val="00714572"/>
    <w:rsid w:val="0071562A"/>
    <w:rsid w:val="00717E72"/>
    <w:rsid w:val="00722B9A"/>
    <w:rsid w:val="00731F86"/>
    <w:rsid w:val="00733E67"/>
    <w:rsid w:val="00734A21"/>
    <w:rsid w:val="00735790"/>
    <w:rsid w:val="0073584C"/>
    <w:rsid w:val="00741E44"/>
    <w:rsid w:val="00742921"/>
    <w:rsid w:val="007459B9"/>
    <w:rsid w:val="00746FDE"/>
    <w:rsid w:val="00747C50"/>
    <w:rsid w:val="007502B3"/>
    <w:rsid w:val="00751953"/>
    <w:rsid w:val="007532FC"/>
    <w:rsid w:val="00754862"/>
    <w:rsid w:val="00755D6F"/>
    <w:rsid w:val="007611FF"/>
    <w:rsid w:val="00766C18"/>
    <w:rsid w:val="00767FE5"/>
    <w:rsid w:val="00770CC3"/>
    <w:rsid w:val="00772376"/>
    <w:rsid w:val="00773F15"/>
    <w:rsid w:val="0077412A"/>
    <w:rsid w:val="00774A1C"/>
    <w:rsid w:val="00782059"/>
    <w:rsid w:val="0078373D"/>
    <w:rsid w:val="00785FC8"/>
    <w:rsid w:val="00786BA5"/>
    <w:rsid w:val="007877F9"/>
    <w:rsid w:val="007915E1"/>
    <w:rsid w:val="0079230B"/>
    <w:rsid w:val="00797587"/>
    <w:rsid w:val="00797CB5"/>
    <w:rsid w:val="007A0FEA"/>
    <w:rsid w:val="007A2F38"/>
    <w:rsid w:val="007A4B78"/>
    <w:rsid w:val="007A7F3E"/>
    <w:rsid w:val="007B233A"/>
    <w:rsid w:val="007B59B8"/>
    <w:rsid w:val="007C1559"/>
    <w:rsid w:val="007C1638"/>
    <w:rsid w:val="007C1E96"/>
    <w:rsid w:val="007C24DC"/>
    <w:rsid w:val="007C2D89"/>
    <w:rsid w:val="007C2F58"/>
    <w:rsid w:val="007C4FA5"/>
    <w:rsid w:val="007C5480"/>
    <w:rsid w:val="007C5E9D"/>
    <w:rsid w:val="007C7AE1"/>
    <w:rsid w:val="007C7F35"/>
    <w:rsid w:val="007D14DC"/>
    <w:rsid w:val="007D2486"/>
    <w:rsid w:val="007E0072"/>
    <w:rsid w:val="007E36FA"/>
    <w:rsid w:val="007E460E"/>
    <w:rsid w:val="007E4A5C"/>
    <w:rsid w:val="007E4F3E"/>
    <w:rsid w:val="007E6ADE"/>
    <w:rsid w:val="007F0AD3"/>
    <w:rsid w:val="007F1B4A"/>
    <w:rsid w:val="007F218B"/>
    <w:rsid w:val="007F38C4"/>
    <w:rsid w:val="007F4985"/>
    <w:rsid w:val="007F7D15"/>
    <w:rsid w:val="00800658"/>
    <w:rsid w:val="008008B7"/>
    <w:rsid w:val="00801C60"/>
    <w:rsid w:val="00801EAD"/>
    <w:rsid w:val="008034ED"/>
    <w:rsid w:val="0080525F"/>
    <w:rsid w:val="00814653"/>
    <w:rsid w:val="00814DC5"/>
    <w:rsid w:val="00815AD7"/>
    <w:rsid w:val="00816F56"/>
    <w:rsid w:val="008210FF"/>
    <w:rsid w:val="00821A3B"/>
    <w:rsid w:val="00823A7C"/>
    <w:rsid w:val="00824DA9"/>
    <w:rsid w:val="00825325"/>
    <w:rsid w:val="00830D49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26DE"/>
    <w:rsid w:val="00852FEE"/>
    <w:rsid w:val="00853131"/>
    <w:rsid w:val="00854731"/>
    <w:rsid w:val="0085516F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909D6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65A3"/>
    <w:rsid w:val="008F0AF5"/>
    <w:rsid w:val="008F32CF"/>
    <w:rsid w:val="00904BB0"/>
    <w:rsid w:val="00905356"/>
    <w:rsid w:val="009058DC"/>
    <w:rsid w:val="00905931"/>
    <w:rsid w:val="00915202"/>
    <w:rsid w:val="00920216"/>
    <w:rsid w:val="00932968"/>
    <w:rsid w:val="0093395B"/>
    <w:rsid w:val="00935AF9"/>
    <w:rsid w:val="00936951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5A5D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82F40"/>
    <w:rsid w:val="0099029F"/>
    <w:rsid w:val="00992DE4"/>
    <w:rsid w:val="00993DCF"/>
    <w:rsid w:val="009A37C6"/>
    <w:rsid w:val="009A3A65"/>
    <w:rsid w:val="009A3B8F"/>
    <w:rsid w:val="009A7ABD"/>
    <w:rsid w:val="009B23E1"/>
    <w:rsid w:val="009B4576"/>
    <w:rsid w:val="009B5BAF"/>
    <w:rsid w:val="009B6375"/>
    <w:rsid w:val="009C1E9F"/>
    <w:rsid w:val="009D0193"/>
    <w:rsid w:val="009D1897"/>
    <w:rsid w:val="009D1D06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41A7"/>
    <w:rsid w:val="00A14857"/>
    <w:rsid w:val="00A15924"/>
    <w:rsid w:val="00A21BF1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4F9B"/>
    <w:rsid w:val="00A47002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91E70"/>
    <w:rsid w:val="00A923D8"/>
    <w:rsid w:val="00A96697"/>
    <w:rsid w:val="00AA172C"/>
    <w:rsid w:val="00AA3A02"/>
    <w:rsid w:val="00AA483E"/>
    <w:rsid w:val="00AA667D"/>
    <w:rsid w:val="00AA6AA1"/>
    <w:rsid w:val="00AB0E6F"/>
    <w:rsid w:val="00AB33DE"/>
    <w:rsid w:val="00AB3D83"/>
    <w:rsid w:val="00AB5643"/>
    <w:rsid w:val="00AB7E0B"/>
    <w:rsid w:val="00AC0259"/>
    <w:rsid w:val="00AC0805"/>
    <w:rsid w:val="00AC56BF"/>
    <w:rsid w:val="00AC7541"/>
    <w:rsid w:val="00AC7D42"/>
    <w:rsid w:val="00AD0EB8"/>
    <w:rsid w:val="00AD192D"/>
    <w:rsid w:val="00AD440C"/>
    <w:rsid w:val="00AD442E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AF5B42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16147"/>
    <w:rsid w:val="00B2603F"/>
    <w:rsid w:val="00B27D43"/>
    <w:rsid w:val="00B30020"/>
    <w:rsid w:val="00B306FE"/>
    <w:rsid w:val="00B32C70"/>
    <w:rsid w:val="00B33682"/>
    <w:rsid w:val="00B3664D"/>
    <w:rsid w:val="00B41691"/>
    <w:rsid w:val="00B425CA"/>
    <w:rsid w:val="00B440AC"/>
    <w:rsid w:val="00B45AD7"/>
    <w:rsid w:val="00B4629E"/>
    <w:rsid w:val="00B462A3"/>
    <w:rsid w:val="00B54C27"/>
    <w:rsid w:val="00B55B6C"/>
    <w:rsid w:val="00B5674D"/>
    <w:rsid w:val="00B56B05"/>
    <w:rsid w:val="00B615E4"/>
    <w:rsid w:val="00B666DA"/>
    <w:rsid w:val="00B67502"/>
    <w:rsid w:val="00B67626"/>
    <w:rsid w:val="00B7099F"/>
    <w:rsid w:val="00B72C21"/>
    <w:rsid w:val="00B7447C"/>
    <w:rsid w:val="00B754CC"/>
    <w:rsid w:val="00B769F8"/>
    <w:rsid w:val="00B7771E"/>
    <w:rsid w:val="00B824B5"/>
    <w:rsid w:val="00B82C30"/>
    <w:rsid w:val="00B842BF"/>
    <w:rsid w:val="00B84414"/>
    <w:rsid w:val="00B928C6"/>
    <w:rsid w:val="00B92BA8"/>
    <w:rsid w:val="00B92D96"/>
    <w:rsid w:val="00B9616A"/>
    <w:rsid w:val="00BA36ED"/>
    <w:rsid w:val="00BA3815"/>
    <w:rsid w:val="00BA4B6B"/>
    <w:rsid w:val="00BB1179"/>
    <w:rsid w:val="00BB55DE"/>
    <w:rsid w:val="00BB70AA"/>
    <w:rsid w:val="00BC47BE"/>
    <w:rsid w:val="00BC6039"/>
    <w:rsid w:val="00BC61DC"/>
    <w:rsid w:val="00BD1608"/>
    <w:rsid w:val="00BD5355"/>
    <w:rsid w:val="00BD7CA2"/>
    <w:rsid w:val="00BE2D23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22321"/>
    <w:rsid w:val="00C23420"/>
    <w:rsid w:val="00C24243"/>
    <w:rsid w:val="00C24B57"/>
    <w:rsid w:val="00C265C4"/>
    <w:rsid w:val="00C3255A"/>
    <w:rsid w:val="00C34B37"/>
    <w:rsid w:val="00C46A62"/>
    <w:rsid w:val="00C47F9B"/>
    <w:rsid w:val="00C509EE"/>
    <w:rsid w:val="00C54246"/>
    <w:rsid w:val="00C563FD"/>
    <w:rsid w:val="00C57CF4"/>
    <w:rsid w:val="00C61154"/>
    <w:rsid w:val="00C618C3"/>
    <w:rsid w:val="00C64B17"/>
    <w:rsid w:val="00C67622"/>
    <w:rsid w:val="00C70758"/>
    <w:rsid w:val="00C71AED"/>
    <w:rsid w:val="00C736F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700C"/>
    <w:rsid w:val="00C912BD"/>
    <w:rsid w:val="00C92D66"/>
    <w:rsid w:val="00C9515B"/>
    <w:rsid w:val="00C9726E"/>
    <w:rsid w:val="00CA16EA"/>
    <w:rsid w:val="00CA2679"/>
    <w:rsid w:val="00CA5AF4"/>
    <w:rsid w:val="00CA5C36"/>
    <w:rsid w:val="00CA6D86"/>
    <w:rsid w:val="00CA702F"/>
    <w:rsid w:val="00CB010F"/>
    <w:rsid w:val="00CB30DA"/>
    <w:rsid w:val="00CB464E"/>
    <w:rsid w:val="00CB4A2D"/>
    <w:rsid w:val="00CC43DE"/>
    <w:rsid w:val="00CC75AA"/>
    <w:rsid w:val="00CD0835"/>
    <w:rsid w:val="00CD2F1A"/>
    <w:rsid w:val="00CD57B9"/>
    <w:rsid w:val="00CD661F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D0045C"/>
    <w:rsid w:val="00D009F6"/>
    <w:rsid w:val="00D02DBB"/>
    <w:rsid w:val="00D03D5D"/>
    <w:rsid w:val="00D07C18"/>
    <w:rsid w:val="00D07CAA"/>
    <w:rsid w:val="00D167CB"/>
    <w:rsid w:val="00D1681F"/>
    <w:rsid w:val="00D17509"/>
    <w:rsid w:val="00D17F6D"/>
    <w:rsid w:val="00D25EA5"/>
    <w:rsid w:val="00D33428"/>
    <w:rsid w:val="00D349BA"/>
    <w:rsid w:val="00D36563"/>
    <w:rsid w:val="00D411E1"/>
    <w:rsid w:val="00D44DD8"/>
    <w:rsid w:val="00D4539D"/>
    <w:rsid w:val="00D460B8"/>
    <w:rsid w:val="00D467B6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75B2F"/>
    <w:rsid w:val="00D7638C"/>
    <w:rsid w:val="00D904C8"/>
    <w:rsid w:val="00D92852"/>
    <w:rsid w:val="00DA67B6"/>
    <w:rsid w:val="00DB0B3A"/>
    <w:rsid w:val="00DB5DB1"/>
    <w:rsid w:val="00DC006B"/>
    <w:rsid w:val="00DC0434"/>
    <w:rsid w:val="00DC18CB"/>
    <w:rsid w:val="00DC1902"/>
    <w:rsid w:val="00DC6668"/>
    <w:rsid w:val="00DD05C7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5A93"/>
    <w:rsid w:val="00DF60DA"/>
    <w:rsid w:val="00E03BAC"/>
    <w:rsid w:val="00E04784"/>
    <w:rsid w:val="00E04F5B"/>
    <w:rsid w:val="00E06BA4"/>
    <w:rsid w:val="00E10BFC"/>
    <w:rsid w:val="00E10C3A"/>
    <w:rsid w:val="00E14517"/>
    <w:rsid w:val="00E14CD3"/>
    <w:rsid w:val="00E217E0"/>
    <w:rsid w:val="00E23656"/>
    <w:rsid w:val="00E24E5F"/>
    <w:rsid w:val="00E26CF6"/>
    <w:rsid w:val="00E304B7"/>
    <w:rsid w:val="00E31E5F"/>
    <w:rsid w:val="00E34679"/>
    <w:rsid w:val="00E413EF"/>
    <w:rsid w:val="00E42824"/>
    <w:rsid w:val="00E42AA0"/>
    <w:rsid w:val="00E42B88"/>
    <w:rsid w:val="00E4329E"/>
    <w:rsid w:val="00E433BB"/>
    <w:rsid w:val="00E43D3D"/>
    <w:rsid w:val="00E45F61"/>
    <w:rsid w:val="00E468D5"/>
    <w:rsid w:val="00E4724A"/>
    <w:rsid w:val="00E47ED7"/>
    <w:rsid w:val="00E6347B"/>
    <w:rsid w:val="00E640F1"/>
    <w:rsid w:val="00E73B31"/>
    <w:rsid w:val="00E752E9"/>
    <w:rsid w:val="00E77AA6"/>
    <w:rsid w:val="00E77D05"/>
    <w:rsid w:val="00E81B64"/>
    <w:rsid w:val="00E82C79"/>
    <w:rsid w:val="00E84A64"/>
    <w:rsid w:val="00E854EF"/>
    <w:rsid w:val="00E87BF0"/>
    <w:rsid w:val="00E979C4"/>
    <w:rsid w:val="00EA0CD3"/>
    <w:rsid w:val="00EA493D"/>
    <w:rsid w:val="00EA5D0F"/>
    <w:rsid w:val="00EB151A"/>
    <w:rsid w:val="00EB5962"/>
    <w:rsid w:val="00EC0607"/>
    <w:rsid w:val="00EC26F9"/>
    <w:rsid w:val="00EC5C1B"/>
    <w:rsid w:val="00EE0790"/>
    <w:rsid w:val="00EE18EF"/>
    <w:rsid w:val="00EE4636"/>
    <w:rsid w:val="00EE5041"/>
    <w:rsid w:val="00EE7678"/>
    <w:rsid w:val="00EE77A6"/>
    <w:rsid w:val="00EF0532"/>
    <w:rsid w:val="00EF5DC9"/>
    <w:rsid w:val="00EF67E5"/>
    <w:rsid w:val="00F06E72"/>
    <w:rsid w:val="00F1022F"/>
    <w:rsid w:val="00F1026B"/>
    <w:rsid w:val="00F168C3"/>
    <w:rsid w:val="00F16A00"/>
    <w:rsid w:val="00F16C7E"/>
    <w:rsid w:val="00F240A6"/>
    <w:rsid w:val="00F25838"/>
    <w:rsid w:val="00F2621E"/>
    <w:rsid w:val="00F26622"/>
    <w:rsid w:val="00F301EB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152D"/>
    <w:rsid w:val="00F5365A"/>
    <w:rsid w:val="00F55919"/>
    <w:rsid w:val="00F55F8D"/>
    <w:rsid w:val="00F6027A"/>
    <w:rsid w:val="00F60580"/>
    <w:rsid w:val="00F62F85"/>
    <w:rsid w:val="00F65852"/>
    <w:rsid w:val="00F713BB"/>
    <w:rsid w:val="00F718F6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9626E"/>
    <w:rsid w:val="00FA5A28"/>
    <w:rsid w:val="00FA7467"/>
    <w:rsid w:val="00FB126B"/>
    <w:rsid w:val="00FB2DB2"/>
    <w:rsid w:val="00FB5C3E"/>
    <w:rsid w:val="00FB74F3"/>
    <w:rsid w:val="00FB75B9"/>
    <w:rsid w:val="00FC1ADA"/>
    <w:rsid w:val="00FC7524"/>
    <w:rsid w:val="00FC78D2"/>
    <w:rsid w:val="00FD089D"/>
    <w:rsid w:val="00FD2885"/>
    <w:rsid w:val="00FD4FAD"/>
    <w:rsid w:val="00FE27C3"/>
    <w:rsid w:val="00FE467E"/>
    <w:rsid w:val="00FF0D8F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ED91AF"/>
  <w15:docId w15:val="{65D3B8F9-B4FD-4035-8DFD-A0A7E2351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522691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1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6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2.xml"/><Relationship Id="rId8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18.sv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18.svg"/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en.silvester\OneDrive%20-%20Australian%20Academy%20of%20Science\Desktop\Student%20Sheet%20(PrimaryConnections)_AASE.dotx" TargetMode="External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742c65-25f8-4182-b9d2-6eb58ec07966">
      <Terms xmlns="http://schemas.microsoft.com/office/infopath/2007/PartnerControls"/>
    </lcf76f155ced4ddcb4097134ff3c332f>
    <Thumb xmlns="72742c65-25f8-4182-b9d2-6eb58ec07966" xsi:nil="true"/>
    <TaxCatchAll xmlns="249bb05d-9f36-4797-baf9-70f03887c0e2" xsi:nil="true"/>
    <ResourceType xmlns="72742c65-25f8-4182-b9d2-6eb58ec07966" xsi:nil="true"/>
    <reSolveApproach xmlns="72742c65-25f8-4182-b9d2-6eb58ec07966" xsi:nil="true"/>
    <TaxKeywordTaxHTField xmlns="249bb05d-9f36-4797-baf9-70f03887c0e2">
      <Terms xmlns="http://schemas.microsoft.com/office/infopath/2007/PartnerControls"/>
    </TaxKeywordTaxHTField>
    <Countryoforigin xmlns="72742c65-25f8-4182-b9d2-6eb58ec07966" xsi:nil="true"/>
    <KeyTheme xmlns="72742c65-25f8-4182-b9d2-6eb58ec07966" xsi:nil="true"/>
    <_dlc_DocId xmlns="249bb05d-9f36-4797-baf9-70f03887c0e2">AASID-2102554853-2357756</_dlc_DocId>
    <_dlc_DocIdUrl xmlns="249bb05d-9f36-4797-baf9-70f03887c0e2">
      <Url>https://ausacademyofscience.sharepoint.com/_layouts/15/DocIdRedir.aspx?ID=AASID-2102554853-2357756</Url>
      <Description>AASID-2102554853-2357756</Description>
    </_dlc_DocIdUrl>
    <Filetype xmlns="72742c65-25f8-4182-b9d2-6eb58ec0796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3" ma:contentTypeDescription="Create a new document." ma:contentTypeScope="" ma:versionID="4676b363102fd0269a66ce1054f85a9b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ac1aca658035e5029764a69be030afc3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DE01B4-6136-4AF1-AFBD-248E89955CAB}">
  <ds:schemaRefs>
    <ds:schemaRef ds:uri="http://schemas.microsoft.com/office/2006/metadata/properties"/>
    <ds:schemaRef ds:uri="http://schemas.microsoft.com/office/infopath/2007/PartnerControls"/>
    <ds:schemaRef ds:uri="72742c65-25f8-4182-b9d2-6eb58ec07966"/>
    <ds:schemaRef ds:uri="249bb05d-9f36-4797-baf9-70f03887c0e2"/>
  </ds:schemaRefs>
</ds:datastoreItem>
</file>

<file path=customXml/itemProps2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6F7A929-B099-4667-B995-3C81F5059F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2F2E64-83F4-4622-B3A5-AFCB0C55B26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D413F03-606D-4E49-9969-16CBFF2BA7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bb05d-9f36-4797-baf9-70f03887c0e2"/>
    <ds:schemaRef ds:uri="72742c65-25f8-4182-b9d2-6eb58ec07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 Sheet (PrimaryConnections)_AASE</Template>
  <TotalTime>53</TotalTime>
  <Pages>4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Academy of Science</Company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Silvester</dc:creator>
  <cp:keywords/>
  <dc:description/>
  <cp:lastModifiedBy>Helen Silvester</cp:lastModifiedBy>
  <cp:revision>29</cp:revision>
  <dcterms:created xsi:type="dcterms:W3CDTF">2024-04-11T00:15:00Z</dcterms:created>
  <dcterms:modified xsi:type="dcterms:W3CDTF">2024-04-11T03:48:00Z</dcterms:modified>
  <cp:category>Student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0x010100A9F2DF799B4EDD418D115D512438A05B</vt:lpwstr>
  </property>
  <property fmtid="{D5CDD505-2E9C-101B-9397-08002B2CF9AE}" pid="3" name="TaxKeyword">
    <vt:lpwstr/>
  </property>
  <property fmtid="{D5CDD505-2E9C-101B-9397-08002B2CF9AE}" pid="4" name="MediaServiceImageTags">
    <vt:lpwstr/>
  </property>
  <property fmtid="{D5CDD505-2E9C-101B-9397-08002B2CF9AE}" pid="5" name="_dlc_DocIdItemGuid">
    <vt:lpwstr>a3a9f329-71c8-4171-8f95-fd2b0f640f81</vt:lpwstr>
  </property>
</Properties>
</file>