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096" w:type="pct"/>
        <w:tblLook w:val="04A0" w:firstRow="1" w:lastRow="0" w:firstColumn="1" w:lastColumn="0" w:noHBand="0" w:noVBand="1"/>
      </w:tblPr>
      <w:tblGrid>
        <w:gridCol w:w="8081"/>
      </w:tblGrid>
      <w:tr w:rsidR="00AC6C3D" w14:paraId="2C4C832B" w14:textId="77777777" w:rsidTr="00AC6C3D">
        <w:trPr>
          <w:trHeight w:val="1230"/>
        </w:trPr>
        <w:tc>
          <w:tcPr>
            <w:tcW w:w="8080" w:type="dxa"/>
          </w:tcPr>
          <w:p w14:paraId="08A4909D" w14:textId="77777777" w:rsidR="00AC6C3D" w:rsidRPr="00541954" w:rsidRDefault="00AC6C3D" w:rsidP="00180DC1">
            <w:pPr>
              <w:pStyle w:val="Header"/>
              <w:jc w:val="left"/>
            </w:pPr>
            <w:r w:rsidRPr="009C4336">
              <w:rPr>
                <w:noProof/>
              </w:rPr>
              <w:drawing>
                <wp:inline distT="0" distB="0" distL="0" distR="0" wp14:anchorId="031B0C86" wp14:editId="6618F159">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E50E1F0" w14:textId="77777777" w:rsidR="00AC6C3D" w:rsidRDefault="00AC6C3D" w:rsidP="00AC6C3D">
      <w:pPr>
        <w:rPr>
          <w:noProof/>
        </w:rPr>
      </w:pPr>
    </w:p>
    <w:p w14:paraId="66D9A67C" w14:textId="07195742" w:rsidR="004B5E8A" w:rsidRPr="008927F9" w:rsidRDefault="00AC6C3D" w:rsidP="00D80A30">
      <w:pPr>
        <w:pStyle w:val="Title"/>
        <w:spacing w:after="0"/>
        <w:rPr>
          <w:noProof/>
          <w:sz w:val="36"/>
          <w:szCs w:val="36"/>
        </w:rPr>
      </w:pPr>
      <w:r>
        <w:rPr>
          <w:noProof/>
        </w:rPr>
        <mc:AlternateContent>
          <mc:Choice Requires="wps">
            <w:drawing>
              <wp:anchor distT="0" distB="0" distL="114300" distR="114300" simplePos="0" relativeHeight="251658241" behindDoc="0" locked="0" layoutInCell="1" allowOverlap="1" wp14:anchorId="2D6DFF1B" wp14:editId="6FE08606">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D5D243"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3F03167"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DFF1B"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6D5D243"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3F03167"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Pr>
          <w:noProof/>
        </w:rPr>
        <mc:AlternateContent>
          <mc:Choice Requires="wps">
            <w:drawing>
              <wp:anchor distT="0" distB="0" distL="114300" distR="114300" simplePos="0" relativeHeight="251658240" behindDoc="0" locked="0" layoutInCell="1" allowOverlap="1" wp14:anchorId="13827E82" wp14:editId="103BEB1D">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A68E4A" w14:textId="5F47D16E" w:rsidR="00905356" w:rsidRDefault="004B5E8A" w:rsidP="00270DA8">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27E82" id="Rectangle: Rounded Corners 2" o:spid="_x0000_s1027" style="position:absolute;margin-left:422.35pt;margin-top:-102.6pt;width:130.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5FA68E4A" w14:textId="5F47D16E" w:rsidR="00905356" w:rsidRDefault="004B5E8A" w:rsidP="00270DA8">
                      <w:pPr>
                        <w:spacing w:before="40"/>
                        <w:ind w:left="57"/>
                      </w:pPr>
                      <w:r>
                        <w:rPr>
                          <w:b/>
                          <w:bCs/>
                          <w:sz w:val="48"/>
                          <w:szCs w:val="48"/>
                        </w:rPr>
                        <w:t xml:space="preserve">Year </w:t>
                      </w:r>
                      <w:r w:rsidR="00BB7244">
                        <w:rPr>
                          <w:b/>
                          <w:bCs/>
                          <w:sz w:val="48"/>
                          <w:szCs w:val="48"/>
                        </w:rPr>
                        <w:t>4</w:t>
                      </w:r>
                    </w:p>
                  </w:txbxContent>
                </v:textbox>
              </v:roundrect>
            </w:pict>
          </mc:Fallback>
        </mc:AlternateContent>
      </w:r>
      <w:r w:rsidR="004B5E8A">
        <w:rPr>
          <w:noProof/>
        </w:rPr>
        <mc:AlternateContent>
          <mc:Choice Requires="wps">
            <w:drawing>
              <wp:anchor distT="0" distB="0" distL="114300" distR="114300" simplePos="0" relativeHeight="251658242" behindDoc="0" locked="0" layoutInCell="1" allowOverlap="1" wp14:anchorId="65B77F9D" wp14:editId="4BA7A032">
                <wp:simplePos x="0" y="0"/>
                <wp:positionH relativeFrom="page">
                  <wp:posOffset>0</wp:posOffset>
                </wp:positionH>
                <wp:positionV relativeFrom="page">
                  <wp:posOffset>0</wp:posOffset>
                </wp:positionV>
                <wp:extent cx="540000" cy="1688400"/>
                <wp:effectExtent l="0" t="0" r="0" b="7620"/>
                <wp:wrapNone/>
                <wp:docPr id="30914676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C2B120"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5F11BA91"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7F9D" id="_x0000_s1028" style="position:absolute;margin-left:0;margin-top:0;width:42.5pt;height:13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bW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J1JBn3FlDvX9EhpAnwDt529Kt3AkfHgVSy9NN0hiHB1q0gb7iMEicNYC/P9qP/hWP6/Scwnua&#10;oor7XxuBijPz3VKbfi1nszh2SZmdnk9JwdeW9WuL3XTXQHdX0pvhZBKjfzAHUSN0zzTwy3gwmYSV&#10;lFzFZcCDch3ydNOTIdVymdxo1JwId3blZASPVMfGe9o9C3RDdwbq63s4TJyYv2nS7BsjLSw3AXSb&#10;OvhI7XAJNKapm4YnJb4Dr/XkdXz4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LGFFt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C2B120"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5F11BA91"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BB7244" w:rsidRPr="00A149F0">
        <w:rPr>
          <w:noProof/>
          <w:sz w:val="36"/>
          <w:szCs w:val="36"/>
        </w:rPr>
        <w:t>S</w:t>
      </w:r>
      <w:r w:rsidR="00BB7244" w:rsidRPr="008927F9">
        <w:rPr>
          <w:noProof/>
          <w:sz w:val="36"/>
          <w:szCs w:val="36"/>
        </w:rPr>
        <w:t xml:space="preserve">ustain the chain </w:t>
      </w:r>
      <w:r w:rsidR="004B5E8A" w:rsidRPr="008927F9">
        <w:rPr>
          <w:rFonts w:cstheme="majorHAnsi"/>
          <w:color w:val="auto"/>
          <w:sz w:val="36"/>
          <w:szCs w:val="36"/>
        </w:rPr>
        <w:t>•</w:t>
      </w:r>
      <w:r w:rsidR="004B5E8A" w:rsidRPr="008927F9">
        <w:rPr>
          <w:noProof/>
          <w:sz w:val="36"/>
          <w:szCs w:val="36"/>
        </w:rPr>
        <w:t xml:space="preserve"> Lesson 1 </w:t>
      </w:r>
      <w:r w:rsidR="004B5E8A" w:rsidRPr="008927F9">
        <w:rPr>
          <w:rFonts w:cstheme="majorHAnsi"/>
          <w:color w:val="auto"/>
          <w:sz w:val="36"/>
          <w:szCs w:val="36"/>
        </w:rPr>
        <w:t xml:space="preserve">• </w:t>
      </w:r>
      <w:r w:rsidR="004F2D5E" w:rsidRPr="008927F9">
        <w:rPr>
          <w:rFonts w:cstheme="majorHAnsi"/>
          <w:color w:val="auto"/>
          <w:sz w:val="36"/>
          <w:szCs w:val="36"/>
        </w:rPr>
        <w:t>Our local environment</w:t>
      </w:r>
    </w:p>
    <w:p w14:paraId="46D4C773" w14:textId="77777777" w:rsidR="004B5E8A" w:rsidRPr="00FB13BE" w:rsidRDefault="004B5E8A" w:rsidP="004B5E8A">
      <w:pPr>
        <w:rPr>
          <w:sz w:val="10"/>
          <w:szCs w:val="10"/>
        </w:rPr>
      </w:pPr>
    </w:p>
    <w:tbl>
      <w:tblPr>
        <w:tblStyle w:val="AASETable"/>
        <w:tblpPr w:leftFromText="180" w:rightFromText="180" w:vertAnchor="text" w:horzAnchor="margin" w:tblpY="-37"/>
        <w:tblW w:w="0" w:type="auto"/>
        <w:tblLook w:val="04A0" w:firstRow="1" w:lastRow="0" w:firstColumn="1" w:lastColumn="0" w:noHBand="0" w:noVBand="1"/>
      </w:tblPr>
      <w:tblGrid>
        <w:gridCol w:w="9854"/>
      </w:tblGrid>
      <w:tr w:rsidR="00E71A31" w14:paraId="31E85193" w14:textId="77777777" w:rsidTr="00E71A31">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D06CBD" w14:textId="77777777" w:rsidR="00E71A31" w:rsidRPr="009D407C" w:rsidRDefault="00E71A31" w:rsidP="00E71A31">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13" w:history="1">
              <w:r>
                <w:rPr>
                  <w:rStyle w:val="Hyperlink"/>
                  <w:sz w:val="20"/>
                </w:rPr>
                <w:t>https://primaryconnections.org.au/teaching-sequences/year-4/sustain-the-chain/lesson-1-our-local-environment</w:t>
              </w:r>
            </w:hyperlink>
            <w:r>
              <w:t xml:space="preserve"> </w:t>
            </w:r>
          </w:p>
        </w:tc>
      </w:tr>
    </w:tbl>
    <w:p w14:paraId="51478702" w14:textId="77777777" w:rsidR="00AA040C" w:rsidRPr="00AA040C" w:rsidRDefault="00AA040C" w:rsidP="00AA040C"/>
    <w:p w14:paraId="6BF46FE6" w14:textId="0A07334B" w:rsidR="004B5E8A" w:rsidRDefault="004B5E8A" w:rsidP="004B5E8A">
      <w:pPr>
        <w:pStyle w:val="Heading1"/>
        <w:spacing w:before="0" w:after="0"/>
      </w:pPr>
      <w:r>
        <w:t>Lesson overview</w:t>
      </w:r>
    </w:p>
    <w:p w14:paraId="73576808" w14:textId="77777777" w:rsidR="00C8049C" w:rsidRPr="00C8049C" w:rsidRDefault="00C8049C" w:rsidP="00655A6E">
      <w:pPr>
        <w:rPr>
          <w:lang w:eastAsia="en-AU"/>
        </w:rPr>
      </w:pPr>
      <w:r w:rsidRPr="00C8049C">
        <w:rPr>
          <w:lang w:eastAsia="en-AU"/>
        </w:rPr>
        <w:t>Students explore the roles and interactions of consumers, producers and decomposers within a habitat by identifying how scientific knowledge can be used to support the development of the local environment.</w:t>
      </w:r>
    </w:p>
    <w:p w14:paraId="100770C7" w14:textId="77777777" w:rsidR="004B5E8A" w:rsidRDefault="004B5E8A" w:rsidP="004B5E8A">
      <w:pPr>
        <w:pStyle w:val="Heading2"/>
      </w:pPr>
      <w:r>
        <w:t>Key learning goals</w:t>
      </w:r>
    </w:p>
    <w:p w14:paraId="087E37CC" w14:textId="77777777" w:rsidR="004B5E8A" w:rsidRPr="0054748A" w:rsidRDefault="004B5E8A" w:rsidP="004B5E8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6F62D77" w14:textId="77777777" w:rsidR="008A251E" w:rsidRPr="008A251E" w:rsidRDefault="008A251E" w:rsidP="008A251E">
      <w:pPr>
        <w:pStyle w:val="ListBullet"/>
        <w:rPr>
          <w:lang w:eastAsia="en-AU"/>
        </w:rPr>
      </w:pPr>
      <w:r w:rsidRPr="008A251E">
        <w:rPr>
          <w:lang w:eastAsia="en-AU"/>
        </w:rPr>
        <w:t>demonstrate curiosity about the local environment.</w:t>
      </w:r>
    </w:p>
    <w:p w14:paraId="1D3B1170" w14:textId="77777777" w:rsidR="008A251E" w:rsidRPr="008A251E" w:rsidRDefault="008A251E" w:rsidP="008A251E">
      <w:pPr>
        <w:pStyle w:val="ListBullet"/>
        <w:rPr>
          <w:lang w:eastAsia="en-AU"/>
        </w:rPr>
      </w:pPr>
      <w:r w:rsidRPr="008A251E">
        <w:rPr>
          <w:lang w:eastAsia="en-AU"/>
        </w:rPr>
        <w:t>identify some of the living things that can be found in the local environment.</w:t>
      </w:r>
    </w:p>
    <w:p w14:paraId="7E18BC0B" w14:textId="77777777" w:rsidR="008A251E" w:rsidRPr="008A251E" w:rsidRDefault="008A251E" w:rsidP="008A251E">
      <w:pPr>
        <w:pStyle w:val="ListBullet"/>
        <w:rPr>
          <w:lang w:eastAsia="en-AU"/>
        </w:rPr>
      </w:pPr>
      <w:r w:rsidRPr="008A251E">
        <w:rPr>
          <w:lang w:eastAsia="en-AU"/>
        </w:rPr>
        <w:t xml:space="preserve">describe the importance of the local environment to people, plants and animals. </w:t>
      </w:r>
    </w:p>
    <w:p w14:paraId="0111A5ED" w14:textId="77777777" w:rsidR="004B5E8A" w:rsidRDefault="004B5E8A" w:rsidP="004B5E8A">
      <w:pPr>
        <w:spacing w:after="0" w:line="240" w:lineRule="auto"/>
        <w:textAlignment w:val="baseline"/>
        <w:rPr>
          <w:rFonts w:ascii="Calibri" w:eastAsia="Times New Roman" w:hAnsi="Calibri" w:cs="Calibri"/>
          <w:b/>
          <w:bCs/>
          <w:sz w:val="18"/>
          <w:lang w:eastAsia="en-AU"/>
        </w:rPr>
      </w:pPr>
    </w:p>
    <w:p w14:paraId="1D172E7F" w14:textId="77777777" w:rsidR="004B5E8A" w:rsidRPr="0054748A" w:rsidRDefault="004B5E8A" w:rsidP="004B5E8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5C611A2" w14:textId="77777777" w:rsidR="008A251E" w:rsidRPr="008A251E" w:rsidRDefault="008A251E" w:rsidP="00D76D53">
      <w:pPr>
        <w:pStyle w:val="ListBullet"/>
        <w:rPr>
          <w:lang w:eastAsia="en-AU"/>
        </w:rPr>
      </w:pPr>
      <w:r w:rsidRPr="008A251E">
        <w:rPr>
          <w:lang w:eastAsia="en-AU"/>
        </w:rPr>
        <w:t>draw labelled diagrams of a plant, animal and non-living thing.</w:t>
      </w:r>
    </w:p>
    <w:p w14:paraId="5AC2DAA3" w14:textId="16E74F5B" w:rsidR="004B5E8A" w:rsidRDefault="008A251E" w:rsidP="00D76D53">
      <w:pPr>
        <w:pStyle w:val="ListBullet"/>
        <w:rPr>
          <w:lang w:eastAsia="en-AU"/>
        </w:rPr>
      </w:pPr>
      <w:r w:rsidRPr="008A251E">
        <w:rPr>
          <w:lang w:eastAsia="en-AU"/>
        </w:rPr>
        <w:t>participate in and contribute to discussions, sharing information, experiences and opinions.</w:t>
      </w:r>
    </w:p>
    <w:p w14:paraId="27C84AA0" w14:textId="77777777" w:rsidR="00964DA9" w:rsidRDefault="00964DA9" w:rsidP="004B5E8A">
      <w:pPr>
        <w:pStyle w:val="Heading2"/>
        <w:spacing w:before="0"/>
      </w:pPr>
    </w:p>
    <w:p w14:paraId="004A8832" w14:textId="15E5B11C" w:rsidR="004B5E8A" w:rsidRPr="00C30E6B" w:rsidRDefault="004B5E8A" w:rsidP="004B5E8A">
      <w:pPr>
        <w:pStyle w:val="Heading2"/>
        <w:spacing w:before="0"/>
      </w:pPr>
      <w:r>
        <w:t>A</w:t>
      </w:r>
      <w:r w:rsidRPr="00C30E6B">
        <w:t xml:space="preserve">ssessment advice </w:t>
      </w:r>
    </w:p>
    <w:p w14:paraId="465785A2" w14:textId="77777777" w:rsidR="004B5E8A" w:rsidRPr="00303D17" w:rsidRDefault="004B5E8A" w:rsidP="004B5E8A">
      <w:r w:rsidRPr="00303D17">
        <w:t>In the launch phase, assessment is diagnostic</w:t>
      </w:r>
    </w:p>
    <w:p w14:paraId="26AE7CC9" w14:textId="77777777" w:rsidR="004B5E8A" w:rsidRPr="00303D17" w:rsidRDefault="004B5E8A" w:rsidP="004B5E8A">
      <w:r w:rsidRPr="00303D17">
        <w:t>Take note of:</w:t>
      </w:r>
    </w:p>
    <w:p w14:paraId="79FD4429" w14:textId="77777777" w:rsidR="002F46C6" w:rsidRPr="002F46C6" w:rsidRDefault="002F46C6" w:rsidP="002F46C6">
      <w:pPr>
        <w:pStyle w:val="ListBullet"/>
        <w:rPr>
          <w:lang w:eastAsia="en-AU"/>
        </w:rPr>
      </w:pPr>
      <w:r w:rsidRPr="002F46C6">
        <w:rPr>
          <w:lang w:eastAsia="en-AU"/>
        </w:rPr>
        <w:t>Are students using all their senses in the environment?</w:t>
      </w:r>
    </w:p>
    <w:p w14:paraId="042CDA13" w14:textId="77777777" w:rsidR="002F46C6" w:rsidRPr="002F46C6" w:rsidRDefault="002F46C6" w:rsidP="002F46C6">
      <w:pPr>
        <w:pStyle w:val="ListBullet"/>
        <w:rPr>
          <w:lang w:eastAsia="en-AU"/>
        </w:rPr>
      </w:pPr>
      <w:r w:rsidRPr="002F46C6">
        <w:rPr>
          <w:lang w:eastAsia="en-AU"/>
        </w:rPr>
        <w:t>Do students see the differences in plants?</w:t>
      </w:r>
    </w:p>
    <w:p w14:paraId="47B6C413" w14:textId="77777777" w:rsidR="002F46C6" w:rsidRPr="002F46C6" w:rsidRDefault="002F46C6" w:rsidP="00964DA9">
      <w:pPr>
        <w:pStyle w:val="ListBullet2"/>
        <w:numPr>
          <w:ilvl w:val="1"/>
          <w:numId w:val="17"/>
        </w:numPr>
        <w:rPr>
          <w:lang w:eastAsia="en-AU"/>
        </w:rPr>
      </w:pPr>
      <w:r w:rsidRPr="002F46C6">
        <w:rPr>
          <w:lang w:eastAsia="en-AU"/>
        </w:rPr>
        <w:t>Different shaped leaves</w:t>
      </w:r>
    </w:p>
    <w:p w14:paraId="498CD715" w14:textId="77777777" w:rsidR="002F46C6" w:rsidRPr="002F46C6" w:rsidRDefault="002F46C6" w:rsidP="00964DA9">
      <w:pPr>
        <w:pStyle w:val="ListBullet2"/>
        <w:numPr>
          <w:ilvl w:val="1"/>
          <w:numId w:val="17"/>
        </w:numPr>
        <w:rPr>
          <w:lang w:eastAsia="en-AU"/>
        </w:rPr>
      </w:pPr>
      <w:r w:rsidRPr="002F46C6">
        <w:rPr>
          <w:lang w:eastAsia="en-AU"/>
        </w:rPr>
        <w:t>How the leaves are arranged on their stems (opposite each other or alternating)</w:t>
      </w:r>
    </w:p>
    <w:p w14:paraId="3B2413BA" w14:textId="77777777" w:rsidR="002F46C6" w:rsidRPr="002F46C6" w:rsidRDefault="002F46C6" w:rsidP="002F46C6">
      <w:pPr>
        <w:pStyle w:val="ListBullet"/>
        <w:rPr>
          <w:lang w:eastAsia="en-AU"/>
        </w:rPr>
      </w:pPr>
      <w:r w:rsidRPr="002F46C6">
        <w:rPr>
          <w:lang w:eastAsia="en-AU"/>
        </w:rPr>
        <w:t xml:space="preserve">Do students consider fungi/mushrooms plants? </w:t>
      </w:r>
    </w:p>
    <w:p w14:paraId="72158AE7" w14:textId="77777777" w:rsidR="002F46C6" w:rsidRPr="002F46C6" w:rsidRDefault="002F46C6" w:rsidP="00964DA9">
      <w:pPr>
        <w:pStyle w:val="ListBullet2"/>
        <w:numPr>
          <w:ilvl w:val="1"/>
          <w:numId w:val="18"/>
        </w:numPr>
        <w:rPr>
          <w:lang w:eastAsia="en-AU"/>
        </w:rPr>
      </w:pPr>
      <w:r w:rsidRPr="002F46C6">
        <w:rPr>
          <w:lang w:eastAsia="en-AU"/>
        </w:rPr>
        <w:t>They are not.</w:t>
      </w:r>
    </w:p>
    <w:p w14:paraId="3F7EB2EF" w14:textId="77777777" w:rsidR="002F46C6" w:rsidRPr="002F46C6" w:rsidRDefault="002F46C6" w:rsidP="002F46C6">
      <w:pPr>
        <w:pStyle w:val="ListBullet"/>
        <w:rPr>
          <w:lang w:eastAsia="en-AU"/>
        </w:rPr>
      </w:pPr>
      <w:r w:rsidRPr="002F46C6">
        <w:rPr>
          <w:lang w:eastAsia="en-AU"/>
        </w:rPr>
        <w:t xml:space="preserve">Do students recognise insects as animals? </w:t>
      </w:r>
    </w:p>
    <w:p w14:paraId="7AA34DC4" w14:textId="77777777" w:rsidR="002F46C6" w:rsidRPr="002F46C6" w:rsidRDefault="002F46C6" w:rsidP="00300B2F">
      <w:pPr>
        <w:pStyle w:val="ListBullet2"/>
        <w:numPr>
          <w:ilvl w:val="1"/>
          <w:numId w:val="19"/>
        </w:numPr>
        <w:rPr>
          <w:lang w:eastAsia="en-AU"/>
        </w:rPr>
      </w:pPr>
      <w:r w:rsidRPr="002F46C6">
        <w:rPr>
          <w:lang w:eastAsia="en-AU"/>
        </w:rPr>
        <w:t>They are.</w:t>
      </w:r>
    </w:p>
    <w:p w14:paraId="65EB5B53" w14:textId="77777777" w:rsidR="002F46C6" w:rsidRPr="002F46C6" w:rsidRDefault="002F46C6" w:rsidP="002F46C6">
      <w:pPr>
        <w:pStyle w:val="ListBullet"/>
        <w:rPr>
          <w:lang w:eastAsia="en-AU"/>
        </w:rPr>
      </w:pPr>
      <w:r w:rsidRPr="002F46C6">
        <w:rPr>
          <w:lang w:eastAsia="en-AU"/>
        </w:rPr>
        <w:t>Do students recognise themselves as an animal?</w:t>
      </w:r>
    </w:p>
    <w:p w14:paraId="111B7A90" w14:textId="77777777" w:rsidR="002F46C6" w:rsidRPr="002F46C6" w:rsidRDefault="002F46C6" w:rsidP="002F46C6">
      <w:pPr>
        <w:pStyle w:val="ListBullet"/>
        <w:rPr>
          <w:lang w:eastAsia="en-AU"/>
        </w:rPr>
      </w:pPr>
      <w:r w:rsidRPr="002F46C6">
        <w:rPr>
          <w:lang w:eastAsia="en-AU"/>
        </w:rPr>
        <w:t>Are students associating human emotions to plants and animals?</w:t>
      </w:r>
    </w:p>
    <w:p w14:paraId="6639A001" w14:textId="77777777" w:rsidR="002F46C6" w:rsidRPr="002F46C6" w:rsidRDefault="002F46C6" w:rsidP="002F46C6">
      <w:pPr>
        <w:pStyle w:val="ListBullet"/>
        <w:rPr>
          <w:lang w:eastAsia="en-AU"/>
        </w:rPr>
      </w:pPr>
      <w:r w:rsidRPr="002F46C6">
        <w:rPr>
          <w:lang w:eastAsia="en-AU"/>
        </w:rPr>
        <w:t>What vocabulary are they using?</w:t>
      </w:r>
    </w:p>
    <w:p w14:paraId="595600BE" w14:textId="77777777" w:rsidR="004B5E8A" w:rsidRPr="00917A53" w:rsidRDefault="004B5E8A" w:rsidP="004B5E8A"/>
    <w:p w14:paraId="536766F1" w14:textId="77777777" w:rsidR="004B5E8A" w:rsidRDefault="004B5E8A" w:rsidP="004B5E8A">
      <w:pPr>
        <w:pStyle w:val="Heading2"/>
        <w:spacing w:before="0" w:after="0"/>
      </w:pPr>
      <w:r>
        <w:t>List of materials</w:t>
      </w:r>
    </w:p>
    <w:p w14:paraId="40E5174C" w14:textId="77777777" w:rsidR="004B5E8A" w:rsidRPr="00F725C8" w:rsidRDefault="004B5E8A" w:rsidP="004B5E8A">
      <w:pPr>
        <w:rPr>
          <w:rFonts w:ascii="Times New Roman" w:hAnsi="Times New Roman"/>
          <w:b/>
          <w:bCs/>
          <w:sz w:val="24"/>
          <w:szCs w:val="24"/>
          <w:lang w:eastAsia="en-AU"/>
        </w:rPr>
      </w:pPr>
      <w:r w:rsidRPr="00F725C8">
        <w:rPr>
          <w:b/>
          <w:bCs/>
          <w:lang w:eastAsia="en-AU"/>
        </w:rPr>
        <w:t>Whole class</w:t>
      </w:r>
    </w:p>
    <w:p w14:paraId="5999F5E3" w14:textId="77777777" w:rsidR="005776B3" w:rsidRPr="005776B3" w:rsidRDefault="005776B3" w:rsidP="005776B3">
      <w:pPr>
        <w:pStyle w:val="ListBullet"/>
      </w:pPr>
      <w:r w:rsidRPr="005776B3">
        <w:lastRenderedPageBreak/>
        <w:t xml:space="preserve">Class science journal (digital or </w:t>
      </w:r>
      <w:proofErr w:type="gramStart"/>
      <w:r w:rsidRPr="005776B3">
        <w:t>hard-copy</w:t>
      </w:r>
      <w:proofErr w:type="gramEnd"/>
      <w:r w:rsidRPr="005776B3">
        <w:t>)</w:t>
      </w:r>
    </w:p>
    <w:p w14:paraId="027AF7F6" w14:textId="77777777" w:rsidR="005776B3" w:rsidRPr="005776B3" w:rsidRDefault="005776B3" w:rsidP="005776B3">
      <w:pPr>
        <w:pStyle w:val="ListBullet"/>
      </w:pPr>
      <w:r w:rsidRPr="005776B3">
        <w:t xml:space="preserve">Material to create a word wall </w:t>
      </w:r>
    </w:p>
    <w:p w14:paraId="42873A76" w14:textId="77777777" w:rsidR="005776B3" w:rsidRPr="005776B3" w:rsidRDefault="005776B3" w:rsidP="005776B3">
      <w:pPr>
        <w:pStyle w:val="ListBullet"/>
      </w:pPr>
      <w:r w:rsidRPr="005776B3">
        <w:t>Materials to create a TWLH chart</w:t>
      </w:r>
    </w:p>
    <w:p w14:paraId="58DA8D25" w14:textId="77777777" w:rsidR="005776B3" w:rsidRPr="005776B3" w:rsidRDefault="005776B3" w:rsidP="005776B3">
      <w:pPr>
        <w:pStyle w:val="ListBullet"/>
      </w:pPr>
      <w:r w:rsidRPr="005776B3">
        <w:t>Low Tech option: iPad or digital camera to record observations</w:t>
      </w:r>
    </w:p>
    <w:p w14:paraId="1D0C706F" w14:textId="77777777" w:rsidR="004B5E8A" w:rsidRDefault="004B5E8A" w:rsidP="004B5E8A">
      <w:pPr>
        <w:rPr>
          <w:b/>
          <w:bCs/>
          <w:lang w:eastAsia="en-AU"/>
        </w:rPr>
      </w:pPr>
    </w:p>
    <w:p w14:paraId="014224E6" w14:textId="77777777" w:rsidR="004B5E8A" w:rsidRPr="00576AC7" w:rsidRDefault="004B5E8A" w:rsidP="004B5E8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CB4D2BA" w14:textId="77777777" w:rsidR="005776B3" w:rsidRPr="005776B3" w:rsidRDefault="005776B3" w:rsidP="005776B3">
      <w:pPr>
        <w:pStyle w:val="ListBullet"/>
        <w:rPr>
          <w:lang w:eastAsia="en-AU"/>
        </w:rPr>
      </w:pPr>
      <w:r w:rsidRPr="005776B3">
        <w:rPr>
          <w:lang w:eastAsia="en-AU"/>
        </w:rPr>
        <w:t xml:space="preserve">Individual science journal (digital or </w:t>
      </w:r>
      <w:proofErr w:type="gramStart"/>
      <w:r w:rsidRPr="005776B3">
        <w:rPr>
          <w:lang w:eastAsia="en-AU"/>
        </w:rPr>
        <w:t>hard-copy</w:t>
      </w:r>
      <w:proofErr w:type="gramEnd"/>
      <w:r w:rsidRPr="005776B3">
        <w:rPr>
          <w:lang w:eastAsia="en-AU"/>
        </w:rPr>
        <w:t>)</w:t>
      </w:r>
    </w:p>
    <w:p w14:paraId="4005256D" w14:textId="77777777" w:rsidR="005776B3" w:rsidRPr="005776B3" w:rsidRDefault="005776B3" w:rsidP="005776B3">
      <w:pPr>
        <w:pStyle w:val="ListBullet"/>
        <w:rPr>
          <w:lang w:eastAsia="en-AU"/>
        </w:rPr>
      </w:pPr>
      <w:r w:rsidRPr="005776B3">
        <w:rPr>
          <w:lang w:eastAsia="en-AU"/>
        </w:rPr>
        <w:t>Pencils</w:t>
      </w:r>
    </w:p>
    <w:p w14:paraId="2DAC9038" w14:textId="77777777" w:rsidR="004B5E8A" w:rsidRDefault="004B5E8A" w:rsidP="004B5E8A"/>
    <w:tbl>
      <w:tblPr>
        <w:tblStyle w:val="AASETable"/>
        <w:tblW w:w="0" w:type="auto"/>
        <w:tblLook w:val="04A0" w:firstRow="1" w:lastRow="0" w:firstColumn="1" w:lastColumn="0" w:noHBand="0" w:noVBand="1"/>
      </w:tblPr>
      <w:tblGrid>
        <w:gridCol w:w="3284"/>
        <w:gridCol w:w="3285"/>
        <w:gridCol w:w="3285"/>
      </w:tblGrid>
      <w:tr w:rsidR="004B5E8A" w14:paraId="342EF4C4"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50257468" w14:textId="77777777" w:rsidR="004B5E8A" w:rsidRPr="00975818" w:rsidRDefault="004B5E8A" w:rsidP="00420BC9">
            <w:pPr>
              <w:spacing w:after="0"/>
              <w:rPr>
                <w:b/>
                <w:bCs/>
              </w:rPr>
            </w:pPr>
            <w:r w:rsidRPr="00975818">
              <w:rPr>
                <w:b/>
                <w:bCs/>
              </w:rPr>
              <w:t>Lesson Routine</w:t>
            </w:r>
          </w:p>
        </w:tc>
        <w:tc>
          <w:tcPr>
            <w:tcW w:w="3285" w:type="dxa"/>
          </w:tcPr>
          <w:p w14:paraId="47EF9F3C" w14:textId="77777777" w:rsidR="004B5E8A" w:rsidRPr="00975818" w:rsidRDefault="004B5E8A" w:rsidP="00420BC9">
            <w:pPr>
              <w:spacing w:after="0"/>
              <w:rPr>
                <w:b/>
                <w:bCs/>
              </w:rPr>
            </w:pPr>
            <w:r w:rsidRPr="00975818">
              <w:rPr>
                <w:b/>
                <w:bCs/>
              </w:rPr>
              <w:t>Estimated time</w:t>
            </w:r>
          </w:p>
        </w:tc>
        <w:tc>
          <w:tcPr>
            <w:tcW w:w="3285" w:type="dxa"/>
          </w:tcPr>
          <w:p w14:paraId="4EBC9863" w14:textId="77777777" w:rsidR="004B5E8A" w:rsidRPr="00975818" w:rsidRDefault="004B5E8A" w:rsidP="00420BC9">
            <w:pPr>
              <w:spacing w:after="0"/>
              <w:rPr>
                <w:b/>
                <w:bCs/>
              </w:rPr>
            </w:pPr>
            <w:r w:rsidRPr="00975818">
              <w:rPr>
                <w:b/>
                <w:bCs/>
              </w:rPr>
              <w:t>Task type</w:t>
            </w:r>
          </w:p>
        </w:tc>
      </w:tr>
      <w:tr w:rsidR="004B5E8A" w14:paraId="4554FAC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870E523" w14:textId="77777777" w:rsidR="004B5E8A" w:rsidRDefault="004B5E8A" w:rsidP="00420BC9">
            <w:pPr>
              <w:spacing w:after="0"/>
            </w:pPr>
            <w:r>
              <w:t>Experience and empathise</w:t>
            </w:r>
          </w:p>
        </w:tc>
        <w:tc>
          <w:tcPr>
            <w:tcW w:w="3285" w:type="dxa"/>
          </w:tcPr>
          <w:p w14:paraId="6E1332B3" w14:textId="444B6631" w:rsidR="004B5E8A" w:rsidRDefault="004B5E8A" w:rsidP="00420BC9">
            <w:pPr>
              <w:spacing w:after="0"/>
            </w:pPr>
            <w:r>
              <w:t>1</w:t>
            </w:r>
            <w:r w:rsidR="0025519D">
              <w:t>0</w:t>
            </w:r>
            <w:r>
              <w:t xml:space="preserve"> minutes</w:t>
            </w:r>
          </w:p>
        </w:tc>
        <w:tc>
          <w:tcPr>
            <w:tcW w:w="3285" w:type="dxa"/>
          </w:tcPr>
          <w:p w14:paraId="718CE5B3" w14:textId="49AC8E9B" w:rsidR="004B5E8A" w:rsidRDefault="004B5E8A" w:rsidP="00420BC9">
            <w:pPr>
              <w:spacing w:after="0"/>
            </w:pPr>
            <w:r>
              <w:t>Whole class</w:t>
            </w:r>
          </w:p>
        </w:tc>
      </w:tr>
      <w:tr w:rsidR="004B5E8A" w14:paraId="5C72CF9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825ED79" w14:textId="77777777" w:rsidR="004B5E8A" w:rsidRDefault="004B5E8A" w:rsidP="00420BC9">
            <w:pPr>
              <w:spacing w:after="0"/>
            </w:pPr>
            <w:r>
              <w:t>Elicit</w:t>
            </w:r>
          </w:p>
        </w:tc>
        <w:tc>
          <w:tcPr>
            <w:tcW w:w="3285" w:type="dxa"/>
          </w:tcPr>
          <w:p w14:paraId="12142FD9" w14:textId="0C5CA85E" w:rsidR="004B5E8A" w:rsidRDefault="004B5E8A" w:rsidP="00420BC9">
            <w:pPr>
              <w:spacing w:after="0"/>
            </w:pPr>
            <w:r>
              <w:t>2</w:t>
            </w:r>
            <w:r w:rsidR="005B3B0C">
              <w:t>5</w:t>
            </w:r>
            <w:r>
              <w:t xml:space="preserve"> minutes</w:t>
            </w:r>
          </w:p>
        </w:tc>
        <w:tc>
          <w:tcPr>
            <w:tcW w:w="3285" w:type="dxa"/>
          </w:tcPr>
          <w:p w14:paraId="2B7C5919" w14:textId="1223FC21" w:rsidR="004B5E8A" w:rsidRDefault="004B5E8A" w:rsidP="00420BC9">
            <w:pPr>
              <w:spacing w:after="0"/>
            </w:pPr>
            <w:r>
              <w:t>Whole class</w:t>
            </w:r>
            <w:r w:rsidR="00AA040C">
              <w:t xml:space="preserve">, </w:t>
            </w:r>
            <w:r>
              <w:t>Individual</w:t>
            </w:r>
          </w:p>
        </w:tc>
      </w:tr>
      <w:tr w:rsidR="004B5E8A" w14:paraId="2EEDC80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B921CC9" w14:textId="77777777" w:rsidR="004B5E8A" w:rsidRDefault="004B5E8A" w:rsidP="00420BC9">
            <w:pPr>
              <w:spacing w:after="0"/>
            </w:pPr>
            <w:r>
              <w:t>Anchor</w:t>
            </w:r>
          </w:p>
        </w:tc>
        <w:tc>
          <w:tcPr>
            <w:tcW w:w="3285" w:type="dxa"/>
          </w:tcPr>
          <w:p w14:paraId="6F671173" w14:textId="2E6B2E78" w:rsidR="004B5E8A" w:rsidRDefault="009E35D4" w:rsidP="00420BC9">
            <w:pPr>
              <w:spacing w:after="0"/>
            </w:pPr>
            <w:r>
              <w:t>1</w:t>
            </w:r>
            <w:r w:rsidR="004B5E8A">
              <w:t>5 minutes</w:t>
            </w:r>
          </w:p>
        </w:tc>
        <w:tc>
          <w:tcPr>
            <w:tcW w:w="3285" w:type="dxa"/>
          </w:tcPr>
          <w:p w14:paraId="60155F16" w14:textId="77777777" w:rsidR="004B5E8A" w:rsidRDefault="004B5E8A" w:rsidP="00420BC9">
            <w:pPr>
              <w:spacing w:after="0"/>
            </w:pPr>
            <w:r>
              <w:t>Whole class</w:t>
            </w:r>
          </w:p>
        </w:tc>
      </w:tr>
      <w:tr w:rsidR="004B5E8A" w14:paraId="51C9B10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31E8F40" w14:textId="5B274E32" w:rsidR="004B5E8A" w:rsidRDefault="00A16CBA" w:rsidP="00420BC9">
            <w:pPr>
              <w:spacing w:after="0"/>
            </w:pPr>
            <w:r>
              <w:t>Elicit</w:t>
            </w:r>
          </w:p>
        </w:tc>
        <w:tc>
          <w:tcPr>
            <w:tcW w:w="3285" w:type="dxa"/>
          </w:tcPr>
          <w:p w14:paraId="766A6FA0" w14:textId="2CC9B866" w:rsidR="004B5E8A" w:rsidRDefault="00A16CBA" w:rsidP="00420BC9">
            <w:pPr>
              <w:spacing w:after="0"/>
            </w:pPr>
            <w:r>
              <w:t>15 minutes</w:t>
            </w:r>
          </w:p>
        </w:tc>
        <w:tc>
          <w:tcPr>
            <w:tcW w:w="3285" w:type="dxa"/>
          </w:tcPr>
          <w:p w14:paraId="6C49442F" w14:textId="6E378B85" w:rsidR="004B5E8A" w:rsidRDefault="004B5E8A" w:rsidP="00420BC9">
            <w:pPr>
              <w:spacing w:after="0"/>
            </w:pPr>
            <w:r>
              <w:t>Whole class</w:t>
            </w:r>
          </w:p>
        </w:tc>
      </w:tr>
      <w:tr w:rsidR="004B5E8A" w14:paraId="5E4B80C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199B11D" w14:textId="49EDF71C" w:rsidR="004B5E8A" w:rsidRDefault="007C2CCD" w:rsidP="00420BC9">
            <w:pPr>
              <w:spacing w:after="0"/>
            </w:pPr>
            <w:r>
              <w:t>Connect</w:t>
            </w:r>
          </w:p>
        </w:tc>
        <w:tc>
          <w:tcPr>
            <w:tcW w:w="3285" w:type="dxa"/>
          </w:tcPr>
          <w:p w14:paraId="402C6F44" w14:textId="77777777" w:rsidR="004B5E8A" w:rsidRDefault="004B5E8A" w:rsidP="00420BC9">
            <w:pPr>
              <w:spacing w:after="0"/>
            </w:pPr>
            <w:r>
              <w:t>15 minutes</w:t>
            </w:r>
          </w:p>
        </w:tc>
        <w:tc>
          <w:tcPr>
            <w:tcW w:w="3285" w:type="dxa"/>
          </w:tcPr>
          <w:p w14:paraId="03B5535B" w14:textId="5C0DF027" w:rsidR="004B5E8A" w:rsidRDefault="004B5E8A" w:rsidP="00420BC9">
            <w:pPr>
              <w:spacing w:after="0"/>
            </w:pPr>
            <w:r>
              <w:t>Whole class</w:t>
            </w:r>
            <w:r w:rsidR="00AA040C">
              <w:t xml:space="preserve">, </w:t>
            </w:r>
            <w:r w:rsidR="00A46BD8">
              <w:t>Individual</w:t>
            </w:r>
          </w:p>
        </w:tc>
      </w:tr>
    </w:tbl>
    <w:p w14:paraId="11975CE2" w14:textId="77777777" w:rsidR="004B5E8A" w:rsidRDefault="004B5E8A" w:rsidP="004B5E8A"/>
    <w:p w14:paraId="76D30BBC" w14:textId="77777777" w:rsidR="004B5E8A" w:rsidRDefault="004B5E8A" w:rsidP="004B5E8A">
      <w:pPr>
        <w:pStyle w:val="Heading1"/>
        <w:spacing w:before="0" w:after="0"/>
      </w:pPr>
      <w:r>
        <w:t>Launch</w:t>
      </w:r>
    </w:p>
    <w:p w14:paraId="19762FFF" w14:textId="430A178C" w:rsidR="004B5E8A" w:rsidRDefault="004B5E8A" w:rsidP="004B5E8A">
      <w:pPr>
        <w:pStyle w:val="Heading2"/>
      </w:pPr>
      <w:r>
        <w:t xml:space="preserve">Experience and empathise </w:t>
      </w:r>
      <w:r>
        <w:rPr>
          <w:rFonts w:cstheme="majorHAnsi"/>
          <w:color w:val="auto"/>
        </w:rPr>
        <w:t xml:space="preserve">• </w:t>
      </w:r>
      <w:r w:rsidR="004F2D5E">
        <w:rPr>
          <w:rFonts w:cstheme="majorHAnsi"/>
          <w:b w:val="0"/>
          <w:bCs/>
          <w:color w:val="auto"/>
        </w:rPr>
        <w:t>Keeping it local</w:t>
      </w:r>
      <w:r>
        <w:t xml:space="preserve"> </w:t>
      </w:r>
    </w:p>
    <w:p w14:paraId="5ACE2835" w14:textId="77777777" w:rsidR="00E77BA1" w:rsidRPr="00E77BA1" w:rsidRDefault="00E77BA1" w:rsidP="00E77BA1">
      <w:pPr>
        <w:rPr>
          <w:lang w:eastAsia="en-AU"/>
        </w:rPr>
      </w:pPr>
      <w:r w:rsidRPr="00E77BA1">
        <w:rPr>
          <w:lang w:eastAsia="en-AU"/>
        </w:rPr>
        <w:t xml:space="preserve">As part of your </w:t>
      </w:r>
      <w:hyperlink r:id="rId14" w:tgtFrame="_blank" w:history="1">
        <w:r w:rsidRPr="00E77BA1">
          <w:rPr>
            <w:rStyle w:val="Hyperlink"/>
            <w:sz w:val="20"/>
            <w:lang w:eastAsia="en-AU"/>
          </w:rPr>
          <w:t>preparation for this sequence</w:t>
        </w:r>
      </w:hyperlink>
      <w:r w:rsidRPr="00E77BA1">
        <w:rPr>
          <w:lang w:eastAsia="en-AU"/>
        </w:rPr>
        <w:t>, you should have selected one of the following contexts:</w:t>
      </w:r>
    </w:p>
    <w:p w14:paraId="31E95D49" w14:textId="77777777" w:rsidR="00E77BA1" w:rsidRPr="00E77BA1" w:rsidRDefault="00E77BA1" w:rsidP="00E77BA1">
      <w:pPr>
        <w:pStyle w:val="ListBullet"/>
        <w:rPr>
          <w:lang w:eastAsia="en-AU"/>
        </w:rPr>
      </w:pPr>
      <w:r w:rsidRPr="00E77BA1">
        <w:rPr>
          <w:lang w:eastAsia="en-AU"/>
        </w:rPr>
        <w:t xml:space="preserve">Local bushland or parkland: planting or writing a </w:t>
      </w:r>
      <w:hyperlink r:id="rId15" w:history="1">
        <w:r w:rsidRPr="00E77BA1">
          <w:rPr>
            <w:rStyle w:val="Hyperlink"/>
            <w:sz w:val="20"/>
            <w:lang w:eastAsia="en-AU"/>
          </w:rPr>
          <w:t>field guide</w:t>
        </w:r>
      </w:hyperlink>
      <w:r w:rsidRPr="00E77BA1">
        <w:rPr>
          <w:lang w:eastAsia="en-AU"/>
        </w:rPr>
        <w:t xml:space="preserve"> for future students or locals</w:t>
      </w:r>
    </w:p>
    <w:p w14:paraId="60AC7FCD" w14:textId="77777777" w:rsidR="00E77BA1" w:rsidRPr="00E77BA1" w:rsidRDefault="00E77BA1" w:rsidP="00E77BA1">
      <w:pPr>
        <w:pStyle w:val="ListBullet"/>
        <w:rPr>
          <w:lang w:eastAsia="en-AU"/>
        </w:rPr>
      </w:pPr>
      <w:r w:rsidRPr="00E77BA1">
        <w:rPr>
          <w:lang w:eastAsia="en-AU"/>
        </w:rPr>
        <w:t>School vegetable garden: deciding what to plant this season and encouraging pollinators</w:t>
      </w:r>
    </w:p>
    <w:p w14:paraId="54AFC3D9" w14:textId="77777777" w:rsidR="00E77BA1" w:rsidRPr="00E77BA1" w:rsidRDefault="00E77BA1" w:rsidP="00E77BA1">
      <w:pPr>
        <w:pStyle w:val="ListBullet"/>
        <w:rPr>
          <w:lang w:eastAsia="en-AU"/>
        </w:rPr>
      </w:pPr>
      <w:r w:rsidRPr="00E77BA1">
        <w:rPr>
          <w:lang w:eastAsia="en-AU"/>
        </w:rPr>
        <w:t>School garden: identifying how to encourage diversity of local birds and insects</w:t>
      </w:r>
    </w:p>
    <w:p w14:paraId="75F936A4" w14:textId="77777777" w:rsidR="00E77BA1" w:rsidRPr="00E77BA1" w:rsidRDefault="00E77BA1" w:rsidP="00E77BA1">
      <w:pPr>
        <w:pStyle w:val="ListBullet"/>
        <w:rPr>
          <w:lang w:eastAsia="en-AU"/>
        </w:rPr>
      </w:pPr>
      <w:r w:rsidRPr="00E77BA1">
        <w:rPr>
          <w:lang w:eastAsia="en-AU"/>
        </w:rPr>
        <w:t>School compost bin development</w:t>
      </w:r>
    </w:p>
    <w:p w14:paraId="01009946" w14:textId="77777777" w:rsidR="0025519D" w:rsidRDefault="0025519D" w:rsidP="00E77BA1">
      <w:pPr>
        <w:rPr>
          <w:lang w:eastAsia="en-AU"/>
        </w:rPr>
      </w:pPr>
    </w:p>
    <w:p w14:paraId="74B23779" w14:textId="3990BF1D" w:rsidR="00E77BA1" w:rsidRPr="00E77BA1" w:rsidRDefault="00E77BA1" w:rsidP="00E77BA1">
      <w:pPr>
        <w:rPr>
          <w:lang w:eastAsia="en-AU"/>
        </w:rPr>
      </w:pPr>
      <w:r w:rsidRPr="00E77BA1">
        <w:rPr>
          <w:lang w:eastAsia="en-AU"/>
        </w:rPr>
        <w:t xml:space="preserve">In relation to your chosen context, </w:t>
      </w:r>
      <w:r w:rsidRPr="00E77BA1">
        <w:rPr>
          <w:b/>
          <w:bCs/>
          <w:lang w:eastAsia="en-AU"/>
        </w:rPr>
        <w:t>discuss:</w:t>
      </w:r>
    </w:p>
    <w:p w14:paraId="74070D92" w14:textId="77777777" w:rsidR="00E77BA1" w:rsidRPr="00E77BA1" w:rsidRDefault="00E77BA1" w:rsidP="00E77BA1">
      <w:pPr>
        <w:pStyle w:val="ListBullet"/>
        <w:rPr>
          <w:lang w:eastAsia="en-AU"/>
        </w:rPr>
      </w:pPr>
      <w:r w:rsidRPr="00E77BA1">
        <w:rPr>
          <w:lang w:eastAsia="en-AU"/>
        </w:rPr>
        <w:t>the reason for needing students' help with the context.</w:t>
      </w:r>
    </w:p>
    <w:p w14:paraId="4DA09A8A" w14:textId="77777777" w:rsidR="00E77BA1" w:rsidRPr="00E77BA1" w:rsidRDefault="00E77BA1" w:rsidP="00E77BA1">
      <w:pPr>
        <w:pStyle w:val="ListBullet"/>
        <w:rPr>
          <w:lang w:eastAsia="en-AU"/>
        </w:rPr>
      </w:pPr>
      <w:r w:rsidRPr="00E77BA1">
        <w:rPr>
          <w:lang w:eastAsia="en-AU"/>
        </w:rPr>
        <w:t>what is already in the local environment.</w:t>
      </w:r>
    </w:p>
    <w:p w14:paraId="25558DC1" w14:textId="77777777" w:rsidR="00E77BA1" w:rsidRPr="00E77BA1" w:rsidRDefault="00E77BA1" w:rsidP="00E77BA1">
      <w:pPr>
        <w:pStyle w:val="ListBullet"/>
        <w:rPr>
          <w:lang w:eastAsia="en-AU"/>
        </w:rPr>
      </w:pPr>
      <w:r w:rsidRPr="00E77BA1">
        <w:rPr>
          <w:lang w:eastAsia="en-AU"/>
        </w:rPr>
        <w:t>what else students might expect to find in the environment.</w:t>
      </w:r>
    </w:p>
    <w:p w14:paraId="510B51E6" w14:textId="77777777" w:rsidR="0025519D" w:rsidRDefault="0025519D" w:rsidP="00E77BA1">
      <w:pPr>
        <w:rPr>
          <w:lang w:eastAsia="en-AU"/>
        </w:rPr>
      </w:pPr>
    </w:p>
    <w:p w14:paraId="5E2BF4FC" w14:textId="081CB9AA" w:rsidR="00E77BA1" w:rsidRPr="007F0045" w:rsidRDefault="00E77BA1" w:rsidP="00E77BA1">
      <w:pPr>
        <w:rPr>
          <w:b/>
          <w:bCs/>
          <w:lang w:eastAsia="en-AU"/>
        </w:rPr>
      </w:pPr>
      <w:r w:rsidRPr="007F0045">
        <w:rPr>
          <w:b/>
          <w:bCs/>
          <w:lang w:eastAsia="en-AU"/>
        </w:rPr>
        <w:t>Potential discussion prompts</w:t>
      </w:r>
    </w:p>
    <w:p w14:paraId="57625983" w14:textId="77777777" w:rsidR="00E77BA1" w:rsidRPr="007536D2" w:rsidRDefault="00E77BA1" w:rsidP="00E77BA1">
      <w:pPr>
        <w:pStyle w:val="ListBullet"/>
        <w:rPr>
          <w:i/>
          <w:iCs/>
          <w:lang w:eastAsia="en-AU"/>
        </w:rPr>
      </w:pPr>
      <w:r w:rsidRPr="007536D2">
        <w:rPr>
          <w:i/>
          <w:iCs/>
          <w:lang w:eastAsia="en-AU"/>
        </w:rPr>
        <w:t>Can anyone suggest some of the things we might observe in our location?</w:t>
      </w:r>
    </w:p>
    <w:p w14:paraId="7310DAFE" w14:textId="77777777" w:rsidR="00E77BA1" w:rsidRPr="007536D2" w:rsidRDefault="00E77BA1" w:rsidP="00E77BA1">
      <w:pPr>
        <w:pStyle w:val="ListBullet"/>
        <w:rPr>
          <w:i/>
          <w:iCs/>
          <w:lang w:eastAsia="en-AU"/>
        </w:rPr>
      </w:pPr>
      <w:r w:rsidRPr="007536D2">
        <w:rPr>
          <w:i/>
          <w:iCs/>
          <w:lang w:eastAsia="en-AU"/>
        </w:rPr>
        <w:t xml:space="preserve">What do we mean when we say we are ‘observing’ something? </w:t>
      </w:r>
    </w:p>
    <w:p w14:paraId="68AE2B65" w14:textId="77777777" w:rsidR="00E77BA1" w:rsidRPr="00E77BA1" w:rsidRDefault="00E77BA1" w:rsidP="00D0234E">
      <w:pPr>
        <w:pStyle w:val="ListBullet2"/>
        <w:numPr>
          <w:ilvl w:val="1"/>
          <w:numId w:val="20"/>
        </w:numPr>
        <w:rPr>
          <w:lang w:eastAsia="en-AU"/>
        </w:rPr>
      </w:pPr>
      <w:r w:rsidRPr="00E77BA1">
        <w:rPr>
          <w:lang w:eastAsia="en-AU"/>
        </w:rPr>
        <w:t xml:space="preserve">Using </w:t>
      </w:r>
      <w:proofErr w:type="gramStart"/>
      <w:r w:rsidRPr="00E77BA1">
        <w:rPr>
          <w:lang w:eastAsia="en-AU"/>
        </w:rPr>
        <w:t>all of</w:t>
      </w:r>
      <w:proofErr w:type="gramEnd"/>
      <w:r w:rsidRPr="00E77BA1">
        <w:rPr>
          <w:lang w:eastAsia="en-AU"/>
        </w:rPr>
        <w:t xml:space="preserve"> our main senses; eyes, ears, nose, skin–not taste today.</w:t>
      </w:r>
    </w:p>
    <w:p w14:paraId="7CC3BBE5" w14:textId="77777777" w:rsidR="00E77BA1" w:rsidRPr="007536D2" w:rsidRDefault="00E77BA1" w:rsidP="00E77BA1">
      <w:pPr>
        <w:pStyle w:val="ListBullet"/>
        <w:rPr>
          <w:i/>
          <w:iCs/>
          <w:lang w:eastAsia="en-AU"/>
        </w:rPr>
      </w:pPr>
      <w:r w:rsidRPr="007536D2">
        <w:rPr>
          <w:i/>
          <w:iCs/>
          <w:lang w:eastAsia="en-AU"/>
        </w:rPr>
        <w:t xml:space="preserve">What types of animals might we see, smell, hear or feel? </w:t>
      </w:r>
    </w:p>
    <w:p w14:paraId="7C0C4A35" w14:textId="77777777" w:rsidR="00E77BA1" w:rsidRPr="00E77BA1" w:rsidRDefault="00E77BA1" w:rsidP="00D0234E">
      <w:pPr>
        <w:pStyle w:val="ListBullet2"/>
        <w:numPr>
          <w:ilvl w:val="1"/>
          <w:numId w:val="21"/>
        </w:numPr>
        <w:rPr>
          <w:lang w:eastAsia="en-AU"/>
        </w:rPr>
      </w:pPr>
      <w:r w:rsidRPr="00E77BA1">
        <w:rPr>
          <w:lang w:eastAsia="en-AU"/>
        </w:rPr>
        <w:t>Birds, insects, mammals, spiders, snails or slugs etc.</w:t>
      </w:r>
    </w:p>
    <w:p w14:paraId="7E87C391" w14:textId="77777777" w:rsidR="00E77BA1" w:rsidRPr="007536D2" w:rsidRDefault="00E77BA1" w:rsidP="00E77BA1">
      <w:pPr>
        <w:pStyle w:val="ListBullet"/>
        <w:rPr>
          <w:i/>
          <w:iCs/>
          <w:lang w:eastAsia="en-AU"/>
        </w:rPr>
      </w:pPr>
      <w:r w:rsidRPr="007536D2">
        <w:rPr>
          <w:i/>
          <w:iCs/>
          <w:lang w:eastAsia="en-AU"/>
        </w:rPr>
        <w:t xml:space="preserve">What types of plants might we see, smell or feel? </w:t>
      </w:r>
    </w:p>
    <w:p w14:paraId="39669CAB" w14:textId="77777777" w:rsidR="00E77BA1" w:rsidRPr="00E77BA1" w:rsidRDefault="00E77BA1" w:rsidP="00D0234E">
      <w:pPr>
        <w:pStyle w:val="ListBullet2"/>
        <w:numPr>
          <w:ilvl w:val="1"/>
          <w:numId w:val="22"/>
        </w:numPr>
        <w:rPr>
          <w:lang w:eastAsia="en-AU"/>
        </w:rPr>
      </w:pPr>
      <w:r w:rsidRPr="00E77BA1">
        <w:rPr>
          <w:lang w:eastAsia="en-AU"/>
        </w:rPr>
        <w:t>Will we be able to hear plants?</w:t>
      </w:r>
    </w:p>
    <w:p w14:paraId="309523DD" w14:textId="77777777" w:rsidR="00E77BA1" w:rsidRPr="007536D2" w:rsidRDefault="00E77BA1" w:rsidP="00E77BA1">
      <w:pPr>
        <w:pStyle w:val="ListBullet"/>
        <w:rPr>
          <w:i/>
          <w:iCs/>
          <w:lang w:eastAsia="en-AU"/>
        </w:rPr>
      </w:pPr>
      <w:r w:rsidRPr="007536D2">
        <w:rPr>
          <w:i/>
          <w:iCs/>
          <w:lang w:eastAsia="en-AU"/>
        </w:rPr>
        <w:lastRenderedPageBreak/>
        <w:t xml:space="preserve">Will we see, feel or smell some non-living things? </w:t>
      </w:r>
    </w:p>
    <w:p w14:paraId="648DA3A9" w14:textId="77777777" w:rsidR="00E77BA1" w:rsidRPr="00E77BA1" w:rsidRDefault="00E77BA1" w:rsidP="00D0234E">
      <w:pPr>
        <w:pStyle w:val="ListBullet2"/>
        <w:numPr>
          <w:ilvl w:val="1"/>
          <w:numId w:val="23"/>
        </w:numPr>
        <w:rPr>
          <w:lang w:eastAsia="en-AU"/>
        </w:rPr>
      </w:pPr>
      <w:r w:rsidRPr="00E77BA1">
        <w:rPr>
          <w:lang w:eastAsia="en-AU"/>
        </w:rPr>
        <w:t>Can you hear non-living things?</w:t>
      </w:r>
    </w:p>
    <w:p w14:paraId="28CC6416" w14:textId="77777777" w:rsidR="00E77BA1" w:rsidRPr="007536D2" w:rsidRDefault="00E77BA1" w:rsidP="00E77BA1">
      <w:pPr>
        <w:pStyle w:val="ListBullet"/>
        <w:rPr>
          <w:i/>
          <w:iCs/>
          <w:lang w:eastAsia="en-AU"/>
        </w:rPr>
      </w:pPr>
      <w:r w:rsidRPr="007536D2">
        <w:rPr>
          <w:i/>
          <w:iCs/>
          <w:lang w:eastAsia="en-AU"/>
        </w:rPr>
        <w:t>What else will we see, hear, smell or feel?</w:t>
      </w:r>
    </w:p>
    <w:p w14:paraId="442863BA" w14:textId="77777777" w:rsidR="00E77BA1" w:rsidRPr="007536D2" w:rsidRDefault="00E77BA1" w:rsidP="00E77BA1">
      <w:pPr>
        <w:pStyle w:val="ListBullet"/>
        <w:rPr>
          <w:i/>
          <w:iCs/>
          <w:lang w:eastAsia="en-AU"/>
        </w:rPr>
      </w:pPr>
      <w:r w:rsidRPr="007536D2">
        <w:rPr>
          <w:i/>
          <w:iCs/>
          <w:lang w:eastAsia="en-AU"/>
        </w:rPr>
        <w:t xml:space="preserve">How else might we know animals have been there? </w:t>
      </w:r>
    </w:p>
    <w:p w14:paraId="5C86B833" w14:textId="77777777" w:rsidR="00E77BA1" w:rsidRPr="00E77BA1" w:rsidRDefault="00E77BA1" w:rsidP="00D0234E">
      <w:pPr>
        <w:pStyle w:val="ListBullet2"/>
        <w:numPr>
          <w:ilvl w:val="1"/>
          <w:numId w:val="24"/>
        </w:numPr>
        <w:rPr>
          <w:lang w:eastAsia="en-AU"/>
        </w:rPr>
      </w:pPr>
      <w:r w:rsidRPr="00E77BA1">
        <w:rPr>
          <w:lang w:eastAsia="en-AU"/>
        </w:rPr>
        <w:t>Scats, nests, burrows, webs, tracks.</w:t>
      </w:r>
    </w:p>
    <w:p w14:paraId="45066480" w14:textId="77777777" w:rsidR="004B5E8A" w:rsidRPr="00BE2290" w:rsidRDefault="004B5E8A" w:rsidP="004B5E8A">
      <w:pPr>
        <w:rPr>
          <w:szCs w:val="20"/>
        </w:rPr>
      </w:pPr>
    </w:p>
    <w:p w14:paraId="214A4B2F" w14:textId="55A42331" w:rsidR="004B5E8A" w:rsidRDefault="004B5E8A" w:rsidP="004B5E8A">
      <w:pPr>
        <w:pStyle w:val="Heading2"/>
      </w:pPr>
      <w:r>
        <w:t xml:space="preserve">Elicit </w:t>
      </w:r>
      <w:r>
        <w:rPr>
          <w:rFonts w:cstheme="majorHAnsi"/>
          <w:color w:val="auto"/>
        </w:rPr>
        <w:t xml:space="preserve">• </w:t>
      </w:r>
      <w:r w:rsidR="003E537E">
        <w:rPr>
          <w:rFonts w:cstheme="majorHAnsi"/>
          <w:b w:val="0"/>
          <w:bCs/>
          <w:color w:val="auto"/>
        </w:rPr>
        <w:t>Noticing our environment</w:t>
      </w:r>
    </w:p>
    <w:p w14:paraId="0678297E" w14:textId="77777777" w:rsidR="007536D2" w:rsidRDefault="007536D2" w:rsidP="00692A87">
      <w:pPr>
        <w:rPr>
          <w:lang w:eastAsia="en-AU"/>
        </w:rPr>
      </w:pPr>
      <w:r w:rsidRPr="007536D2">
        <w:rPr>
          <w:lang w:eastAsia="en-AU"/>
        </w:rPr>
        <w:t>Explain that students will write ‘field notes’ in their science journals during their first observational walk of their context area.</w:t>
      </w:r>
    </w:p>
    <w:p w14:paraId="03F0208D" w14:textId="77777777" w:rsidR="00692A87" w:rsidRPr="00692A87" w:rsidRDefault="00692A87" w:rsidP="00692A87">
      <w:pPr>
        <w:rPr>
          <w:szCs w:val="20"/>
          <w:lang w:eastAsia="en-AU"/>
        </w:rPr>
      </w:pPr>
      <w:r w:rsidRPr="00692A87">
        <w:rPr>
          <w:b/>
          <w:bCs/>
          <w:szCs w:val="20"/>
          <w:lang w:eastAsia="en-AU"/>
        </w:rPr>
        <w:t>Discuss:</w:t>
      </w:r>
    </w:p>
    <w:p w14:paraId="2E1D7539" w14:textId="77777777" w:rsidR="00692A87" w:rsidRPr="00692A87" w:rsidRDefault="00692A87" w:rsidP="00692A87">
      <w:pPr>
        <w:pStyle w:val="ListBullet"/>
        <w:rPr>
          <w:lang w:eastAsia="en-AU"/>
        </w:rPr>
      </w:pPr>
      <w:r w:rsidRPr="00692A87">
        <w:rPr>
          <w:lang w:eastAsia="en-AU"/>
        </w:rPr>
        <w:t>the purpose of a science journal.</w:t>
      </w:r>
    </w:p>
    <w:p w14:paraId="3B26E7CB" w14:textId="77777777" w:rsidR="00692A87" w:rsidRPr="00692A87" w:rsidRDefault="00692A87" w:rsidP="00D0234E">
      <w:pPr>
        <w:pStyle w:val="ListBullet2"/>
        <w:numPr>
          <w:ilvl w:val="1"/>
          <w:numId w:val="25"/>
        </w:numPr>
        <w:rPr>
          <w:lang w:eastAsia="en-AU"/>
        </w:rPr>
      </w:pPr>
      <w:r w:rsidRPr="00692A87">
        <w:rPr>
          <w:lang w:eastAsia="en-AU"/>
        </w:rPr>
        <w:t>To record what we see, hear, feel and think so that we can look at it later to help us with our claims, evidence and planning.</w:t>
      </w:r>
    </w:p>
    <w:p w14:paraId="5E9739A6" w14:textId="77777777" w:rsidR="00692A87" w:rsidRPr="00692A87" w:rsidRDefault="00692A87" w:rsidP="00692A87">
      <w:pPr>
        <w:pStyle w:val="ListBullet"/>
        <w:rPr>
          <w:lang w:eastAsia="en-AU"/>
        </w:rPr>
      </w:pPr>
      <w:r w:rsidRPr="00692A87">
        <w:rPr>
          <w:lang w:eastAsia="en-AU"/>
        </w:rPr>
        <w:t xml:space="preserve">what field notes could be written in a science journal. </w:t>
      </w:r>
    </w:p>
    <w:p w14:paraId="6A8B8C83" w14:textId="77777777" w:rsidR="00692A87" w:rsidRPr="00692A87" w:rsidRDefault="00692A87" w:rsidP="002B1467">
      <w:pPr>
        <w:pStyle w:val="ListBullet2"/>
        <w:numPr>
          <w:ilvl w:val="1"/>
          <w:numId w:val="26"/>
        </w:numPr>
        <w:rPr>
          <w:lang w:eastAsia="en-AU"/>
        </w:rPr>
      </w:pPr>
      <w:r w:rsidRPr="00692A87">
        <w:rPr>
          <w:lang w:eastAsia="en-AU"/>
        </w:rPr>
        <w:t>Dates, times of observations including descriptions, labelled drawings, measurements, tables and graphs.</w:t>
      </w:r>
    </w:p>
    <w:p w14:paraId="069A7D6C" w14:textId="77777777" w:rsidR="00692A87" w:rsidRPr="00692A87" w:rsidRDefault="00692A87" w:rsidP="00692A87">
      <w:pPr>
        <w:pStyle w:val="ListBullet"/>
        <w:rPr>
          <w:lang w:eastAsia="en-AU"/>
        </w:rPr>
      </w:pPr>
      <w:r w:rsidRPr="00692A87">
        <w:rPr>
          <w:lang w:eastAsia="en-AU"/>
        </w:rPr>
        <w:t>how they can make observations.</w:t>
      </w:r>
    </w:p>
    <w:p w14:paraId="6FCA4710" w14:textId="77777777" w:rsidR="00692A87" w:rsidRPr="00692A87" w:rsidRDefault="00692A87" w:rsidP="002B1467">
      <w:pPr>
        <w:pStyle w:val="ListBullet2"/>
        <w:numPr>
          <w:ilvl w:val="1"/>
          <w:numId w:val="27"/>
        </w:numPr>
        <w:rPr>
          <w:lang w:eastAsia="en-AU"/>
        </w:rPr>
      </w:pPr>
      <w:r w:rsidRPr="00692A87">
        <w:rPr>
          <w:lang w:eastAsia="en-AU"/>
        </w:rPr>
        <w:t>What they see, hear, smell and feel.</w:t>
      </w:r>
    </w:p>
    <w:p w14:paraId="3E151ECF" w14:textId="77777777" w:rsidR="00692A87" w:rsidRPr="00692A87" w:rsidRDefault="00692A87" w:rsidP="002B1467">
      <w:pPr>
        <w:pStyle w:val="ListBullet2"/>
        <w:numPr>
          <w:ilvl w:val="1"/>
          <w:numId w:val="27"/>
        </w:numPr>
        <w:rPr>
          <w:lang w:eastAsia="en-AU"/>
        </w:rPr>
      </w:pPr>
      <w:r w:rsidRPr="00692A87">
        <w:rPr>
          <w:lang w:eastAsia="en-AU"/>
        </w:rPr>
        <w:t>LOW TECH: Students may use an iPad or digital camera to record observations.</w:t>
      </w:r>
    </w:p>
    <w:p w14:paraId="1858DDB5" w14:textId="77777777" w:rsidR="00367B8B" w:rsidRDefault="00367B8B" w:rsidP="00692A87">
      <w:pPr>
        <w:rPr>
          <w:szCs w:val="20"/>
          <w:lang w:eastAsia="en-AU"/>
        </w:rPr>
      </w:pPr>
    </w:p>
    <w:p w14:paraId="4B4BB78D" w14:textId="3F722096" w:rsidR="00692A87" w:rsidRPr="00692A87" w:rsidRDefault="00692A87" w:rsidP="00692A87">
      <w:pPr>
        <w:rPr>
          <w:szCs w:val="20"/>
          <w:lang w:eastAsia="en-AU"/>
        </w:rPr>
      </w:pPr>
      <w:r w:rsidRPr="00692A87">
        <w:rPr>
          <w:szCs w:val="20"/>
          <w:lang w:eastAsia="en-AU"/>
        </w:rPr>
        <w:t>Students divide a page of their science journal into four sections: observations, plant, animal, and non-living thing. They record today's date.</w:t>
      </w:r>
    </w:p>
    <w:p w14:paraId="314F4253" w14:textId="77777777" w:rsidR="00367B8B" w:rsidRDefault="00367B8B" w:rsidP="00692A87">
      <w:pPr>
        <w:rPr>
          <w:szCs w:val="20"/>
          <w:lang w:eastAsia="en-AU"/>
        </w:rPr>
      </w:pPr>
    </w:p>
    <w:p w14:paraId="32CD7996" w14:textId="3325197B" w:rsidR="00692A87" w:rsidRPr="00692A87" w:rsidRDefault="00692A87" w:rsidP="00692A87">
      <w:pPr>
        <w:rPr>
          <w:szCs w:val="20"/>
          <w:lang w:eastAsia="en-AU"/>
        </w:rPr>
      </w:pPr>
      <w:r w:rsidRPr="00692A87">
        <w:rPr>
          <w:szCs w:val="20"/>
          <w:lang w:eastAsia="en-AU"/>
        </w:rPr>
        <w:t>Discuss the difference between a ‘non-living thing’ (i.e. rock) and a once-living thing (i.e. a fallen leaf).</w:t>
      </w:r>
    </w:p>
    <w:p w14:paraId="0FBE2F69" w14:textId="77777777" w:rsidR="00692A87" w:rsidRPr="00692A87" w:rsidRDefault="00692A87" w:rsidP="00692A87">
      <w:pPr>
        <w:rPr>
          <w:szCs w:val="20"/>
          <w:lang w:eastAsia="en-AU"/>
        </w:rPr>
      </w:pPr>
      <w:r w:rsidRPr="00692A87">
        <w:rPr>
          <w:szCs w:val="20"/>
          <w:lang w:eastAsia="en-AU"/>
        </w:rPr>
        <w:t>Start the observational walk, stopping periodically to sit, close eyes and listen. Support students to make observations by asking questions that focus on the relevant senses.</w:t>
      </w:r>
    </w:p>
    <w:p w14:paraId="5EF1BEDB" w14:textId="77777777" w:rsidR="00367B8B" w:rsidRDefault="00367B8B" w:rsidP="00692A87">
      <w:pPr>
        <w:rPr>
          <w:szCs w:val="20"/>
          <w:lang w:eastAsia="en-AU"/>
        </w:rPr>
      </w:pPr>
    </w:p>
    <w:p w14:paraId="0E2D804D" w14:textId="4C57CA1E" w:rsidR="00692A87" w:rsidRPr="007F0045" w:rsidRDefault="00692A87" w:rsidP="00692A87">
      <w:pPr>
        <w:rPr>
          <w:b/>
          <w:bCs/>
          <w:szCs w:val="20"/>
          <w:lang w:eastAsia="en-AU"/>
        </w:rPr>
      </w:pPr>
      <w:r w:rsidRPr="007F0045">
        <w:rPr>
          <w:b/>
          <w:bCs/>
          <w:szCs w:val="20"/>
          <w:lang w:eastAsia="en-AU"/>
        </w:rPr>
        <w:t>Potential discussion prompts</w:t>
      </w:r>
    </w:p>
    <w:p w14:paraId="029FC372" w14:textId="77777777" w:rsidR="00692A87" w:rsidRPr="00715A1E" w:rsidRDefault="00692A87" w:rsidP="00825AB9">
      <w:pPr>
        <w:pStyle w:val="ListBullet"/>
        <w:rPr>
          <w:i/>
          <w:iCs/>
          <w:lang w:eastAsia="en-AU"/>
        </w:rPr>
      </w:pPr>
      <w:r w:rsidRPr="00715A1E">
        <w:rPr>
          <w:i/>
          <w:iCs/>
          <w:lang w:eastAsia="en-AU"/>
        </w:rPr>
        <w:t>When you look closely, what can you see?</w:t>
      </w:r>
    </w:p>
    <w:p w14:paraId="4619AC1A" w14:textId="77777777" w:rsidR="00692A87" w:rsidRPr="00692A87" w:rsidRDefault="00692A87" w:rsidP="00AA2500">
      <w:pPr>
        <w:pStyle w:val="ListBullet2"/>
        <w:numPr>
          <w:ilvl w:val="1"/>
          <w:numId w:val="28"/>
        </w:numPr>
        <w:rPr>
          <w:lang w:eastAsia="en-AU"/>
        </w:rPr>
      </w:pPr>
      <w:r w:rsidRPr="00692A87">
        <w:rPr>
          <w:lang w:eastAsia="en-AU"/>
        </w:rPr>
        <w:t>Compare plants to highlight features such as:</w:t>
      </w:r>
    </w:p>
    <w:p w14:paraId="61EC4A6C" w14:textId="77777777" w:rsidR="00692A87" w:rsidRPr="00692A87" w:rsidRDefault="00692A87" w:rsidP="00715A1E">
      <w:pPr>
        <w:pStyle w:val="ListBullet3"/>
        <w:rPr>
          <w:lang w:eastAsia="en-AU"/>
        </w:rPr>
      </w:pPr>
      <w:r w:rsidRPr="00692A87">
        <w:rPr>
          <w:lang w:eastAsia="en-AU"/>
        </w:rPr>
        <w:t>leaf size and shape</w:t>
      </w:r>
    </w:p>
    <w:p w14:paraId="40EFEE12" w14:textId="77777777" w:rsidR="00692A87" w:rsidRPr="00692A87" w:rsidRDefault="00692A87" w:rsidP="00715A1E">
      <w:pPr>
        <w:pStyle w:val="ListBullet3"/>
        <w:rPr>
          <w:lang w:eastAsia="en-AU"/>
        </w:rPr>
      </w:pPr>
      <w:r w:rsidRPr="00692A87">
        <w:rPr>
          <w:lang w:eastAsia="en-AU"/>
        </w:rPr>
        <w:t>whether leaves are opposite each other on branches, or alternating</w:t>
      </w:r>
    </w:p>
    <w:p w14:paraId="4F8D0467" w14:textId="77777777" w:rsidR="00692A87" w:rsidRPr="00692A87" w:rsidRDefault="00692A87" w:rsidP="00715A1E">
      <w:pPr>
        <w:pStyle w:val="ListBullet3"/>
        <w:rPr>
          <w:lang w:eastAsia="en-AU"/>
        </w:rPr>
      </w:pPr>
      <w:r w:rsidRPr="00692A87">
        <w:rPr>
          <w:lang w:eastAsia="en-AU"/>
        </w:rPr>
        <w:t>if leaves are fanned out at the end of the branch</w:t>
      </w:r>
    </w:p>
    <w:p w14:paraId="6FEEB16A" w14:textId="77777777" w:rsidR="00692A87" w:rsidRPr="00715A1E" w:rsidRDefault="00692A87" w:rsidP="00825AB9">
      <w:pPr>
        <w:pStyle w:val="ListBullet"/>
        <w:rPr>
          <w:i/>
          <w:iCs/>
          <w:lang w:eastAsia="en-AU"/>
        </w:rPr>
      </w:pPr>
      <w:r w:rsidRPr="00715A1E">
        <w:rPr>
          <w:i/>
          <w:iCs/>
          <w:lang w:eastAsia="en-AU"/>
        </w:rPr>
        <w:t>What can you hear?</w:t>
      </w:r>
    </w:p>
    <w:p w14:paraId="33193315" w14:textId="77777777" w:rsidR="00692A87" w:rsidRPr="00692A87" w:rsidRDefault="00692A87" w:rsidP="00AA2500">
      <w:pPr>
        <w:pStyle w:val="ListBullet2"/>
        <w:numPr>
          <w:ilvl w:val="1"/>
          <w:numId w:val="29"/>
        </w:numPr>
        <w:rPr>
          <w:lang w:eastAsia="en-AU"/>
        </w:rPr>
      </w:pPr>
      <w:r w:rsidRPr="00692A87">
        <w:rPr>
          <w:lang w:eastAsia="en-AU"/>
        </w:rPr>
        <w:t xml:space="preserve">Leaves rustling in the wind/crunching underfoot, animals including insects and birds, running water, traffic, people etc. </w:t>
      </w:r>
    </w:p>
    <w:p w14:paraId="68C984F8" w14:textId="77777777" w:rsidR="00692A87" w:rsidRPr="00715A1E" w:rsidRDefault="00692A87" w:rsidP="00825AB9">
      <w:pPr>
        <w:pStyle w:val="ListBullet"/>
        <w:rPr>
          <w:i/>
          <w:iCs/>
          <w:lang w:eastAsia="en-AU"/>
        </w:rPr>
      </w:pPr>
      <w:r w:rsidRPr="00715A1E">
        <w:rPr>
          <w:i/>
          <w:iCs/>
          <w:lang w:eastAsia="en-AU"/>
        </w:rPr>
        <w:t>What can you smell?</w:t>
      </w:r>
    </w:p>
    <w:p w14:paraId="15FEFDDB" w14:textId="77777777" w:rsidR="00692A87" w:rsidRPr="00692A87" w:rsidRDefault="00692A87" w:rsidP="00AA2500">
      <w:pPr>
        <w:pStyle w:val="ListBullet2"/>
        <w:numPr>
          <w:ilvl w:val="1"/>
          <w:numId w:val="30"/>
        </w:numPr>
        <w:rPr>
          <w:lang w:eastAsia="en-AU"/>
        </w:rPr>
      </w:pPr>
      <w:r w:rsidRPr="00692A87">
        <w:rPr>
          <w:lang w:eastAsia="en-AU"/>
        </w:rPr>
        <w:t>Wet soil, plants, animals, people, traffic, machinery.</w:t>
      </w:r>
    </w:p>
    <w:p w14:paraId="725D7347" w14:textId="77777777" w:rsidR="00692A87" w:rsidRPr="00715A1E" w:rsidRDefault="00692A87" w:rsidP="00825AB9">
      <w:pPr>
        <w:pStyle w:val="ListBullet"/>
        <w:rPr>
          <w:i/>
          <w:iCs/>
          <w:lang w:eastAsia="en-AU"/>
        </w:rPr>
      </w:pPr>
      <w:r w:rsidRPr="00715A1E">
        <w:rPr>
          <w:i/>
          <w:iCs/>
          <w:lang w:eastAsia="en-AU"/>
        </w:rPr>
        <w:t>What do the things around you feel like?</w:t>
      </w:r>
    </w:p>
    <w:p w14:paraId="061C57E4" w14:textId="77777777" w:rsidR="00692A87" w:rsidRPr="00692A87" w:rsidRDefault="00692A87" w:rsidP="00AA2500">
      <w:pPr>
        <w:pStyle w:val="ListBullet2"/>
        <w:numPr>
          <w:ilvl w:val="1"/>
          <w:numId w:val="31"/>
        </w:numPr>
        <w:rPr>
          <w:lang w:eastAsia="en-AU"/>
        </w:rPr>
      </w:pPr>
      <w:r w:rsidRPr="00692A87">
        <w:rPr>
          <w:lang w:eastAsia="en-AU"/>
        </w:rPr>
        <w:t>Responses to this will be determined by location and season.</w:t>
      </w:r>
    </w:p>
    <w:p w14:paraId="08648B4A" w14:textId="77777777" w:rsidR="00692A87" w:rsidRPr="00692A87" w:rsidRDefault="00692A87" w:rsidP="00715A1E">
      <w:pPr>
        <w:rPr>
          <w:lang w:eastAsia="en-AU"/>
        </w:rPr>
      </w:pPr>
      <w:r w:rsidRPr="00692A87">
        <w:rPr>
          <w:b/>
          <w:bCs/>
          <w:lang w:eastAsia="en-AU"/>
        </w:rPr>
        <w:lastRenderedPageBreak/>
        <w:t>Optional:</w:t>
      </w:r>
      <w:r w:rsidRPr="00692A87">
        <w:rPr>
          <w:lang w:eastAsia="en-AU"/>
        </w:rPr>
        <w:t xml:space="preserve"> Discuss why we're not using the sense of taste in our observations, and why it is important not to taste items as part of an observation unless given express permission by a responsible adult.</w:t>
      </w:r>
    </w:p>
    <w:p w14:paraId="6A2958FA" w14:textId="77777777" w:rsidR="00367B8B" w:rsidRDefault="00367B8B" w:rsidP="00715A1E">
      <w:pPr>
        <w:rPr>
          <w:lang w:eastAsia="en-AU"/>
        </w:rPr>
      </w:pPr>
    </w:p>
    <w:p w14:paraId="144057F9" w14:textId="24584A5B" w:rsidR="00692A87" w:rsidRPr="00692A87" w:rsidRDefault="00692A87" w:rsidP="00715A1E">
      <w:pPr>
        <w:rPr>
          <w:lang w:eastAsia="en-AU"/>
        </w:rPr>
      </w:pPr>
      <w:r w:rsidRPr="00692A87">
        <w:rPr>
          <w:lang w:eastAsia="en-AU"/>
        </w:rPr>
        <w:t xml:space="preserve">Students write their observations in the observations section of the divided page in their science </w:t>
      </w:r>
      <w:proofErr w:type="gramStart"/>
      <w:r w:rsidRPr="00692A87">
        <w:rPr>
          <w:lang w:eastAsia="en-AU"/>
        </w:rPr>
        <w:t>journal, and</w:t>
      </w:r>
      <w:proofErr w:type="gramEnd"/>
      <w:r w:rsidRPr="00692A87">
        <w:rPr>
          <w:lang w:eastAsia="en-AU"/>
        </w:rPr>
        <w:t xml:space="preserve"> draws draw three objects in the other sections: one plant, one animal, one non-living thing.</w:t>
      </w:r>
    </w:p>
    <w:p w14:paraId="037BA6E1" w14:textId="77777777" w:rsidR="00692A87" w:rsidRPr="00692A87" w:rsidRDefault="00692A87" w:rsidP="00715A1E">
      <w:pPr>
        <w:rPr>
          <w:lang w:eastAsia="en-AU"/>
        </w:rPr>
      </w:pPr>
      <w:r w:rsidRPr="00692A87">
        <w:rPr>
          <w:lang w:eastAsia="en-AU"/>
        </w:rPr>
        <w:t>You might complete this outside, take photographs, or take specimens into the classroom to complete the task.</w:t>
      </w:r>
    </w:p>
    <w:p w14:paraId="39BDBACA" w14:textId="77777777" w:rsidR="00692A87" w:rsidRPr="00692A87" w:rsidRDefault="00692A87" w:rsidP="00715A1E">
      <w:pPr>
        <w:rPr>
          <w:lang w:eastAsia="en-AU"/>
        </w:rPr>
      </w:pPr>
      <w:r w:rsidRPr="00692A87">
        <w:rPr>
          <w:lang w:eastAsia="en-AU"/>
        </w:rPr>
        <w:t>Encourage students to label as many parts of their diagrams as they can.</w:t>
      </w:r>
    </w:p>
    <w:p w14:paraId="52576DA4" w14:textId="605CCE33" w:rsidR="00BE548C" w:rsidRPr="00BE548C" w:rsidRDefault="00BE548C" w:rsidP="00BE548C">
      <w:pPr>
        <w:rPr>
          <w:lang w:eastAsia="en-AU"/>
        </w:rPr>
      </w:pPr>
      <w:r w:rsidRPr="00BE548C">
        <w:rPr>
          <w:noProof/>
          <w:lang w:eastAsia="en-AU"/>
        </w:rPr>
        <w:drawing>
          <wp:inline distT="0" distB="0" distL="0" distR="0" wp14:anchorId="1BACE199" wp14:editId="6B1C036C">
            <wp:extent cx="2800350" cy="1866900"/>
            <wp:effectExtent l="0" t="0" r="0" b="0"/>
            <wp:docPr id="1272441826" name="Picture 38" descr="A close up of a f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1826" name="Picture 38" descr="A close up of a fer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221" cy="1868147"/>
                    </a:xfrm>
                    <a:prstGeom prst="rect">
                      <a:avLst/>
                    </a:prstGeom>
                    <a:noFill/>
                    <a:ln>
                      <a:noFill/>
                    </a:ln>
                  </pic:spPr>
                </pic:pic>
              </a:graphicData>
            </a:graphic>
          </wp:inline>
        </w:drawing>
      </w:r>
    </w:p>
    <w:p w14:paraId="3EB3A1F0" w14:textId="2E6960A2" w:rsidR="00692A87" w:rsidRPr="00692A87" w:rsidRDefault="00692A87" w:rsidP="00BE548C">
      <w:pPr>
        <w:rPr>
          <w:szCs w:val="20"/>
          <w:lang w:eastAsia="en-AU"/>
        </w:rPr>
      </w:pPr>
      <w:r w:rsidRPr="00692A87">
        <w:rPr>
          <w:szCs w:val="20"/>
          <w:lang w:eastAsia="en-AU"/>
        </w:rPr>
        <w:t>These leaves are opposite each other on the stem. Each frond is made up of many smaller thin leaves.</w:t>
      </w:r>
    </w:p>
    <w:p w14:paraId="7AC1A95D" w14:textId="2D8DC09C" w:rsidR="00916F0D" w:rsidRPr="00916F0D" w:rsidRDefault="00916F0D" w:rsidP="00916F0D">
      <w:pPr>
        <w:rPr>
          <w:szCs w:val="20"/>
          <w:lang w:eastAsia="en-AU"/>
        </w:rPr>
      </w:pPr>
      <w:r w:rsidRPr="00916F0D">
        <w:rPr>
          <w:noProof/>
          <w:szCs w:val="20"/>
          <w:lang w:eastAsia="en-AU"/>
        </w:rPr>
        <w:drawing>
          <wp:inline distT="0" distB="0" distL="0" distR="0" wp14:anchorId="460CF938" wp14:editId="4B1E7930">
            <wp:extent cx="2811611" cy="1892935"/>
            <wp:effectExtent l="0" t="0" r="8255" b="0"/>
            <wp:docPr id="2054927432" name="Picture 4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7432" name="Picture 40" descr="A close-up of a pla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876" cy="1902539"/>
                    </a:xfrm>
                    <a:prstGeom prst="rect">
                      <a:avLst/>
                    </a:prstGeom>
                    <a:noFill/>
                    <a:ln>
                      <a:noFill/>
                    </a:ln>
                  </pic:spPr>
                </pic:pic>
              </a:graphicData>
            </a:graphic>
          </wp:inline>
        </w:drawing>
      </w:r>
    </w:p>
    <w:p w14:paraId="0C5843C4" w14:textId="43DB104B" w:rsidR="00692A87" w:rsidRPr="00692A87" w:rsidRDefault="00692A87" w:rsidP="00BE548C">
      <w:pPr>
        <w:rPr>
          <w:szCs w:val="20"/>
          <w:lang w:eastAsia="en-AU"/>
        </w:rPr>
      </w:pPr>
      <w:r w:rsidRPr="00692A87">
        <w:rPr>
          <w:szCs w:val="20"/>
          <w:lang w:eastAsia="en-AU"/>
        </w:rPr>
        <w:br/>
        <w:t>These leaves are fanned out at the end of the stem to maximise the light. Each leaf is curled away from the stem.</w:t>
      </w:r>
    </w:p>
    <w:p w14:paraId="1E824210" w14:textId="12AE6510" w:rsidR="00916F0D" w:rsidRPr="00916F0D" w:rsidRDefault="00916F0D" w:rsidP="00916F0D">
      <w:pPr>
        <w:rPr>
          <w:szCs w:val="20"/>
          <w:lang w:eastAsia="en-AU"/>
        </w:rPr>
      </w:pPr>
      <w:r w:rsidRPr="00916F0D">
        <w:rPr>
          <w:noProof/>
          <w:szCs w:val="20"/>
          <w:lang w:eastAsia="en-AU"/>
        </w:rPr>
        <w:drawing>
          <wp:inline distT="0" distB="0" distL="0" distR="0" wp14:anchorId="4960B811" wp14:editId="5D637222">
            <wp:extent cx="2825750" cy="2119313"/>
            <wp:effectExtent l="0" t="0" r="0" b="0"/>
            <wp:docPr id="836725244" name="Picture 42" descr="A green leaf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5244" name="Picture 42" descr="A green leaf on a grey su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551" cy="2123664"/>
                    </a:xfrm>
                    <a:prstGeom prst="rect">
                      <a:avLst/>
                    </a:prstGeom>
                    <a:noFill/>
                    <a:ln>
                      <a:noFill/>
                    </a:ln>
                  </pic:spPr>
                </pic:pic>
              </a:graphicData>
            </a:graphic>
          </wp:inline>
        </w:drawing>
      </w:r>
    </w:p>
    <w:p w14:paraId="312C65EF" w14:textId="3FCA27AC" w:rsidR="00692A87" w:rsidRPr="00692A87" w:rsidRDefault="00692A87" w:rsidP="00BE548C">
      <w:pPr>
        <w:rPr>
          <w:szCs w:val="20"/>
          <w:lang w:eastAsia="en-AU"/>
        </w:rPr>
      </w:pPr>
      <w:r w:rsidRPr="00692A87">
        <w:rPr>
          <w:szCs w:val="20"/>
          <w:lang w:eastAsia="en-AU"/>
        </w:rPr>
        <w:br/>
        <w:t>Each leaf stem is alternating on different sides of the branch.</w:t>
      </w:r>
    </w:p>
    <w:p w14:paraId="0F4F505A" w14:textId="77777777" w:rsidR="00692A87" w:rsidRPr="00692A87" w:rsidRDefault="00692A87" w:rsidP="00916F0D">
      <w:pPr>
        <w:rPr>
          <w:lang w:eastAsia="en-AU"/>
        </w:rPr>
      </w:pPr>
    </w:p>
    <w:p w14:paraId="70CA4DF5" w14:textId="77777777" w:rsidR="00692A87" w:rsidRPr="00692A87" w:rsidRDefault="00692A87" w:rsidP="00916F0D">
      <w:pPr>
        <w:rPr>
          <w:lang w:eastAsia="en-AU"/>
        </w:rPr>
      </w:pPr>
      <w:r w:rsidRPr="00692A87">
        <w:rPr>
          <w:lang w:eastAsia="en-AU"/>
        </w:rPr>
        <w:lastRenderedPageBreak/>
        <w:t>Display students’ images and undertake a gallery walk. Students give feedback on others' work, using sticky notes or similar, noting positive aspects of each drawing, or asking questions to provoke improvements. For example:</w:t>
      </w:r>
    </w:p>
    <w:p w14:paraId="1C1D91DD" w14:textId="77777777" w:rsidR="00692A87" w:rsidRPr="00AE36CE" w:rsidRDefault="00692A87" w:rsidP="00916F0D">
      <w:pPr>
        <w:pStyle w:val="ListBullet"/>
        <w:rPr>
          <w:i/>
          <w:iCs/>
          <w:lang w:eastAsia="en-AU"/>
        </w:rPr>
      </w:pPr>
      <w:r w:rsidRPr="00AE36CE">
        <w:rPr>
          <w:i/>
          <w:iCs/>
          <w:lang w:eastAsia="en-AU"/>
        </w:rPr>
        <w:t xml:space="preserve">You've drawn the jagged edges of the leaf </w:t>
      </w:r>
      <w:proofErr w:type="gramStart"/>
      <w:r w:rsidRPr="00AE36CE">
        <w:rPr>
          <w:i/>
          <w:iCs/>
          <w:lang w:eastAsia="en-AU"/>
        </w:rPr>
        <w:t>really well</w:t>
      </w:r>
      <w:proofErr w:type="gramEnd"/>
      <w:r w:rsidRPr="00AE36CE">
        <w:rPr>
          <w:i/>
          <w:iCs/>
          <w:lang w:eastAsia="en-AU"/>
        </w:rPr>
        <w:t>.</w:t>
      </w:r>
    </w:p>
    <w:p w14:paraId="35718774" w14:textId="77777777" w:rsidR="00692A87" w:rsidRPr="00AE36CE" w:rsidRDefault="00692A87" w:rsidP="00916F0D">
      <w:pPr>
        <w:pStyle w:val="ListBullet"/>
        <w:rPr>
          <w:i/>
          <w:iCs/>
          <w:lang w:eastAsia="en-AU"/>
        </w:rPr>
      </w:pPr>
      <w:r w:rsidRPr="00AE36CE">
        <w:rPr>
          <w:i/>
          <w:iCs/>
          <w:lang w:eastAsia="en-AU"/>
        </w:rPr>
        <w:t>You've spotted (this detail) that I missed.</w:t>
      </w:r>
    </w:p>
    <w:p w14:paraId="5F664182" w14:textId="77777777" w:rsidR="00692A87" w:rsidRPr="00AE36CE" w:rsidRDefault="00692A87" w:rsidP="00916F0D">
      <w:pPr>
        <w:pStyle w:val="ListBullet"/>
        <w:rPr>
          <w:i/>
          <w:iCs/>
          <w:lang w:eastAsia="en-AU"/>
        </w:rPr>
      </w:pPr>
      <w:r w:rsidRPr="00AE36CE">
        <w:rPr>
          <w:i/>
          <w:iCs/>
          <w:lang w:eastAsia="en-AU"/>
        </w:rPr>
        <w:t>Did you notice if the leaves were opposite each other on the branch?</w:t>
      </w:r>
    </w:p>
    <w:p w14:paraId="70EC064B" w14:textId="77777777" w:rsidR="00692A87" w:rsidRPr="00692A87" w:rsidRDefault="00692A87" w:rsidP="00916F0D">
      <w:pPr>
        <w:rPr>
          <w:lang w:eastAsia="en-AU"/>
        </w:rPr>
      </w:pPr>
      <w:r w:rsidRPr="00692A87">
        <w:rPr>
          <w:lang w:eastAsia="en-AU"/>
        </w:rPr>
        <w:t>You may need to model this for students, or think about structures that might support them, if they are not accustomed to giving this style of feedback.</w:t>
      </w:r>
    </w:p>
    <w:p w14:paraId="3A998085" w14:textId="77777777" w:rsidR="00692A87" w:rsidRDefault="00692A87" w:rsidP="00692A87">
      <w:pPr>
        <w:pStyle w:val="ListBullet"/>
        <w:numPr>
          <w:ilvl w:val="0"/>
          <w:numId w:val="0"/>
        </w:numPr>
        <w:ind w:left="284" w:hanging="284"/>
        <w:rPr>
          <w:lang w:eastAsia="en-AU"/>
        </w:rPr>
      </w:pPr>
    </w:p>
    <w:p w14:paraId="74801E79" w14:textId="5F28BE27" w:rsidR="004B5E8A" w:rsidRDefault="004B5E8A" w:rsidP="004B5E8A">
      <w:pPr>
        <w:pStyle w:val="Heading2"/>
      </w:pPr>
      <w:r>
        <w:t xml:space="preserve">Achor </w:t>
      </w:r>
      <w:r>
        <w:rPr>
          <w:rFonts w:cstheme="majorHAnsi"/>
          <w:color w:val="auto"/>
        </w:rPr>
        <w:t xml:space="preserve">• </w:t>
      </w:r>
      <w:r w:rsidR="00524AEE">
        <w:rPr>
          <w:rFonts w:cstheme="majorHAnsi"/>
          <w:b w:val="0"/>
          <w:bCs/>
          <w:color w:val="auto"/>
        </w:rPr>
        <w:t>What can’t we see?</w:t>
      </w:r>
    </w:p>
    <w:p w14:paraId="55CBEA19" w14:textId="77777777" w:rsidR="009E35D4" w:rsidRPr="009E35D4" w:rsidRDefault="009E35D4" w:rsidP="009E35D4">
      <w:pPr>
        <w:rPr>
          <w:lang w:eastAsia="en-AU"/>
        </w:rPr>
      </w:pPr>
      <w:r w:rsidRPr="009E35D4">
        <w:rPr>
          <w:lang w:eastAsia="en-AU"/>
        </w:rPr>
        <w:t>Discuss aspects about the plants, animals, or non-living things that were likely missed in students' observations and drawings because they can't be observed in either such a short time frame or by the naked eye.</w:t>
      </w:r>
    </w:p>
    <w:p w14:paraId="0AE0B6F3" w14:textId="1EE6F6BC" w:rsidR="009E35D4" w:rsidRPr="00E61647" w:rsidRDefault="009E35D4" w:rsidP="009E35D4">
      <w:pPr>
        <w:rPr>
          <w:b/>
          <w:bCs/>
          <w:lang w:eastAsia="en-AU"/>
        </w:rPr>
      </w:pPr>
      <w:r w:rsidRPr="00E61647">
        <w:rPr>
          <w:b/>
          <w:bCs/>
          <w:lang w:eastAsia="en-AU"/>
        </w:rPr>
        <w:t>Potential discussion prompts</w:t>
      </w:r>
    </w:p>
    <w:p w14:paraId="69D73109" w14:textId="77777777" w:rsidR="009E35D4" w:rsidRPr="009E35D4" w:rsidRDefault="009E35D4" w:rsidP="009E35D4">
      <w:pPr>
        <w:pStyle w:val="ListBullet"/>
        <w:rPr>
          <w:i/>
          <w:iCs/>
          <w:lang w:eastAsia="en-AU"/>
        </w:rPr>
      </w:pPr>
      <w:r w:rsidRPr="009E35D4">
        <w:rPr>
          <w:i/>
          <w:iCs/>
          <w:lang w:eastAsia="en-AU"/>
        </w:rPr>
        <w:t>Do you think there are animals living in (walk location) that we did not see?</w:t>
      </w:r>
    </w:p>
    <w:p w14:paraId="7F811F46" w14:textId="77777777" w:rsidR="009E35D4" w:rsidRPr="009E35D4" w:rsidRDefault="009E35D4" w:rsidP="009E35D4">
      <w:pPr>
        <w:pStyle w:val="ListBullet"/>
        <w:rPr>
          <w:i/>
          <w:iCs/>
          <w:lang w:eastAsia="en-AU"/>
        </w:rPr>
      </w:pPr>
      <w:r w:rsidRPr="009E35D4">
        <w:rPr>
          <w:i/>
          <w:iCs/>
          <w:lang w:eastAsia="en-AU"/>
        </w:rPr>
        <w:t>What kinds of animals?</w:t>
      </w:r>
    </w:p>
    <w:p w14:paraId="1799CE0C" w14:textId="77777777" w:rsidR="009E35D4" w:rsidRPr="009E35D4" w:rsidRDefault="009E35D4" w:rsidP="009E35D4">
      <w:pPr>
        <w:pStyle w:val="ListBullet"/>
        <w:rPr>
          <w:i/>
          <w:iCs/>
          <w:lang w:eastAsia="en-AU"/>
        </w:rPr>
      </w:pPr>
      <w:r w:rsidRPr="009E35D4">
        <w:rPr>
          <w:i/>
          <w:iCs/>
          <w:lang w:eastAsia="en-AU"/>
        </w:rPr>
        <w:t>Why did we not see them?</w:t>
      </w:r>
    </w:p>
    <w:p w14:paraId="02826187" w14:textId="77777777" w:rsidR="009E35D4" w:rsidRPr="009E35D4" w:rsidRDefault="009E35D4" w:rsidP="009E35D4">
      <w:pPr>
        <w:pStyle w:val="ListBullet"/>
        <w:rPr>
          <w:i/>
          <w:iCs/>
          <w:lang w:eastAsia="en-AU"/>
        </w:rPr>
      </w:pPr>
      <w:r w:rsidRPr="009E35D4">
        <w:rPr>
          <w:i/>
          <w:iCs/>
          <w:lang w:eastAsia="en-AU"/>
        </w:rPr>
        <w:t xml:space="preserve">Do you think some of them would be </w:t>
      </w:r>
      <w:proofErr w:type="gramStart"/>
      <w:r w:rsidRPr="009E35D4">
        <w:rPr>
          <w:i/>
          <w:iCs/>
          <w:lang w:eastAsia="en-AU"/>
        </w:rPr>
        <w:t>really small</w:t>
      </w:r>
      <w:proofErr w:type="gramEnd"/>
      <w:r w:rsidRPr="009E35D4">
        <w:rPr>
          <w:i/>
          <w:iCs/>
          <w:lang w:eastAsia="en-AU"/>
        </w:rPr>
        <w:t xml:space="preserve">? Too small </w:t>
      </w:r>
      <w:proofErr w:type="gramStart"/>
      <w:r w:rsidRPr="009E35D4">
        <w:rPr>
          <w:i/>
          <w:iCs/>
          <w:lang w:eastAsia="en-AU"/>
        </w:rPr>
        <w:t>to</w:t>
      </w:r>
      <w:proofErr w:type="gramEnd"/>
      <w:r w:rsidRPr="009E35D4">
        <w:rPr>
          <w:i/>
          <w:iCs/>
          <w:lang w:eastAsia="en-AU"/>
        </w:rPr>
        <w:t xml:space="preserve"> see?</w:t>
      </w:r>
    </w:p>
    <w:p w14:paraId="5EE4303D" w14:textId="77777777" w:rsidR="009E35D4" w:rsidRPr="009E35D4" w:rsidRDefault="009E35D4" w:rsidP="009E35D4">
      <w:pPr>
        <w:pStyle w:val="ListBullet"/>
        <w:rPr>
          <w:i/>
          <w:iCs/>
          <w:lang w:eastAsia="en-AU"/>
        </w:rPr>
      </w:pPr>
      <w:r w:rsidRPr="009E35D4">
        <w:rPr>
          <w:i/>
          <w:iCs/>
          <w:lang w:eastAsia="en-AU"/>
        </w:rPr>
        <w:t>What happens to the leaves after they've been sitting on the ground for a long time? Do they stay the same or do they change?</w:t>
      </w:r>
    </w:p>
    <w:p w14:paraId="731B76D7" w14:textId="77777777" w:rsidR="009E35D4" w:rsidRPr="009E35D4" w:rsidRDefault="009E35D4" w:rsidP="009E35D4">
      <w:pPr>
        <w:pStyle w:val="ListBullet"/>
        <w:rPr>
          <w:i/>
          <w:iCs/>
          <w:lang w:eastAsia="en-AU"/>
        </w:rPr>
      </w:pPr>
      <w:r w:rsidRPr="009E35D4">
        <w:rPr>
          <w:i/>
          <w:iCs/>
          <w:lang w:eastAsia="en-AU"/>
        </w:rPr>
        <w:t>How do they change?</w:t>
      </w:r>
    </w:p>
    <w:p w14:paraId="7FAB0F69" w14:textId="77777777" w:rsidR="009E35D4" w:rsidRPr="009E35D4" w:rsidRDefault="009E35D4" w:rsidP="009E35D4">
      <w:pPr>
        <w:pStyle w:val="ListBullet"/>
        <w:rPr>
          <w:i/>
          <w:iCs/>
          <w:lang w:eastAsia="en-AU"/>
        </w:rPr>
      </w:pPr>
      <w:r w:rsidRPr="009E35D4">
        <w:rPr>
          <w:i/>
          <w:iCs/>
          <w:lang w:eastAsia="en-AU"/>
        </w:rPr>
        <w:t>What about an apple core, or a banana skin? What might happen if they were left on the ground?</w:t>
      </w:r>
    </w:p>
    <w:p w14:paraId="607B3258" w14:textId="77777777" w:rsidR="009E35D4" w:rsidRPr="009E35D4" w:rsidRDefault="009E35D4" w:rsidP="009E35D4">
      <w:pPr>
        <w:pStyle w:val="ListBullet"/>
        <w:rPr>
          <w:i/>
          <w:iCs/>
          <w:lang w:eastAsia="en-AU"/>
        </w:rPr>
      </w:pPr>
      <w:r w:rsidRPr="009E35D4">
        <w:rPr>
          <w:i/>
          <w:iCs/>
          <w:lang w:eastAsia="en-AU"/>
        </w:rPr>
        <w:t>What do you think is making that happen?</w:t>
      </w:r>
    </w:p>
    <w:p w14:paraId="714735E7" w14:textId="77777777" w:rsidR="009E35D4" w:rsidRPr="009E35D4" w:rsidRDefault="009E35D4" w:rsidP="009E35D4">
      <w:pPr>
        <w:pStyle w:val="ListBullet"/>
        <w:rPr>
          <w:i/>
          <w:iCs/>
          <w:lang w:eastAsia="en-AU"/>
        </w:rPr>
      </w:pPr>
      <w:r w:rsidRPr="009E35D4">
        <w:rPr>
          <w:i/>
          <w:iCs/>
          <w:lang w:eastAsia="en-AU"/>
        </w:rPr>
        <w:t>How might the plants we saw have started growing there in the first place?</w:t>
      </w:r>
    </w:p>
    <w:p w14:paraId="53EBDA40" w14:textId="77777777" w:rsidR="009E35D4" w:rsidRPr="009E35D4" w:rsidRDefault="009E35D4" w:rsidP="009E35D4">
      <w:pPr>
        <w:pStyle w:val="ListBullet"/>
        <w:rPr>
          <w:i/>
          <w:iCs/>
          <w:lang w:eastAsia="en-AU"/>
        </w:rPr>
      </w:pPr>
      <w:r w:rsidRPr="009E35D4">
        <w:rPr>
          <w:i/>
          <w:iCs/>
          <w:lang w:eastAsia="en-AU"/>
        </w:rPr>
        <w:t>What does a plant grow from?</w:t>
      </w:r>
    </w:p>
    <w:p w14:paraId="1A20A27E" w14:textId="77777777" w:rsidR="009E35D4" w:rsidRPr="009E35D4" w:rsidRDefault="009E35D4" w:rsidP="009E35D4">
      <w:pPr>
        <w:pStyle w:val="ListBullet"/>
        <w:rPr>
          <w:i/>
          <w:iCs/>
          <w:lang w:eastAsia="en-AU"/>
        </w:rPr>
      </w:pPr>
      <w:r w:rsidRPr="009E35D4">
        <w:rPr>
          <w:i/>
          <w:iCs/>
          <w:lang w:eastAsia="en-AU"/>
        </w:rPr>
        <w:t>How do seeds end up in the ground?</w:t>
      </w:r>
    </w:p>
    <w:p w14:paraId="71067C0F" w14:textId="77777777" w:rsidR="009E35D4" w:rsidRPr="009E35D4" w:rsidRDefault="009E35D4" w:rsidP="009E35D4">
      <w:pPr>
        <w:pStyle w:val="ListBullet"/>
        <w:rPr>
          <w:i/>
          <w:iCs/>
          <w:lang w:eastAsia="en-AU"/>
        </w:rPr>
      </w:pPr>
      <w:r w:rsidRPr="009E35D4">
        <w:rPr>
          <w:i/>
          <w:iCs/>
          <w:lang w:eastAsia="en-AU"/>
        </w:rPr>
        <w:t>How do you think everything is connected in (walk location)?</w:t>
      </w:r>
    </w:p>
    <w:p w14:paraId="20D245CF" w14:textId="77777777" w:rsidR="009E35D4" w:rsidRPr="009E35D4" w:rsidRDefault="009E35D4" w:rsidP="009E35D4">
      <w:pPr>
        <w:rPr>
          <w:lang w:eastAsia="en-AU"/>
        </w:rPr>
      </w:pPr>
      <w:r w:rsidRPr="009E35D4">
        <w:rPr>
          <w:lang w:eastAsia="en-AU"/>
        </w:rPr>
        <w:t xml:space="preserve">Accept the responses that students give </w:t>
      </w:r>
      <w:proofErr w:type="gramStart"/>
      <w:r w:rsidRPr="009E35D4">
        <w:rPr>
          <w:lang w:eastAsia="en-AU"/>
        </w:rPr>
        <w:t>here, and</w:t>
      </w:r>
      <w:proofErr w:type="gramEnd"/>
      <w:r w:rsidRPr="009E35D4">
        <w:rPr>
          <w:lang w:eastAsia="en-AU"/>
        </w:rPr>
        <w:t xml:space="preserve"> use them to guide your planning and questioning in subsequent lessons. If students do not, for example, acknowledge seed dispersal caused by wind or animals, do not offer that as an idea at this stage. </w:t>
      </w:r>
    </w:p>
    <w:p w14:paraId="3DCCE181" w14:textId="77777777" w:rsidR="009E35D4" w:rsidRDefault="009E35D4" w:rsidP="009E35D4">
      <w:pPr>
        <w:rPr>
          <w:lang w:eastAsia="en-AU"/>
        </w:rPr>
      </w:pPr>
      <w:r w:rsidRPr="009E35D4">
        <w:rPr>
          <w:lang w:eastAsia="en-AU"/>
        </w:rPr>
        <w:t>Explain that over the course of this sequence, we are going to attempt to answer these questions, and more, through a series of investigations and observations.</w:t>
      </w:r>
    </w:p>
    <w:p w14:paraId="391F23D5" w14:textId="77777777" w:rsidR="007C2CCD" w:rsidRDefault="007C2CCD" w:rsidP="009E35D4">
      <w:pPr>
        <w:rPr>
          <w:lang w:eastAsia="en-AU"/>
        </w:rPr>
      </w:pPr>
    </w:p>
    <w:p w14:paraId="3C6C7CCB" w14:textId="1A6E6B23" w:rsidR="007C2CCD" w:rsidRPr="0093084F" w:rsidRDefault="007C2CCD" w:rsidP="007C2CCD">
      <w:pPr>
        <w:pStyle w:val="Heading2"/>
        <w:spacing w:before="0" w:after="0"/>
        <w:rPr>
          <w:b w:val="0"/>
          <w:bCs/>
        </w:rPr>
      </w:pPr>
      <w:r>
        <w:t xml:space="preserve">Elicit </w:t>
      </w:r>
      <w:r>
        <w:rPr>
          <w:rFonts w:cstheme="majorHAnsi"/>
          <w:color w:val="auto"/>
        </w:rPr>
        <w:t xml:space="preserve">• </w:t>
      </w:r>
      <w:r>
        <w:rPr>
          <w:rFonts w:cstheme="majorHAnsi"/>
          <w:b w:val="0"/>
          <w:bCs/>
          <w:color w:val="auto"/>
        </w:rPr>
        <w:t>What do we think we know?</w:t>
      </w:r>
    </w:p>
    <w:p w14:paraId="41121E3A" w14:textId="77777777" w:rsidR="007C2CCD" w:rsidRPr="007C2CCD" w:rsidRDefault="007C2CCD" w:rsidP="007C2CCD">
      <w:pPr>
        <w:rPr>
          <w:lang w:eastAsia="en-AU"/>
        </w:rPr>
      </w:pPr>
      <w:r w:rsidRPr="007C2CCD">
        <w:rPr>
          <w:lang w:eastAsia="en-AU"/>
        </w:rPr>
        <w:t xml:space="preserve">Begin a class </w:t>
      </w:r>
      <w:hyperlink r:id="rId19" w:tgtFrame="_blank" w:history="1">
        <w:r w:rsidRPr="007C2CCD">
          <w:rPr>
            <w:rStyle w:val="Hyperlink"/>
            <w:sz w:val="20"/>
            <w:lang w:eastAsia="en-AU"/>
          </w:rPr>
          <w:t>TWLH chart</w:t>
        </w:r>
      </w:hyperlink>
      <w:r w:rsidRPr="007C2CCD">
        <w:rPr>
          <w:lang w:eastAsia="en-AU"/>
        </w:rPr>
        <w:t xml:space="preserve"> by recording students’ thoughts about what is important in an environment in the ‘What we think we know’ column. </w:t>
      </w:r>
    </w:p>
    <w:p w14:paraId="6F1E6FB5" w14:textId="77777777" w:rsidR="007C2CCD" w:rsidRPr="007C2CCD" w:rsidRDefault="007C2CCD" w:rsidP="007C2CCD">
      <w:pPr>
        <w:rPr>
          <w:lang w:eastAsia="en-AU"/>
        </w:rPr>
      </w:pPr>
      <w:r w:rsidRPr="007C2CCD">
        <w:rPr>
          <w:lang w:eastAsia="en-AU"/>
        </w:rPr>
        <w:t xml:space="preserve">Students ask any questions they have, especially after the observation walk. Record them in the ‘What we WANT to know’ column of the TWLH chart. </w:t>
      </w:r>
    </w:p>
    <w:p w14:paraId="0030FB69" w14:textId="77777777" w:rsidR="004B5E8A" w:rsidRDefault="004B5E8A" w:rsidP="004B5E8A">
      <w:pPr>
        <w:rPr>
          <w:i/>
          <w:iCs/>
        </w:rPr>
      </w:pPr>
    </w:p>
    <w:p w14:paraId="124E1CBA" w14:textId="77777777" w:rsidR="001B3F0C" w:rsidRDefault="001B3F0C" w:rsidP="004B5E8A">
      <w:pPr>
        <w:rPr>
          <w:i/>
          <w:iCs/>
        </w:rPr>
      </w:pPr>
    </w:p>
    <w:p w14:paraId="56EC24D1" w14:textId="77777777" w:rsidR="007F0045" w:rsidRDefault="007F0045" w:rsidP="004B5E8A">
      <w:pPr>
        <w:rPr>
          <w:i/>
          <w:iCs/>
        </w:rPr>
      </w:pPr>
    </w:p>
    <w:p w14:paraId="510616C6" w14:textId="77777777" w:rsidR="001B3F0C" w:rsidRPr="00A57B11" w:rsidRDefault="001B3F0C" w:rsidP="004B5E8A">
      <w:pPr>
        <w:rPr>
          <w:i/>
          <w:iCs/>
        </w:rPr>
      </w:pPr>
    </w:p>
    <w:p w14:paraId="72299F38" w14:textId="4E0B2CC9" w:rsidR="004B5E8A" w:rsidRPr="0093084F" w:rsidRDefault="004B5E8A" w:rsidP="004B5E8A">
      <w:pPr>
        <w:pStyle w:val="Heading2"/>
        <w:spacing w:before="0" w:after="0"/>
        <w:rPr>
          <w:b w:val="0"/>
          <w:bCs/>
        </w:rPr>
      </w:pPr>
      <w:r>
        <w:lastRenderedPageBreak/>
        <w:t xml:space="preserve">Connect </w:t>
      </w:r>
      <w:r>
        <w:rPr>
          <w:rFonts w:cstheme="majorHAnsi"/>
          <w:color w:val="auto"/>
        </w:rPr>
        <w:t xml:space="preserve">• </w:t>
      </w:r>
      <w:r w:rsidR="003A1FC6">
        <w:rPr>
          <w:rFonts w:cstheme="majorHAnsi"/>
          <w:b w:val="0"/>
          <w:bCs/>
          <w:color w:val="auto"/>
        </w:rPr>
        <w:t>Connecting to community</w:t>
      </w:r>
    </w:p>
    <w:p w14:paraId="606DB028" w14:textId="77777777" w:rsidR="007C205D" w:rsidRPr="007C205D" w:rsidRDefault="007C205D" w:rsidP="007C205D">
      <w:pPr>
        <w:rPr>
          <w:lang w:eastAsia="en-AU"/>
        </w:rPr>
      </w:pPr>
      <w:r w:rsidRPr="007C205D">
        <w:rPr>
          <w:lang w:eastAsia="en-AU"/>
        </w:rPr>
        <w:t>Discuss:</w:t>
      </w:r>
    </w:p>
    <w:p w14:paraId="6B0BCC6B" w14:textId="77777777" w:rsidR="007C205D" w:rsidRPr="007C205D" w:rsidRDefault="007C205D" w:rsidP="007C205D">
      <w:pPr>
        <w:pStyle w:val="ListBullet"/>
        <w:rPr>
          <w:lang w:eastAsia="en-AU"/>
        </w:rPr>
      </w:pPr>
      <w:r w:rsidRPr="007C205D">
        <w:rPr>
          <w:lang w:eastAsia="en-AU"/>
        </w:rPr>
        <w:t>the importance of everything in the environment.</w:t>
      </w:r>
    </w:p>
    <w:p w14:paraId="3EAE0634" w14:textId="77777777" w:rsidR="007C205D" w:rsidRPr="007C205D" w:rsidRDefault="007C205D" w:rsidP="007C205D">
      <w:pPr>
        <w:pStyle w:val="ListBullet"/>
        <w:rPr>
          <w:lang w:eastAsia="en-AU"/>
        </w:rPr>
      </w:pPr>
      <w:r w:rsidRPr="007C205D">
        <w:rPr>
          <w:lang w:eastAsia="en-AU"/>
        </w:rPr>
        <w:t>how Aboriginal and Torres Strait Islander Peoples see themselves as being part of or belonging to the environment, rather than being in control of the environment.</w:t>
      </w:r>
    </w:p>
    <w:p w14:paraId="3530D0EF" w14:textId="77777777" w:rsidR="007C205D" w:rsidRPr="007C205D" w:rsidRDefault="007C205D" w:rsidP="007C205D">
      <w:pPr>
        <w:rPr>
          <w:lang w:eastAsia="en-AU"/>
        </w:rPr>
      </w:pPr>
      <w:r w:rsidRPr="007C205D">
        <w:rPr>
          <w:lang w:eastAsia="en-AU"/>
        </w:rPr>
        <w:t>Ask students to describe their favourite outdoor environment.</w:t>
      </w:r>
    </w:p>
    <w:p w14:paraId="2CCC24B6" w14:textId="0B77C07D" w:rsidR="007C205D" w:rsidRPr="007C205D" w:rsidRDefault="007C205D" w:rsidP="007C205D">
      <w:pPr>
        <w:rPr>
          <w:lang w:eastAsia="en-AU"/>
        </w:rPr>
      </w:pPr>
      <w:r w:rsidRPr="007C205D">
        <w:rPr>
          <w:lang w:eastAsia="en-AU"/>
        </w:rPr>
        <w:t>Potential discussion prompts</w:t>
      </w:r>
    </w:p>
    <w:p w14:paraId="2EA92353" w14:textId="77777777" w:rsidR="007C205D" w:rsidRPr="007C205D" w:rsidRDefault="007C205D" w:rsidP="007C205D">
      <w:pPr>
        <w:pStyle w:val="ListBullet"/>
        <w:rPr>
          <w:i/>
          <w:iCs/>
          <w:lang w:eastAsia="en-AU"/>
        </w:rPr>
      </w:pPr>
      <w:r w:rsidRPr="007C205D">
        <w:rPr>
          <w:i/>
          <w:iCs/>
          <w:lang w:eastAsia="en-AU"/>
        </w:rPr>
        <w:t>Why is (location) your favourite place?</w:t>
      </w:r>
    </w:p>
    <w:p w14:paraId="29BCEC63" w14:textId="77777777" w:rsidR="007C205D" w:rsidRPr="007C205D" w:rsidRDefault="007C205D" w:rsidP="007C205D">
      <w:pPr>
        <w:pStyle w:val="ListBullet"/>
        <w:rPr>
          <w:i/>
          <w:iCs/>
          <w:lang w:eastAsia="en-AU"/>
        </w:rPr>
      </w:pPr>
      <w:r w:rsidRPr="007C205D">
        <w:rPr>
          <w:i/>
          <w:iCs/>
          <w:lang w:eastAsia="en-AU"/>
        </w:rPr>
        <w:t>How often do you visit there?</w:t>
      </w:r>
    </w:p>
    <w:p w14:paraId="4FC56582" w14:textId="77777777" w:rsidR="007C205D" w:rsidRPr="007C205D" w:rsidRDefault="007C205D" w:rsidP="007C205D">
      <w:pPr>
        <w:pStyle w:val="ListBullet"/>
        <w:rPr>
          <w:i/>
          <w:iCs/>
          <w:lang w:eastAsia="en-AU"/>
        </w:rPr>
      </w:pPr>
      <w:r w:rsidRPr="007C205D">
        <w:rPr>
          <w:i/>
          <w:iCs/>
          <w:lang w:eastAsia="en-AU"/>
        </w:rPr>
        <w:t xml:space="preserve">How often are you outside in a natural environment/space, like a park, bushland, a river, the ocean etc.? </w:t>
      </w:r>
    </w:p>
    <w:p w14:paraId="62D41A5F" w14:textId="77777777" w:rsidR="007C205D" w:rsidRPr="007C205D" w:rsidRDefault="007C205D" w:rsidP="007C205D">
      <w:pPr>
        <w:pStyle w:val="ListBullet"/>
        <w:rPr>
          <w:i/>
          <w:iCs/>
          <w:lang w:eastAsia="en-AU"/>
        </w:rPr>
      </w:pPr>
      <w:r w:rsidRPr="007C205D">
        <w:rPr>
          <w:i/>
          <w:iCs/>
          <w:lang w:eastAsia="en-AU"/>
        </w:rPr>
        <w:t>How does being in a natural environment make you feel?</w:t>
      </w:r>
    </w:p>
    <w:p w14:paraId="7E0488CC" w14:textId="77777777" w:rsidR="007C205D" w:rsidRPr="007C205D" w:rsidRDefault="007C205D" w:rsidP="007C205D">
      <w:pPr>
        <w:pStyle w:val="ListBullet"/>
        <w:rPr>
          <w:i/>
          <w:iCs/>
          <w:lang w:eastAsia="en-AU"/>
        </w:rPr>
      </w:pPr>
      <w:r w:rsidRPr="007C205D">
        <w:rPr>
          <w:i/>
          <w:iCs/>
          <w:lang w:eastAsia="en-AU"/>
        </w:rPr>
        <w:t>What living and non-living things are in your favourite environment?</w:t>
      </w:r>
    </w:p>
    <w:p w14:paraId="0B88D5DF" w14:textId="77777777" w:rsidR="004B5E8A" w:rsidRDefault="004B5E8A" w:rsidP="004B5E8A">
      <w:pPr>
        <w:pStyle w:val="NormalWeb"/>
      </w:pPr>
    </w:p>
    <w:p w14:paraId="1B8195AB" w14:textId="24487D7F" w:rsidR="004B5E8A" w:rsidRDefault="00E71A31" w:rsidP="004B5E8A">
      <w:pPr>
        <w:pStyle w:val="Heading4"/>
      </w:pPr>
      <w:r>
        <w:rPr>
          <w:caps w:val="0"/>
        </w:rPr>
        <w:t>Reflect on the lesson</w:t>
      </w:r>
    </w:p>
    <w:p w14:paraId="555789CD" w14:textId="77777777" w:rsidR="004B5E8A" w:rsidRDefault="004B5E8A" w:rsidP="004B5E8A">
      <w:pPr>
        <w:pStyle w:val="NormalWeb"/>
      </w:pPr>
      <w:r>
        <w:t>You might:</w:t>
      </w:r>
    </w:p>
    <w:p w14:paraId="0EDE99F4" w14:textId="77777777" w:rsidR="007B09B5" w:rsidRPr="007B09B5" w:rsidRDefault="007B09B5" w:rsidP="007B09B5">
      <w:pPr>
        <w:pStyle w:val="ListBullet"/>
      </w:pPr>
      <w:r w:rsidRPr="007B09B5">
        <w:t>revisit your selected context for this teaching sequence. Discuss why this context is important to the school or local community.</w:t>
      </w:r>
    </w:p>
    <w:p w14:paraId="0CC4D4C6" w14:textId="77777777" w:rsidR="007B09B5" w:rsidRPr="007B09B5" w:rsidRDefault="007B09B5" w:rsidP="007B09B5">
      <w:pPr>
        <w:pStyle w:val="ListBullet"/>
      </w:pPr>
      <w:r w:rsidRPr="007B09B5">
        <w:t xml:space="preserve">identify any questions that arise </w:t>
      </w:r>
      <w:proofErr w:type="gramStart"/>
      <w:r w:rsidRPr="007B09B5">
        <w:t>as a result of</w:t>
      </w:r>
      <w:proofErr w:type="gramEnd"/>
      <w:r w:rsidRPr="007B09B5">
        <w:t xml:space="preserve"> this context and add them to the TWHL chart.</w:t>
      </w:r>
    </w:p>
    <w:p w14:paraId="76236D11" w14:textId="77777777" w:rsidR="007B09B5" w:rsidRPr="007B09B5" w:rsidRDefault="007B09B5" w:rsidP="007B09B5">
      <w:pPr>
        <w:pStyle w:val="ListBullet"/>
      </w:pPr>
      <w:r w:rsidRPr="007B09B5">
        <w:rPr>
          <w:b/>
          <w:bCs/>
        </w:rPr>
        <w:t>discuss:</w:t>
      </w:r>
    </w:p>
    <w:p w14:paraId="481C2DC5" w14:textId="77777777" w:rsidR="007B09B5" w:rsidRPr="00421632" w:rsidRDefault="007B09B5" w:rsidP="001B3F0C">
      <w:pPr>
        <w:pStyle w:val="ListBullet2"/>
        <w:numPr>
          <w:ilvl w:val="1"/>
          <w:numId w:val="32"/>
        </w:numPr>
        <w:rPr>
          <w:i/>
          <w:iCs/>
        </w:rPr>
      </w:pPr>
      <w:r w:rsidRPr="00421632">
        <w:rPr>
          <w:i/>
          <w:iCs/>
        </w:rPr>
        <w:t>What do/will the plants need to eat?</w:t>
      </w:r>
    </w:p>
    <w:p w14:paraId="7C14BD7F" w14:textId="77777777" w:rsidR="007B09B5" w:rsidRPr="00421632" w:rsidRDefault="007B09B5" w:rsidP="001B3F0C">
      <w:pPr>
        <w:pStyle w:val="ListBullet2"/>
        <w:numPr>
          <w:ilvl w:val="1"/>
          <w:numId w:val="32"/>
        </w:numPr>
        <w:rPr>
          <w:i/>
          <w:iCs/>
        </w:rPr>
      </w:pPr>
      <w:r w:rsidRPr="00421632">
        <w:rPr>
          <w:i/>
          <w:iCs/>
        </w:rPr>
        <w:t>What will the animals need to eat?</w:t>
      </w:r>
    </w:p>
    <w:p w14:paraId="42B6B6A9" w14:textId="77777777" w:rsidR="007B09B5" w:rsidRPr="00421632" w:rsidRDefault="007B09B5" w:rsidP="001B3F0C">
      <w:pPr>
        <w:pStyle w:val="ListBullet2"/>
        <w:numPr>
          <w:ilvl w:val="1"/>
          <w:numId w:val="32"/>
        </w:numPr>
        <w:rPr>
          <w:i/>
          <w:iCs/>
        </w:rPr>
      </w:pPr>
      <w:r w:rsidRPr="00421632">
        <w:rPr>
          <w:i/>
          <w:iCs/>
        </w:rPr>
        <w:t>What will eat the plants or animals?</w:t>
      </w:r>
    </w:p>
    <w:p w14:paraId="768A3F3E" w14:textId="77777777" w:rsidR="007B09B5" w:rsidRPr="007B09B5" w:rsidRDefault="007B09B5" w:rsidP="001B3F0C">
      <w:pPr>
        <w:pStyle w:val="ListBullet2"/>
        <w:numPr>
          <w:ilvl w:val="1"/>
          <w:numId w:val="32"/>
        </w:numPr>
      </w:pPr>
      <w:r w:rsidRPr="00421632">
        <w:rPr>
          <w:i/>
          <w:iCs/>
        </w:rPr>
        <w:t>Where do the ‘once-living’ plants/animals go?</w:t>
      </w:r>
    </w:p>
    <w:p w14:paraId="3F71B3F9" w14:textId="77777777" w:rsidR="004B5E8A" w:rsidRDefault="004B5E8A">
      <w:pPr>
        <w:widowControl/>
        <w:spacing w:after="0" w:line="240" w:lineRule="auto"/>
        <w:rPr>
          <w:rFonts w:asciiTheme="majorHAnsi" w:eastAsiaTheme="majorEastAsia" w:hAnsiTheme="majorHAnsi" w:cstheme="majorBidi"/>
          <w:b/>
          <w:color w:val="477DBD" w:themeColor="background2"/>
          <w:sz w:val="36"/>
          <w:szCs w:val="32"/>
        </w:rPr>
      </w:pPr>
    </w:p>
    <w:p w14:paraId="0812240A" w14:textId="77777777" w:rsidR="004B5E8A" w:rsidRDefault="004B5E8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4B5E8A" w14:paraId="1F8726E7" w14:textId="77777777" w:rsidTr="001E1F19">
        <w:trPr>
          <w:trHeight w:val="1230"/>
        </w:trPr>
        <w:tc>
          <w:tcPr>
            <w:tcW w:w="8222" w:type="dxa"/>
          </w:tcPr>
          <w:p w14:paraId="3AFD392C" w14:textId="77777777" w:rsidR="004B5E8A" w:rsidRPr="00541954" w:rsidRDefault="004B5E8A" w:rsidP="001E1F19">
            <w:pPr>
              <w:pStyle w:val="Header"/>
              <w:jc w:val="left"/>
            </w:pPr>
            <w:r w:rsidRPr="009C4336">
              <w:rPr>
                <w:noProof/>
              </w:rPr>
              <w:lastRenderedPageBreak/>
              <w:drawing>
                <wp:inline distT="0" distB="0" distL="0" distR="0" wp14:anchorId="3FC83BB2" wp14:editId="43065C8A">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1EEC1E32" w14:textId="59478271" w:rsidR="004B5E8A" w:rsidRDefault="004B5E8A" w:rsidP="001E1F19">
      <w:pPr>
        <w:spacing w:after="0"/>
        <w:rPr>
          <w:noProof/>
        </w:rPr>
      </w:pPr>
      <w:r>
        <w:rPr>
          <w:noProof/>
        </w:rPr>
        <mc:AlternateContent>
          <mc:Choice Requires="wps">
            <w:drawing>
              <wp:anchor distT="0" distB="0" distL="114300" distR="114300" simplePos="0" relativeHeight="251658263" behindDoc="0" locked="0" layoutInCell="1" allowOverlap="1" wp14:anchorId="43CECB5E" wp14:editId="6F5CC012">
                <wp:simplePos x="0" y="0"/>
                <wp:positionH relativeFrom="column">
                  <wp:posOffset>5353050</wp:posOffset>
                </wp:positionH>
                <wp:positionV relativeFrom="paragraph">
                  <wp:posOffset>-971550</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634E0" w14:textId="5E19829C" w:rsidR="004B5E8A" w:rsidRDefault="00303D17"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ECB5E" id="_x0000_s1029" style="position:absolute;margin-left:421.5pt;margin-top:-76.5pt;width:130.35pt;height:58.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MzzdvhwIAAHkFAAAOAAAAAAAAAAAAAAAAAC4CAABkcnMvZTJvRG9jLnhtbFBLAQItABQA&#10;BgAIAAAAIQDcLbBT4gAAAA0BAAAPAAAAAAAAAAAAAAAAAOEEAABkcnMvZG93bnJldi54bWxQSwUG&#10;AAAAAAQABADzAAAA8AUAAAAA&#10;" fillcolor="#dbd7d2 [3206]" stroked="f" strokeweight="2pt">
                <v:textbox>
                  <w:txbxContent>
                    <w:p w14:paraId="1B8634E0" w14:textId="5E19829C" w:rsidR="004B5E8A" w:rsidRDefault="00303D17"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634F396E" w14:textId="77777777" w:rsidR="004B5E8A" w:rsidRDefault="004B5E8A" w:rsidP="001E1F19">
      <w:pPr>
        <w:spacing w:after="30"/>
        <w:rPr>
          <w:noProof/>
        </w:rPr>
      </w:pPr>
      <w:r>
        <w:rPr>
          <w:noProof/>
        </w:rPr>
        <mc:AlternateContent>
          <mc:Choice Requires="wps">
            <w:drawing>
              <wp:anchor distT="0" distB="0" distL="114300" distR="114300" simplePos="0" relativeHeight="251658261" behindDoc="1" locked="0" layoutInCell="1" allowOverlap="1" wp14:anchorId="54415418" wp14:editId="694409BD">
                <wp:simplePos x="0" y="0"/>
                <wp:positionH relativeFrom="page">
                  <wp:posOffset>0</wp:posOffset>
                </wp:positionH>
                <wp:positionV relativeFrom="page">
                  <wp:posOffset>0</wp:posOffset>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62E14" id="Rectangle 1" o:spid="_x0000_s1026" style="position:absolute;margin-left:0;margin-top:0;width:595.3pt;height:13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998"/>
        <w:tblW w:w="0" w:type="auto"/>
        <w:tblLook w:val="04A0" w:firstRow="1" w:lastRow="0" w:firstColumn="1" w:lastColumn="0" w:noHBand="0" w:noVBand="1"/>
      </w:tblPr>
      <w:tblGrid>
        <w:gridCol w:w="9854"/>
      </w:tblGrid>
      <w:tr w:rsidR="00BF53DF" w14:paraId="50CABD54" w14:textId="77777777" w:rsidTr="00BF53D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15B25EC" w14:textId="18C291C4" w:rsidR="00BF53DF" w:rsidRPr="009D407C" w:rsidRDefault="00BF53DF" w:rsidP="00BF53DF">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0" w:history="1">
              <w:r w:rsidR="005F36EA">
                <w:rPr>
                  <w:rStyle w:val="Hyperlink"/>
                  <w:sz w:val="20"/>
                </w:rPr>
                <w:t>https://primaryconnections.org.au/teaching-sequences/year-4/sustain-the-chain/lesson-2-follow-chain</w:t>
              </w:r>
            </w:hyperlink>
            <w:r w:rsidR="005F36EA">
              <w:t xml:space="preserve"> </w:t>
            </w:r>
          </w:p>
        </w:tc>
      </w:tr>
    </w:tbl>
    <w:p w14:paraId="0CCE1D41" w14:textId="4AA1F17A" w:rsidR="00303D17" w:rsidRPr="008927F9" w:rsidRDefault="004B5E8A" w:rsidP="00970892">
      <w:pPr>
        <w:pStyle w:val="Title"/>
        <w:spacing w:after="0"/>
        <w:rPr>
          <w:noProof/>
          <w:szCs w:val="40"/>
        </w:rPr>
      </w:pPr>
      <w:r>
        <w:rPr>
          <w:noProof/>
        </w:rPr>
        <mc:AlternateContent>
          <mc:Choice Requires="wps">
            <w:drawing>
              <wp:anchor distT="0" distB="0" distL="114300" distR="114300" simplePos="0" relativeHeight="251658262" behindDoc="0" locked="0" layoutInCell="1" allowOverlap="1" wp14:anchorId="72367C83" wp14:editId="62316F1B">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36427" w14:textId="73847C6D"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Lesson 2</w:t>
                            </w:r>
                          </w:p>
                          <w:p w14:paraId="58358994" w14:textId="279485B9" w:rsidR="004B5E8A" w:rsidRPr="00BB7244" w:rsidRDefault="00BB7244" w:rsidP="00AC6C3D">
                            <w:pPr>
                              <w:spacing w:before="60"/>
                              <w:jc w:val="center"/>
                              <w:rPr>
                                <w:b/>
                                <w:bCs/>
                                <w:caps/>
                                <w:color w:val="FFFFFF" w:themeColor="background1"/>
                                <w:sz w:val="28"/>
                                <w:szCs w:val="28"/>
                              </w:rPr>
                            </w:pPr>
                            <w:r w:rsidRPr="00BB7244">
                              <w:rPr>
                                <w:b/>
                                <w:bCs/>
                                <w:caps/>
                                <w:color w:val="FFFFFF" w:themeColor="background1"/>
                                <w:sz w:val="22"/>
                                <w:szCs w:val="22"/>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7C83" id="_x0000_s1030" style="position:absolute;margin-left:0;margin-top:0;width:42.5pt;height:132.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D036427" w14:textId="73847C6D"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Lesson 2</w:t>
                      </w:r>
                    </w:p>
                    <w:p w14:paraId="58358994" w14:textId="279485B9" w:rsidR="004B5E8A" w:rsidRPr="00BB7244" w:rsidRDefault="00BB7244" w:rsidP="00AC6C3D">
                      <w:pPr>
                        <w:spacing w:before="60"/>
                        <w:jc w:val="center"/>
                        <w:rPr>
                          <w:b/>
                          <w:bCs/>
                          <w:caps/>
                          <w:color w:val="FFFFFF" w:themeColor="background1"/>
                          <w:sz w:val="28"/>
                          <w:szCs w:val="28"/>
                        </w:rPr>
                      </w:pPr>
                      <w:r w:rsidRPr="00BB7244">
                        <w:rPr>
                          <w:b/>
                          <w:bCs/>
                          <w:caps/>
                          <w:color w:val="FFFFFF" w:themeColor="background1"/>
                          <w:sz w:val="22"/>
                          <w:szCs w:val="22"/>
                        </w:rPr>
                        <w:t>inquire</w:t>
                      </w:r>
                    </w:p>
                  </w:txbxContent>
                </v:textbox>
                <w10:wrap anchorx="page" anchory="page"/>
              </v:rect>
            </w:pict>
          </mc:Fallback>
        </mc:AlternateContent>
      </w:r>
      <w:r w:rsidR="00BB7244" w:rsidRPr="008927F9">
        <w:rPr>
          <w:noProof/>
          <w:szCs w:val="40"/>
        </w:rPr>
        <w:t xml:space="preserve">Sustain the chain </w:t>
      </w:r>
      <w:r w:rsidR="00303D17" w:rsidRPr="008927F9">
        <w:rPr>
          <w:rFonts w:cstheme="majorHAnsi"/>
          <w:color w:val="auto"/>
          <w:szCs w:val="40"/>
        </w:rPr>
        <w:t>•</w:t>
      </w:r>
      <w:r w:rsidR="00303D17" w:rsidRPr="008927F9">
        <w:rPr>
          <w:noProof/>
          <w:szCs w:val="40"/>
        </w:rPr>
        <w:t xml:space="preserve"> Lesson 2 </w:t>
      </w:r>
      <w:r w:rsidR="00303D17" w:rsidRPr="008927F9">
        <w:rPr>
          <w:rFonts w:cstheme="majorHAnsi"/>
          <w:color w:val="auto"/>
          <w:szCs w:val="40"/>
        </w:rPr>
        <w:t xml:space="preserve">• </w:t>
      </w:r>
      <w:r w:rsidR="008F70F8" w:rsidRPr="008927F9">
        <w:rPr>
          <w:rFonts w:cstheme="majorHAnsi"/>
          <w:color w:val="auto"/>
          <w:szCs w:val="40"/>
        </w:rPr>
        <w:t>Follow the chain</w:t>
      </w:r>
    </w:p>
    <w:p w14:paraId="5A450301" w14:textId="77777777" w:rsidR="00303D17" w:rsidRPr="00FB13BE" w:rsidRDefault="00303D17" w:rsidP="00303D17">
      <w:pPr>
        <w:rPr>
          <w:sz w:val="10"/>
          <w:szCs w:val="10"/>
        </w:rPr>
      </w:pPr>
    </w:p>
    <w:p w14:paraId="249126A4" w14:textId="77777777" w:rsidR="00303D17" w:rsidRDefault="00303D17" w:rsidP="00303D17">
      <w:pPr>
        <w:pStyle w:val="Heading1"/>
        <w:spacing w:before="0" w:after="0"/>
      </w:pPr>
      <w:r>
        <w:t>Lesson overview</w:t>
      </w:r>
    </w:p>
    <w:p w14:paraId="2CB29026" w14:textId="77777777" w:rsidR="005341CB" w:rsidRPr="005341CB" w:rsidRDefault="005341CB" w:rsidP="005341CB">
      <w:pPr>
        <w:rPr>
          <w:lang w:eastAsia="en-AU"/>
        </w:rPr>
      </w:pPr>
      <w:r w:rsidRPr="005341CB">
        <w:rPr>
          <w:lang w:eastAsia="en-AU"/>
        </w:rPr>
        <w:t>Students explore and identify the key features of an organism’s habitat. They use a labelled diagram of a plant or animal to describe how it is interdependent on other living organisms.</w:t>
      </w:r>
    </w:p>
    <w:p w14:paraId="3A565E2E" w14:textId="77777777" w:rsidR="00303D17" w:rsidRDefault="00303D17" w:rsidP="00303D17">
      <w:pPr>
        <w:pStyle w:val="Heading2"/>
      </w:pPr>
      <w:r>
        <w:t>Key learning goals</w:t>
      </w:r>
    </w:p>
    <w:p w14:paraId="1E67D977" w14:textId="77777777" w:rsidR="00303D17" w:rsidRPr="0054748A" w:rsidRDefault="00303D17" w:rsidP="00303D17">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E35A73D" w14:textId="77777777" w:rsidR="005341CB" w:rsidRPr="005341CB" w:rsidRDefault="005341CB" w:rsidP="005341CB">
      <w:pPr>
        <w:pStyle w:val="ListBullet"/>
        <w:rPr>
          <w:lang w:eastAsia="en-AU"/>
        </w:rPr>
      </w:pPr>
      <w:r w:rsidRPr="005341CB">
        <w:rPr>
          <w:lang w:eastAsia="en-AU"/>
        </w:rPr>
        <w:t>demonstrate curiosity about living things in the environment.</w:t>
      </w:r>
    </w:p>
    <w:p w14:paraId="5B5D9883" w14:textId="77777777" w:rsidR="005341CB" w:rsidRPr="005341CB" w:rsidRDefault="005341CB" w:rsidP="005341CB">
      <w:pPr>
        <w:pStyle w:val="ListBullet"/>
        <w:rPr>
          <w:lang w:eastAsia="en-AU"/>
        </w:rPr>
      </w:pPr>
      <w:r w:rsidRPr="005341CB">
        <w:rPr>
          <w:lang w:eastAsia="en-AU"/>
        </w:rPr>
        <w:t>identify some of the key features of a living thing’s habitat.</w:t>
      </w:r>
    </w:p>
    <w:p w14:paraId="30B0D320" w14:textId="77777777" w:rsidR="005341CB" w:rsidRPr="005341CB" w:rsidRDefault="005341CB" w:rsidP="005341CB">
      <w:pPr>
        <w:pStyle w:val="ListBullet"/>
        <w:rPr>
          <w:lang w:eastAsia="en-AU"/>
        </w:rPr>
      </w:pPr>
      <w:r w:rsidRPr="005341CB">
        <w:rPr>
          <w:lang w:eastAsia="en-AU"/>
        </w:rPr>
        <w:t>describe the importance of the local environment to people, plants and animals.</w:t>
      </w:r>
    </w:p>
    <w:p w14:paraId="2CDB7C59" w14:textId="77777777" w:rsidR="00303D17" w:rsidRDefault="00303D17" w:rsidP="00303D17">
      <w:pPr>
        <w:spacing w:after="0" w:line="240" w:lineRule="auto"/>
        <w:textAlignment w:val="baseline"/>
        <w:rPr>
          <w:rFonts w:ascii="Calibri" w:eastAsia="Times New Roman" w:hAnsi="Calibri" w:cs="Calibri"/>
          <w:b/>
          <w:bCs/>
          <w:sz w:val="18"/>
          <w:lang w:eastAsia="en-AU"/>
        </w:rPr>
      </w:pPr>
    </w:p>
    <w:p w14:paraId="7B3E1E32" w14:textId="77777777" w:rsidR="00303D17" w:rsidRPr="0054748A" w:rsidRDefault="00303D17" w:rsidP="00303D17">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A843830" w14:textId="77777777" w:rsidR="00A142FB" w:rsidRPr="00A142FB" w:rsidRDefault="00A142FB" w:rsidP="00A142FB">
      <w:pPr>
        <w:pStyle w:val="ListBullet"/>
        <w:rPr>
          <w:lang w:eastAsia="en-AU"/>
        </w:rPr>
      </w:pPr>
      <w:r w:rsidRPr="00A142FB">
        <w:rPr>
          <w:lang w:eastAsia="en-AU"/>
        </w:rPr>
        <w:t>use a labelled diagram of a plant or animal and describe its habitat.</w:t>
      </w:r>
    </w:p>
    <w:p w14:paraId="5D6C57F6" w14:textId="77777777" w:rsidR="00A142FB" w:rsidRPr="00A142FB" w:rsidRDefault="00A142FB" w:rsidP="00A142FB">
      <w:pPr>
        <w:pStyle w:val="ListBullet"/>
        <w:rPr>
          <w:lang w:eastAsia="en-AU"/>
        </w:rPr>
      </w:pPr>
      <w:r w:rsidRPr="00A142FB">
        <w:rPr>
          <w:lang w:eastAsia="en-AU"/>
        </w:rPr>
        <w:t>describe the interdependence between two living things.</w:t>
      </w:r>
    </w:p>
    <w:p w14:paraId="20775FFF" w14:textId="77777777" w:rsidR="00A142FB" w:rsidRDefault="00A142FB" w:rsidP="00A142FB">
      <w:pPr>
        <w:pStyle w:val="ListBullet"/>
        <w:rPr>
          <w:lang w:eastAsia="en-AU"/>
        </w:rPr>
      </w:pPr>
      <w:r w:rsidRPr="00A142FB">
        <w:rPr>
          <w:lang w:eastAsia="en-AU"/>
        </w:rPr>
        <w:t>participate in and contribute to discussions, sharing information, experiences and opinions.</w:t>
      </w:r>
    </w:p>
    <w:p w14:paraId="31BAC474" w14:textId="77777777" w:rsidR="005F36EA" w:rsidRPr="00A142FB" w:rsidRDefault="005F36EA" w:rsidP="005F36EA">
      <w:pPr>
        <w:pStyle w:val="ListBullet"/>
        <w:numPr>
          <w:ilvl w:val="0"/>
          <w:numId w:val="0"/>
        </w:numPr>
        <w:ind w:left="284"/>
        <w:rPr>
          <w:lang w:eastAsia="en-AU"/>
        </w:rPr>
      </w:pPr>
    </w:p>
    <w:p w14:paraId="5E733718" w14:textId="77777777" w:rsidR="00303D17" w:rsidRPr="00C30E6B" w:rsidRDefault="00303D17" w:rsidP="00303D17">
      <w:pPr>
        <w:pStyle w:val="Heading2"/>
        <w:spacing w:before="0"/>
      </w:pPr>
      <w:r>
        <w:t>A</w:t>
      </w:r>
      <w:r w:rsidRPr="00C30E6B">
        <w:t xml:space="preserve">ssessment advice </w:t>
      </w:r>
    </w:p>
    <w:p w14:paraId="051572F5" w14:textId="77777777" w:rsidR="00303D17" w:rsidRPr="00303D17" w:rsidRDefault="00303D17" w:rsidP="00303D17">
      <w:r w:rsidRPr="00303D17">
        <w:t xml:space="preserve">In </w:t>
      </w:r>
      <w:r w:rsidR="00AB19AB">
        <w:t>this lesson</w:t>
      </w:r>
      <w:r w:rsidRPr="00303D17">
        <w:t xml:space="preserve">, assessment is </w:t>
      </w:r>
      <w:r w:rsidR="00AB19AB">
        <w:t>formative.</w:t>
      </w:r>
    </w:p>
    <w:p w14:paraId="22E7CF50" w14:textId="77777777" w:rsidR="00AB19AB" w:rsidRPr="00AB19AB" w:rsidRDefault="00AB19AB" w:rsidP="00AB19AB">
      <w:pPr>
        <w:rPr>
          <w:lang w:eastAsia="en-AU"/>
        </w:rPr>
      </w:pPr>
      <w:r w:rsidRPr="00AB19AB">
        <w:rPr>
          <w:lang w:eastAsia="en-AU"/>
        </w:rPr>
        <w:t>Feedback might focus on:</w:t>
      </w:r>
    </w:p>
    <w:p w14:paraId="29158DB2" w14:textId="77777777" w:rsidR="00211AA7" w:rsidRPr="00211AA7" w:rsidRDefault="00211AA7" w:rsidP="00211AA7">
      <w:pPr>
        <w:pStyle w:val="ListBullet"/>
        <w:rPr>
          <w:lang w:eastAsia="en-AU"/>
        </w:rPr>
      </w:pPr>
      <w:r w:rsidRPr="00211AA7">
        <w:rPr>
          <w:lang w:eastAsia="en-AU"/>
        </w:rPr>
        <w:t>Has the amount of detail in students’ diagrams improved?</w:t>
      </w:r>
    </w:p>
    <w:p w14:paraId="3AE9A50E" w14:textId="77777777" w:rsidR="00211AA7" w:rsidRPr="00211AA7" w:rsidRDefault="00211AA7" w:rsidP="00211AA7">
      <w:pPr>
        <w:pStyle w:val="ListBullet"/>
        <w:rPr>
          <w:lang w:eastAsia="en-AU"/>
        </w:rPr>
      </w:pPr>
      <w:r w:rsidRPr="00211AA7">
        <w:rPr>
          <w:lang w:eastAsia="en-AU"/>
        </w:rPr>
        <w:t>Are students identifying plants as shelter and protection (and not just a food source)?</w:t>
      </w:r>
    </w:p>
    <w:p w14:paraId="306DEE31" w14:textId="77777777" w:rsidR="00211AA7" w:rsidRPr="00211AA7" w:rsidRDefault="00211AA7" w:rsidP="00211AA7">
      <w:pPr>
        <w:pStyle w:val="ListBullet"/>
        <w:rPr>
          <w:lang w:eastAsia="en-AU"/>
        </w:rPr>
      </w:pPr>
      <w:r w:rsidRPr="00211AA7">
        <w:rPr>
          <w:lang w:eastAsia="en-AU"/>
        </w:rPr>
        <w:t>Are students starting to describe the relationships between living things?</w:t>
      </w:r>
    </w:p>
    <w:p w14:paraId="04579B0E" w14:textId="77777777" w:rsidR="00211AA7" w:rsidRPr="00211AA7" w:rsidRDefault="00211AA7" w:rsidP="00211AA7">
      <w:pPr>
        <w:pStyle w:val="ListBullet"/>
        <w:rPr>
          <w:lang w:eastAsia="en-AU"/>
        </w:rPr>
      </w:pPr>
      <w:r w:rsidRPr="00211AA7">
        <w:rPr>
          <w:lang w:eastAsia="en-AU"/>
        </w:rPr>
        <w:t>Are students starting to describe the interdependence between living things (similar food sources, needing shelter, one organism being food for another)?</w:t>
      </w:r>
    </w:p>
    <w:p w14:paraId="2FE425FA" w14:textId="77777777" w:rsidR="00211AA7" w:rsidRPr="00211AA7" w:rsidRDefault="00211AA7" w:rsidP="00211AA7">
      <w:pPr>
        <w:pStyle w:val="ListBullet"/>
        <w:rPr>
          <w:lang w:eastAsia="en-AU"/>
        </w:rPr>
      </w:pPr>
      <w:r w:rsidRPr="00211AA7">
        <w:rPr>
          <w:lang w:eastAsia="en-AU"/>
        </w:rPr>
        <w:t xml:space="preserve">Are students providing reasoning and justification based on evidence they have collected? </w:t>
      </w:r>
    </w:p>
    <w:p w14:paraId="719C37A7" w14:textId="77777777" w:rsidR="00303D17" w:rsidRPr="00917A53" w:rsidRDefault="00303D17" w:rsidP="00303D17"/>
    <w:p w14:paraId="110FF656" w14:textId="77777777" w:rsidR="00303D17" w:rsidRDefault="00303D17" w:rsidP="00303D17">
      <w:pPr>
        <w:pStyle w:val="Heading2"/>
        <w:spacing w:before="0" w:after="0"/>
      </w:pPr>
      <w:r>
        <w:t>List of materials</w:t>
      </w:r>
    </w:p>
    <w:p w14:paraId="2C69EDAD" w14:textId="77777777" w:rsidR="00303D17" w:rsidRPr="00F725C8" w:rsidRDefault="00303D17" w:rsidP="00303D17">
      <w:pPr>
        <w:rPr>
          <w:rFonts w:ascii="Times New Roman" w:hAnsi="Times New Roman"/>
          <w:b/>
          <w:bCs/>
          <w:sz w:val="24"/>
          <w:szCs w:val="24"/>
          <w:lang w:eastAsia="en-AU"/>
        </w:rPr>
      </w:pPr>
      <w:r w:rsidRPr="00F725C8">
        <w:rPr>
          <w:b/>
          <w:bCs/>
          <w:lang w:eastAsia="en-AU"/>
        </w:rPr>
        <w:t>Whole class</w:t>
      </w:r>
    </w:p>
    <w:p w14:paraId="4D63D486" w14:textId="77777777" w:rsidR="00A7523B" w:rsidRPr="00A7523B" w:rsidRDefault="00A7523B" w:rsidP="00A7523B">
      <w:pPr>
        <w:pStyle w:val="ListBullet"/>
        <w:rPr>
          <w:lang w:eastAsia="en-AU"/>
        </w:rPr>
      </w:pPr>
      <w:r w:rsidRPr="00A7523B">
        <w:rPr>
          <w:lang w:eastAsia="en-AU"/>
        </w:rPr>
        <w:t xml:space="preserve">Class science journal (digital or </w:t>
      </w:r>
      <w:proofErr w:type="gramStart"/>
      <w:r w:rsidRPr="00A7523B">
        <w:rPr>
          <w:lang w:eastAsia="en-AU"/>
        </w:rPr>
        <w:t>hard-copy</w:t>
      </w:r>
      <w:proofErr w:type="gramEnd"/>
      <w:r w:rsidRPr="00A7523B">
        <w:rPr>
          <w:lang w:eastAsia="en-AU"/>
        </w:rPr>
        <w:t>)</w:t>
      </w:r>
    </w:p>
    <w:p w14:paraId="09DCFCDD" w14:textId="77777777" w:rsidR="00A7523B" w:rsidRPr="00A7523B" w:rsidRDefault="00A7523B" w:rsidP="00A7523B">
      <w:pPr>
        <w:pStyle w:val="ListBullet"/>
        <w:rPr>
          <w:lang w:eastAsia="en-AU"/>
        </w:rPr>
      </w:pPr>
      <w:r w:rsidRPr="00A7523B">
        <w:rPr>
          <w:lang w:eastAsia="en-AU"/>
        </w:rPr>
        <w:t xml:space="preserve">Materials to create a word wall </w:t>
      </w:r>
    </w:p>
    <w:p w14:paraId="7DDD5823" w14:textId="77777777" w:rsidR="00A7523B" w:rsidRPr="00A7523B" w:rsidRDefault="00A7523B" w:rsidP="00A7523B">
      <w:pPr>
        <w:pStyle w:val="ListBullet"/>
        <w:rPr>
          <w:lang w:eastAsia="en-AU"/>
        </w:rPr>
      </w:pPr>
      <w:r w:rsidRPr="00A7523B">
        <w:rPr>
          <w:lang w:eastAsia="en-AU"/>
        </w:rPr>
        <w:t xml:space="preserve">Optional: Demonstration copy of </w:t>
      </w:r>
      <w:r w:rsidRPr="00A7523B">
        <w:rPr>
          <w:b/>
          <w:bCs/>
          <w:lang w:eastAsia="en-AU"/>
        </w:rPr>
        <w:t>Observing living things Resource sheet</w:t>
      </w:r>
    </w:p>
    <w:p w14:paraId="2F8B3D36" w14:textId="77777777" w:rsidR="00A7523B" w:rsidRPr="00A7523B" w:rsidRDefault="00A7523B" w:rsidP="00A7523B">
      <w:pPr>
        <w:pStyle w:val="ListBullet"/>
        <w:rPr>
          <w:lang w:eastAsia="en-AU"/>
        </w:rPr>
      </w:pPr>
      <w:r w:rsidRPr="00A7523B">
        <w:rPr>
          <w:lang w:eastAsia="en-AU"/>
        </w:rPr>
        <w:t xml:space="preserve">Demonstration copy of </w:t>
      </w:r>
      <w:r w:rsidRPr="00A7523B">
        <w:rPr>
          <w:b/>
          <w:bCs/>
          <w:lang w:eastAsia="en-AU"/>
        </w:rPr>
        <w:t>Scientific field notes Resource sheet</w:t>
      </w:r>
    </w:p>
    <w:p w14:paraId="0BB81C42" w14:textId="77777777" w:rsidR="00A7523B" w:rsidRPr="00A7523B" w:rsidRDefault="00A7523B" w:rsidP="00A7523B">
      <w:pPr>
        <w:pStyle w:val="ListBullet"/>
        <w:rPr>
          <w:lang w:eastAsia="en-AU"/>
        </w:rPr>
      </w:pPr>
      <w:r w:rsidRPr="00A7523B">
        <w:rPr>
          <w:lang w:eastAsia="en-AU"/>
        </w:rPr>
        <w:t xml:space="preserve">Demonstration copy of </w:t>
      </w:r>
      <w:r w:rsidRPr="00A7523B">
        <w:rPr>
          <w:b/>
          <w:bCs/>
          <w:lang w:eastAsia="en-AU"/>
        </w:rPr>
        <w:t>Code for caring and hygiene Resource sheet</w:t>
      </w:r>
    </w:p>
    <w:p w14:paraId="3120C913" w14:textId="77777777" w:rsidR="00A7523B" w:rsidRPr="00A7523B" w:rsidRDefault="00A7523B" w:rsidP="00A7523B">
      <w:pPr>
        <w:pStyle w:val="ListBullet"/>
        <w:rPr>
          <w:lang w:eastAsia="en-AU"/>
        </w:rPr>
      </w:pPr>
      <w:r w:rsidRPr="00A7523B">
        <w:rPr>
          <w:lang w:eastAsia="en-AU"/>
        </w:rPr>
        <w:t>Low tech option: digital camera</w:t>
      </w:r>
    </w:p>
    <w:p w14:paraId="565EAC9D" w14:textId="77777777" w:rsidR="00A7523B" w:rsidRDefault="00A7523B" w:rsidP="00A7523B">
      <w:pPr>
        <w:pStyle w:val="Heading3"/>
      </w:pPr>
      <w:r>
        <w:lastRenderedPageBreak/>
        <w:t>Animal ethics note</w:t>
      </w:r>
    </w:p>
    <w:p w14:paraId="0910F5C1" w14:textId="77777777" w:rsidR="00A7523B" w:rsidRDefault="00A7523B" w:rsidP="00A7523B">
      <w:r>
        <w:t xml:space="preserve">This sequence describes investigations of animals. Each Australian state and territory </w:t>
      </w:r>
      <w:proofErr w:type="gramStart"/>
      <w:r>
        <w:t>has</w:t>
      </w:r>
      <w:proofErr w:type="gramEnd"/>
      <w:r>
        <w:t xml:space="preserve"> animal ethics requirements for school investigations involving vertebrate animals (those with a backbone such as birds or guinea pigs). You would need to comply with any requirements of the relevant Animal Welfare Act if you chose to investigate vertebrate animals. Each school might also have policies in place addressing animal welfare in classroom settings.</w:t>
      </w:r>
      <w:r>
        <w:br/>
        <w:t>Insects and crustaceans are invertebrate animals and are not covered by the Animal Welfare Act but still require care and consideration.</w:t>
      </w:r>
    </w:p>
    <w:p w14:paraId="6AB0A41C" w14:textId="77777777" w:rsidR="00A7523B" w:rsidRDefault="00A7523B" w:rsidP="00A7523B">
      <w:pPr>
        <w:pStyle w:val="Heading3"/>
      </w:pPr>
      <w:r>
        <w:t>Safety note</w:t>
      </w:r>
    </w:p>
    <w:p w14:paraId="1594AC74" w14:textId="77777777" w:rsidR="00A7523B" w:rsidRDefault="00A7523B" w:rsidP="00A7523B">
      <w:pPr>
        <w:pStyle w:val="NormalWeb"/>
      </w:pPr>
      <w:r>
        <w:t xml:space="preserve">A variety of snails, slugs and planarians are suitable intermediate hosts of the rat lungworm, </w:t>
      </w:r>
      <w:proofErr w:type="spellStart"/>
      <w:r>
        <w:rPr>
          <w:rStyle w:val="Emphasis"/>
        </w:rPr>
        <w:t>Angiostrongylus</w:t>
      </w:r>
      <w:proofErr w:type="spellEnd"/>
      <w:r>
        <w:rPr>
          <w:rStyle w:val="Emphasis"/>
        </w:rPr>
        <w:t xml:space="preserve"> </w:t>
      </w:r>
      <w:proofErr w:type="spellStart"/>
      <w:r>
        <w:rPr>
          <w:rStyle w:val="Emphasis"/>
        </w:rPr>
        <w:t>cantonensis</w:t>
      </w:r>
      <w:proofErr w:type="spellEnd"/>
      <w:r>
        <w:t>. Human infection occurs following ingestion of raw snails, slugs or planarians, something young toddlers particularly are prone to do. Another possible source of human infection is through ingestion of improperly washed vegetables such as lettuce.</w:t>
      </w:r>
      <w:r>
        <w:br/>
        <w:t>It is recommended that the following safety procedures be followed during this sequence:</w:t>
      </w:r>
    </w:p>
    <w:p w14:paraId="4FD843C2" w14:textId="77777777" w:rsidR="007655DE" w:rsidRPr="007655DE" w:rsidRDefault="007655DE" w:rsidP="007655DE">
      <w:pPr>
        <w:pStyle w:val="ListBullet"/>
        <w:rPr>
          <w:lang w:eastAsia="en-AU"/>
        </w:rPr>
      </w:pPr>
      <w:r w:rsidRPr="007655DE">
        <w:rPr>
          <w:lang w:eastAsia="en-AU"/>
        </w:rPr>
        <w:t>Wear gloves when handling any biological material.</w:t>
      </w:r>
    </w:p>
    <w:p w14:paraId="36AC3E4C" w14:textId="77777777" w:rsidR="007655DE" w:rsidRPr="007655DE" w:rsidRDefault="007655DE" w:rsidP="007655DE">
      <w:pPr>
        <w:pStyle w:val="ListBullet"/>
        <w:rPr>
          <w:lang w:eastAsia="en-AU"/>
        </w:rPr>
      </w:pPr>
      <w:r w:rsidRPr="007655DE">
        <w:rPr>
          <w:lang w:eastAsia="en-AU"/>
        </w:rPr>
        <w:t>Always wash hands with soap and water after handling any biological material (particularly snails, slugs or their slime, and any vegetation such as vegetables or leaf litter), even after wearing gloves.</w:t>
      </w:r>
    </w:p>
    <w:p w14:paraId="2E472FE6" w14:textId="0D90155B" w:rsidR="00AB19AB" w:rsidRPr="00925599" w:rsidRDefault="007655DE" w:rsidP="00303D17">
      <w:pPr>
        <w:pStyle w:val="ListBullet"/>
        <w:rPr>
          <w:lang w:eastAsia="en-AU"/>
        </w:rPr>
      </w:pPr>
      <w:r w:rsidRPr="007655DE">
        <w:rPr>
          <w:lang w:eastAsia="en-AU"/>
        </w:rPr>
        <w:t>When handling snails or slugs, keep hands away from the mouth, and clarify with students that they should never encourage, or dare anyone to eat raw snails or slugs.</w:t>
      </w:r>
    </w:p>
    <w:p w14:paraId="7C2A9791" w14:textId="77777777" w:rsidR="00303D17" w:rsidRPr="00576AC7" w:rsidRDefault="00303D17" w:rsidP="00303D17">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1E359C5" w14:textId="77777777" w:rsidR="007655DE" w:rsidRPr="007655DE" w:rsidRDefault="007655DE" w:rsidP="007655DE">
      <w:pPr>
        <w:pStyle w:val="ListBullet"/>
        <w:rPr>
          <w:lang w:eastAsia="en-AU"/>
        </w:rPr>
      </w:pPr>
      <w:r w:rsidRPr="007655DE">
        <w:rPr>
          <w:lang w:eastAsia="en-AU"/>
        </w:rPr>
        <w:t xml:space="preserve">Individual science journal (digital or </w:t>
      </w:r>
      <w:proofErr w:type="gramStart"/>
      <w:r w:rsidRPr="007655DE">
        <w:rPr>
          <w:lang w:eastAsia="en-AU"/>
        </w:rPr>
        <w:t>hard-copy</w:t>
      </w:r>
      <w:proofErr w:type="gramEnd"/>
      <w:r w:rsidRPr="007655DE">
        <w:rPr>
          <w:lang w:eastAsia="en-AU"/>
        </w:rPr>
        <w:t>)</w:t>
      </w:r>
    </w:p>
    <w:p w14:paraId="09F77ACA" w14:textId="77777777" w:rsidR="007655DE" w:rsidRPr="007655DE" w:rsidRDefault="007655DE" w:rsidP="007655DE">
      <w:pPr>
        <w:pStyle w:val="ListBullet"/>
        <w:rPr>
          <w:lang w:eastAsia="en-AU"/>
        </w:rPr>
      </w:pPr>
      <w:r w:rsidRPr="007655DE">
        <w:rPr>
          <w:b/>
          <w:bCs/>
          <w:lang w:eastAsia="en-AU"/>
        </w:rPr>
        <w:t>Observing living things Resource sheet</w:t>
      </w:r>
    </w:p>
    <w:p w14:paraId="762E4EE7" w14:textId="77777777" w:rsidR="007655DE" w:rsidRPr="007655DE" w:rsidRDefault="007655DE" w:rsidP="007655DE">
      <w:pPr>
        <w:pStyle w:val="ListBullet"/>
        <w:rPr>
          <w:lang w:eastAsia="en-AU"/>
        </w:rPr>
      </w:pPr>
      <w:r w:rsidRPr="007655DE">
        <w:rPr>
          <w:b/>
          <w:bCs/>
          <w:lang w:eastAsia="en-AU"/>
        </w:rPr>
        <w:t>Scientific field notes Resource sheet</w:t>
      </w:r>
    </w:p>
    <w:p w14:paraId="6995FB9A" w14:textId="77777777" w:rsidR="007655DE" w:rsidRPr="007655DE" w:rsidRDefault="007655DE" w:rsidP="007655DE">
      <w:pPr>
        <w:pStyle w:val="ListBullet"/>
        <w:rPr>
          <w:lang w:eastAsia="en-AU"/>
        </w:rPr>
      </w:pPr>
      <w:r w:rsidRPr="007655DE">
        <w:rPr>
          <w:b/>
          <w:bCs/>
          <w:lang w:eastAsia="en-AU"/>
        </w:rPr>
        <w:t>Code for caring and hygiene Resource sheet</w:t>
      </w:r>
    </w:p>
    <w:p w14:paraId="409B1921" w14:textId="77777777" w:rsidR="00303D17" w:rsidRDefault="00303D17" w:rsidP="00303D17"/>
    <w:tbl>
      <w:tblPr>
        <w:tblStyle w:val="AASETable"/>
        <w:tblW w:w="0" w:type="auto"/>
        <w:tblLook w:val="04A0" w:firstRow="1" w:lastRow="0" w:firstColumn="1" w:lastColumn="0" w:noHBand="0" w:noVBand="1"/>
      </w:tblPr>
      <w:tblGrid>
        <w:gridCol w:w="3284"/>
        <w:gridCol w:w="3285"/>
        <w:gridCol w:w="3285"/>
      </w:tblGrid>
      <w:tr w:rsidR="00303D17" w14:paraId="3B0F4CB8"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191FCDF3" w14:textId="77777777" w:rsidR="00303D17" w:rsidRPr="00975818" w:rsidRDefault="00303D17" w:rsidP="00420BC9">
            <w:pPr>
              <w:spacing w:after="0"/>
              <w:rPr>
                <w:b/>
                <w:bCs/>
              </w:rPr>
            </w:pPr>
            <w:r w:rsidRPr="00975818">
              <w:rPr>
                <w:b/>
                <w:bCs/>
              </w:rPr>
              <w:t>Lesson Routine</w:t>
            </w:r>
          </w:p>
        </w:tc>
        <w:tc>
          <w:tcPr>
            <w:tcW w:w="3285" w:type="dxa"/>
          </w:tcPr>
          <w:p w14:paraId="742C9746" w14:textId="77777777" w:rsidR="00303D17" w:rsidRPr="00975818" w:rsidRDefault="00303D17" w:rsidP="00420BC9">
            <w:pPr>
              <w:spacing w:after="0"/>
              <w:rPr>
                <w:b/>
                <w:bCs/>
              </w:rPr>
            </w:pPr>
            <w:r w:rsidRPr="00975818">
              <w:rPr>
                <w:b/>
                <w:bCs/>
              </w:rPr>
              <w:t>Estimated time</w:t>
            </w:r>
          </w:p>
        </w:tc>
        <w:tc>
          <w:tcPr>
            <w:tcW w:w="3285" w:type="dxa"/>
          </w:tcPr>
          <w:p w14:paraId="6DB45AE1" w14:textId="77777777" w:rsidR="00303D17" w:rsidRPr="00975818" w:rsidRDefault="00303D17" w:rsidP="00420BC9">
            <w:pPr>
              <w:spacing w:after="0"/>
              <w:rPr>
                <w:b/>
                <w:bCs/>
              </w:rPr>
            </w:pPr>
            <w:r w:rsidRPr="00975818">
              <w:rPr>
                <w:b/>
                <w:bCs/>
              </w:rPr>
              <w:t>Task type</w:t>
            </w:r>
          </w:p>
        </w:tc>
      </w:tr>
      <w:tr w:rsidR="00303D17" w14:paraId="446DF9BF"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4FF06BC" w14:textId="77777777" w:rsidR="00303D17" w:rsidRDefault="0027129B" w:rsidP="00420BC9">
            <w:pPr>
              <w:spacing w:after="0"/>
            </w:pPr>
            <w:r>
              <w:t>Reorient</w:t>
            </w:r>
          </w:p>
        </w:tc>
        <w:tc>
          <w:tcPr>
            <w:tcW w:w="3285" w:type="dxa"/>
          </w:tcPr>
          <w:p w14:paraId="56B2369C" w14:textId="77777777" w:rsidR="00303D17" w:rsidRDefault="00303D17" w:rsidP="00420BC9">
            <w:pPr>
              <w:spacing w:after="0"/>
            </w:pPr>
            <w:r>
              <w:t>5 minutes</w:t>
            </w:r>
          </w:p>
        </w:tc>
        <w:tc>
          <w:tcPr>
            <w:tcW w:w="3285" w:type="dxa"/>
          </w:tcPr>
          <w:p w14:paraId="0DE5D01F" w14:textId="77777777" w:rsidR="00303D17" w:rsidRDefault="00303D17" w:rsidP="00420BC9">
            <w:pPr>
              <w:spacing w:after="0"/>
            </w:pPr>
            <w:r>
              <w:t>Whole class</w:t>
            </w:r>
          </w:p>
        </w:tc>
      </w:tr>
      <w:tr w:rsidR="0027129B" w14:paraId="457254C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A12EEFA" w14:textId="77777777" w:rsidR="0027129B" w:rsidRDefault="0027129B" w:rsidP="00420BC9">
            <w:pPr>
              <w:spacing w:after="0"/>
            </w:pPr>
            <w:r>
              <w:t>Question</w:t>
            </w:r>
          </w:p>
        </w:tc>
        <w:tc>
          <w:tcPr>
            <w:tcW w:w="3285" w:type="dxa"/>
          </w:tcPr>
          <w:p w14:paraId="5366B773" w14:textId="1B7225FF" w:rsidR="0027129B" w:rsidRDefault="00B36A66" w:rsidP="00420BC9">
            <w:pPr>
              <w:spacing w:after="0"/>
            </w:pPr>
            <w:r>
              <w:t>10</w:t>
            </w:r>
            <w:r w:rsidR="0027129B">
              <w:t xml:space="preserve"> minutes</w:t>
            </w:r>
          </w:p>
        </w:tc>
        <w:tc>
          <w:tcPr>
            <w:tcW w:w="3285" w:type="dxa"/>
          </w:tcPr>
          <w:p w14:paraId="26988D52" w14:textId="77777777" w:rsidR="0027129B" w:rsidRDefault="0027129B" w:rsidP="00420BC9">
            <w:pPr>
              <w:spacing w:after="0"/>
            </w:pPr>
            <w:r>
              <w:t>Whole class</w:t>
            </w:r>
          </w:p>
        </w:tc>
      </w:tr>
      <w:tr w:rsidR="00303D17" w14:paraId="1A9E5F66"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E2A8BBD" w14:textId="77777777" w:rsidR="00303D17" w:rsidRDefault="00AB19AB" w:rsidP="00420BC9">
            <w:pPr>
              <w:spacing w:after="0"/>
            </w:pPr>
            <w:r>
              <w:t>Investigate</w:t>
            </w:r>
          </w:p>
        </w:tc>
        <w:tc>
          <w:tcPr>
            <w:tcW w:w="3285" w:type="dxa"/>
          </w:tcPr>
          <w:p w14:paraId="513FB5C3" w14:textId="2C3F3A91" w:rsidR="00303D17" w:rsidRDefault="007B4A79" w:rsidP="00420BC9">
            <w:pPr>
              <w:spacing w:after="0"/>
            </w:pPr>
            <w:r>
              <w:t>40</w:t>
            </w:r>
            <w:r w:rsidR="00303D17">
              <w:t xml:space="preserve"> minutes</w:t>
            </w:r>
          </w:p>
        </w:tc>
        <w:tc>
          <w:tcPr>
            <w:tcW w:w="3285" w:type="dxa"/>
          </w:tcPr>
          <w:p w14:paraId="142CED75" w14:textId="7B7A0800" w:rsidR="00303D17" w:rsidRDefault="007B4A79" w:rsidP="00420BC9">
            <w:pPr>
              <w:spacing w:after="0"/>
            </w:pPr>
            <w:r>
              <w:t>Whole class</w:t>
            </w:r>
            <w:r w:rsidR="00AA040C">
              <w:t>, Collaborative teams</w:t>
            </w:r>
          </w:p>
        </w:tc>
      </w:tr>
      <w:tr w:rsidR="00303D17" w14:paraId="4DFD9CE8"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8BE80E1" w14:textId="77777777" w:rsidR="00303D17" w:rsidRDefault="00AB19AB" w:rsidP="00420BC9">
            <w:pPr>
              <w:spacing w:after="0"/>
            </w:pPr>
            <w:r>
              <w:t>Integrate</w:t>
            </w:r>
          </w:p>
        </w:tc>
        <w:tc>
          <w:tcPr>
            <w:tcW w:w="3285" w:type="dxa"/>
          </w:tcPr>
          <w:p w14:paraId="4F6313C0" w14:textId="77777777" w:rsidR="00303D17" w:rsidRDefault="00AB19AB" w:rsidP="00420BC9">
            <w:pPr>
              <w:spacing w:after="0"/>
            </w:pPr>
            <w:r>
              <w:t>10</w:t>
            </w:r>
            <w:r w:rsidR="00303D17">
              <w:t xml:space="preserve"> minutes</w:t>
            </w:r>
          </w:p>
        </w:tc>
        <w:tc>
          <w:tcPr>
            <w:tcW w:w="3285" w:type="dxa"/>
          </w:tcPr>
          <w:p w14:paraId="26F988B0" w14:textId="77777777" w:rsidR="00303D17" w:rsidRDefault="00303D17" w:rsidP="00420BC9">
            <w:pPr>
              <w:spacing w:after="0"/>
            </w:pPr>
            <w:r>
              <w:t>Whole class</w:t>
            </w:r>
          </w:p>
        </w:tc>
      </w:tr>
    </w:tbl>
    <w:p w14:paraId="6E43E150" w14:textId="77777777" w:rsidR="00303D17" w:rsidRDefault="00303D17" w:rsidP="00303D17"/>
    <w:p w14:paraId="3D27BAB7" w14:textId="77777777" w:rsidR="00303D17" w:rsidRDefault="0027129B" w:rsidP="00303D17">
      <w:pPr>
        <w:pStyle w:val="Heading1"/>
        <w:spacing w:before="0" w:after="0"/>
      </w:pPr>
      <w:r>
        <w:t>Inquire</w:t>
      </w:r>
    </w:p>
    <w:p w14:paraId="3832D3AD" w14:textId="77777777" w:rsidR="0027129B" w:rsidRDefault="0027129B" w:rsidP="0027129B">
      <w:pPr>
        <w:pStyle w:val="Heading2"/>
      </w:pPr>
      <w:r>
        <w:t>Re-orient</w:t>
      </w:r>
    </w:p>
    <w:p w14:paraId="1C677506" w14:textId="77777777" w:rsidR="00BD6DE4" w:rsidRPr="00BD6DE4" w:rsidRDefault="00BD6DE4" w:rsidP="00BD6DE4">
      <w:pPr>
        <w:rPr>
          <w:lang w:eastAsia="en-AU"/>
        </w:rPr>
      </w:pPr>
      <w:r w:rsidRPr="00BD6DE4">
        <w:rPr>
          <w:lang w:eastAsia="en-AU"/>
        </w:rPr>
        <w:t>Remind students of the context that is being used for this teaching sequence and why their help is needed:</w:t>
      </w:r>
    </w:p>
    <w:p w14:paraId="48012F69" w14:textId="77777777" w:rsidR="00BD6DE4" w:rsidRPr="00BD6DE4" w:rsidRDefault="00BD6DE4" w:rsidP="00BD6DE4">
      <w:pPr>
        <w:pStyle w:val="ListBullet"/>
        <w:rPr>
          <w:lang w:eastAsia="en-AU"/>
        </w:rPr>
      </w:pPr>
      <w:r w:rsidRPr="00BD6DE4">
        <w:rPr>
          <w:lang w:eastAsia="en-AU"/>
        </w:rPr>
        <w:t>Local bushland or parkland: planting or writing a field guide identifying some of the animals in this area.</w:t>
      </w:r>
    </w:p>
    <w:p w14:paraId="7084ACE1" w14:textId="77777777" w:rsidR="00BD6DE4" w:rsidRPr="00BD6DE4" w:rsidRDefault="00BD6DE4" w:rsidP="00BD6DE4">
      <w:pPr>
        <w:pStyle w:val="ListBullet"/>
        <w:rPr>
          <w:lang w:eastAsia="en-AU"/>
        </w:rPr>
      </w:pPr>
      <w:r w:rsidRPr="00BD6DE4">
        <w:rPr>
          <w:lang w:eastAsia="en-AU"/>
        </w:rPr>
        <w:t>School vegetable garden: deciding what to plant this season and if other animals will be affected by changing the garden.</w:t>
      </w:r>
    </w:p>
    <w:p w14:paraId="2CE9167F" w14:textId="77777777" w:rsidR="00BD6DE4" w:rsidRPr="00BD6DE4" w:rsidRDefault="00BD6DE4" w:rsidP="00BD6DE4">
      <w:pPr>
        <w:pStyle w:val="ListBullet"/>
        <w:rPr>
          <w:lang w:eastAsia="en-AU"/>
        </w:rPr>
      </w:pPr>
      <w:r w:rsidRPr="00BD6DE4">
        <w:rPr>
          <w:lang w:eastAsia="en-AU"/>
        </w:rPr>
        <w:t>School garden: identifying the local native animals/insects/plants and how they can be encouraged, and how introduced species could be discouraged.</w:t>
      </w:r>
    </w:p>
    <w:p w14:paraId="0510C934" w14:textId="77777777" w:rsidR="00BD6DE4" w:rsidRPr="00BD6DE4" w:rsidRDefault="00BD6DE4" w:rsidP="00BD6DE4">
      <w:pPr>
        <w:pStyle w:val="ListBullet"/>
        <w:rPr>
          <w:lang w:eastAsia="en-AU"/>
        </w:rPr>
      </w:pPr>
      <w:r w:rsidRPr="00BD6DE4">
        <w:rPr>
          <w:lang w:eastAsia="en-AU"/>
        </w:rPr>
        <w:t>School compost bin development: identifying if there are any local plants that might use the compost, or animals/insects that be attracted, or affected by other animals that might be attracted to it.</w:t>
      </w:r>
    </w:p>
    <w:p w14:paraId="49954A09" w14:textId="348C0A52" w:rsidR="0027129B" w:rsidRDefault="0027129B" w:rsidP="0027129B">
      <w:pPr>
        <w:pStyle w:val="Heading2"/>
      </w:pPr>
      <w:r>
        <w:lastRenderedPageBreak/>
        <w:t xml:space="preserve">Question </w:t>
      </w:r>
      <w:r>
        <w:rPr>
          <w:rFonts w:cstheme="majorHAnsi"/>
          <w:color w:val="auto"/>
        </w:rPr>
        <w:t xml:space="preserve">• </w:t>
      </w:r>
      <w:r w:rsidR="00A640BD">
        <w:rPr>
          <w:rFonts w:cstheme="majorHAnsi"/>
          <w:b w:val="0"/>
          <w:bCs/>
          <w:color w:val="auto"/>
        </w:rPr>
        <w:t>Relative importance</w:t>
      </w:r>
      <w:r>
        <w:t xml:space="preserve"> </w:t>
      </w:r>
    </w:p>
    <w:p w14:paraId="5E14F5B9" w14:textId="77777777" w:rsidR="00401948" w:rsidRPr="00401948" w:rsidRDefault="00401948" w:rsidP="00401948">
      <w:pPr>
        <w:rPr>
          <w:lang w:eastAsia="en-AU"/>
        </w:rPr>
      </w:pPr>
      <w:r w:rsidRPr="00401948">
        <w:rPr>
          <w:lang w:eastAsia="en-AU"/>
        </w:rPr>
        <w:t>Recall the pictures of plants and animals that were drawn the previous lesson.</w:t>
      </w:r>
    </w:p>
    <w:p w14:paraId="65239FE2" w14:textId="77777777" w:rsidR="00401948" w:rsidRPr="00401948" w:rsidRDefault="00401948" w:rsidP="00401948">
      <w:pPr>
        <w:rPr>
          <w:lang w:eastAsia="en-AU"/>
        </w:rPr>
      </w:pPr>
      <w:r w:rsidRPr="00401948">
        <w:rPr>
          <w:lang w:eastAsia="en-AU"/>
        </w:rPr>
        <w:t xml:space="preserve">Discuss the features of the environment where the observation walk was undertaken. During the discussion begin, or add to, the class </w:t>
      </w:r>
      <w:hyperlink r:id="rId21" w:tgtFrame="_blank" w:history="1">
        <w:r w:rsidRPr="00401948">
          <w:rPr>
            <w:rStyle w:val="Hyperlink"/>
            <w:i/>
            <w:iCs/>
            <w:sz w:val="20"/>
            <w:lang w:eastAsia="en-AU"/>
          </w:rPr>
          <w:t>word wall</w:t>
        </w:r>
      </w:hyperlink>
      <w:r w:rsidRPr="00401948">
        <w:rPr>
          <w:lang w:eastAsia="en-AU"/>
        </w:rPr>
        <w:t xml:space="preserve"> by noting specific vocabulary offered by the students.</w:t>
      </w:r>
    </w:p>
    <w:p w14:paraId="22B98D9A" w14:textId="20C7A03E" w:rsidR="00401948" w:rsidRPr="00E61647" w:rsidRDefault="00401948" w:rsidP="00401948">
      <w:pPr>
        <w:rPr>
          <w:b/>
          <w:bCs/>
          <w:lang w:eastAsia="en-AU"/>
        </w:rPr>
      </w:pPr>
      <w:r w:rsidRPr="00E61647">
        <w:rPr>
          <w:b/>
          <w:bCs/>
          <w:lang w:eastAsia="en-AU"/>
        </w:rPr>
        <w:t>Potential discussion prompts</w:t>
      </w:r>
    </w:p>
    <w:p w14:paraId="437A0105" w14:textId="77777777" w:rsidR="00401948" w:rsidRPr="00401948" w:rsidRDefault="00401948" w:rsidP="00E61647">
      <w:pPr>
        <w:pStyle w:val="ListBullet"/>
        <w:spacing w:after="0" w:line="276" w:lineRule="auto"/>
        <w:rPr>
          <w:i/>
          <w:iCs/>
          <w:lang w:eastAsia="en-AU"/>
        </w:rPr>
      </w:pPr>
      <w:r w:rsidRPr="00401948">
        <w:rPr>
          <w:i/>
          <w:iCs/>
          <w:lang w:eastAsia="en-AU"/>
        </w:rPr>
        <w:t>Were there a variety of plants and animals in (walk location)?</w:t>
      </w:r>
    </w:p>
    <w:p w14:paraId="3A85FFDF" w14:textId="77777777" w:rsidR="00401948" w:rsidRPr="00401948" w:rsidRDefault="00401948" w:rsidP="00E61647">
      <w:pPr>
        <w:pStyle w:val="ListBullet"/>
        <w:spacing w:after="0" w:line="276" w:lineRule="auto"/>
        <w:rPr>
          <w:i/>
          <w:iCs/>
          <w:lang w:eastAsia="en-AU"/>
        </w:rPr>
      </w:pPr>
      <w:r w:rsidRPr="00401948">
        <w:rPr>
          <w:i/>
          <w:iCs/>
          <w:lang w:eastAsia="en-AU"/>
        </w:rPr>
        <w:t>Do you think having a variety of plants and animals would be important? Why?</w:t>
      </w:r>
    </w:p>
    <w:p w14:paraId="41B5ECCC" w14:textId="77777777" w:rsidR="00401948" w:rsidRPr="00401948" w:rsidRDefault="00401948" w:rsidP="00E61647">
      <w:pPr>
        <w:pStyle w:val="ListBullet"/>
        <w:spacing w:after="0" w:line="276" w:lineRule="auto"/>
        <w:rPr>
          <w:i/>
          <w:iCs/>
          <w:lang w:eastAsia="en-AU"/>
        </w:rPr>
      </w:pPr>
      <w:r w:rsidRPr="00401948">
        <w:rPr>
          <w:i/>
          <w:iCs/>
          <w:lang w:eastAsia="en-AU"/>
        </w:rPr>
        <w:t>If you were planting or adding to a garden/natural space, what could you do to encourage variety?</w:t>
      </w:r>
    </w:p>
    <w:p w14:paraId="7B4A1F54" w14:textId="77777777" w:rsidR="00401948" w:rsidRPr="00401948" w:rsidRDefault="00401948" w:rsidP="00E61647">
      <w:pPr>
        <w:pStyle w:val="ListBullet"/>
        <w:spacing w:after="0" w:line="276" w:lineRule="auto"/>
        <w:rPr>
          <w:i/>
          <w:iCs/>
          <w:lang w:eastAsia="en-AU"/>
        </w:rPr>
      </w:pPr>
      <w:r w:rsidRPr="00401948">
        <w:rPr>
          <w:i/>
          <w:iCs/>
          <w:lang w:eastAsia="en-AU"/>
        </w:rPr>
        <w:t>Do plants always grow well in any location, or at any time of the year?</w:t>
      </w:r>
    </w:p>
    <w:p w14:paraId="65A0D5D2" w14:textId="77777777" w:rsidR="00401948" w:rsidRPr="00401948" w:rsidRDefault="00401948" w:rsidP="00E61647">
      <w:pPr>
        <w:pStyle w:val="ListBullet"/>
        <w:spacing w:after="0" w:line="276" w:lineRule="auto"/>
        <w:rPr>
          <w:i/>
          <w:iCs/>
          <w:lang w:eastAsia="en-AU"/>
        </w:rPr>
      </w:pPr>
      <w:r w:rsidRPr="00401948">
        <w:rPr>
          <w:i/>
          <w:iCs/>
          <w:lang w:eastAsia="en-AU"/>
        </w:rPr>
        <w:t>Why do you think that?</w:t>
      </w:r>
    </w:p>
    <w:p w14:paraId="6637C050" w14:textId="77777777" w:rsidR="00401948" w:rsidRPr="00401948" w:rsidRDefault="00401948" w:rsidP="00E61647">
      <w:pPr>
        <w:pStyle w:val="ListBullet"/>
        <w:spacing w:after="0" w:line="276" w:lineRule="auto"/>
        <w:rPr>
          <w:i/>
          <w:iCs/>
          <w:lang w:eastAsia="en-AU"/>
        </w:rPr>
      </w:pPr>
      <w:r w:rsidRPr="00401948">
        <w:rPr>
          <w:i/>
          <w:iCs/>
          <w:lang w:eastAsia="en-AU"/>
        </w:rPr>
        <w:t xml:space="preserve">Do we see animals in the environment at all times of the day, or </w:t>
      </w:r>
      <w:proofErr w:type="gramStart"/>
      <w:r w:rsidRPr="00401948">
        <w:rPr>
          <w:i/>
          <w:iCs/>
          <w:lang w:eastAsia="en-AU"/>
        </w:rPr>
        <w:t>at all times</w:t>
      </w:r>
      <w:proofErr w:type="gramEnd"/>
      <w:r w:rsidRPr="00401948">
        <w:rPr>
          <w:i/>
          <w:iCs/>
          <w:lang w:eastAsia="en-AU"/>
        </w:rPr>
        <w:t xml:space="preserve"> during the year?</w:t>
      </w:r>
    </w:p>
    <w:p w14:paraId="03D9B3E7" w14:textId="77777777" w:rsidR="00401948" w:rsidRPr="00401948" w:rsidRDefault="00401948" w:rsidP="00E61647">
      <w:pPr>
        <w:pStyle w:val="ListBullet"/>
        <w:spacing w:after="0" w:line="276" w:lineRule="auto"/>
        <w:rPr>
          <w:i/>
          <w:iCs/>
          <w:lang w:eastAsia="en-AU"/>
        </w:rPr>
      </w:pPr>
      <w:r w:rsidRPr="00401948">
        <w:rPr>
          <w:i/>
          <w:iCs/>
          <w:lang w:eastAsia="en-AU"/>
        </w:rPr>
        <w:t xml:space="preserve">Are there some animals that are only around at specific times? </w:t>
      </w:r>
    </w:p>
    <w:p w14:paraId="51D75B8A" w14:textId="77777777" w:rsidR="00401948" w:rsidRPr="00401948" w:rsidRDefault="00401948" w:rsidP="00E61647">
      <w:pPr>
        <w:pStyle w:val="ListBullet"/>
        <w:spacing w:after="0" w:line="276" w:lineRule="auto"/>
        <w:rPr>
          <w:i/>
          <w:iCs/>
          <w:lang w:eastAsia="en-AU"/>
        </w:rPr>
      </w:pPr>
      <w:r w:rsidRPr="00401948">
        <w:rPr>
          <w:i/>
          <w:iCs/>
          <w:lang w:eastAsia="en-AU"/>
        </w:rPr>
        <w:t>What are they doing when we can't see them?</w:t>
      </w:r>
    </w:p>
    <w:p w14:paraId="4DDFA6EE" w14:textId="77777777" w:rsidR="00401948" w:rsidRPr="00401948" w:rsidRDefault="00401948" w:rsidP="00E61647">
      <w:pPr>
        <w:pStyle w:val="ListBullet2"/>
        <w:numPr>
          <w:ilvl w:val="1"/>
          <w:numId w:val="33"/>
        </w:numPr>
        <w:spacing w:after="0" w:line="276" w:lineRule="auto"/>
        <w:rPr>
          <w:lang w:eastAsia="en-AU"/>
        </w:rPr>
      </w:pPr>
      <w:r w:rsidRPr="00401948">
        <w:rPr>
          <w:lang w:eastAsia="en-AU"/>
        </w:rPr>
        <w:t>Hibernating, breeding, sleeping, attending to their young.</w:t>
      </w:r>
    </w:p>
    <w:p w14:paraId="1813E496" w14:textId="77777777" w:rsidR="00401948" w:rsidRPr="00401948" w:rsidRDefault="00401948" w:rsidP="00E61647">
      <w:pPr>
        <w:pStyle w:val="ListBullet"/>
        <w:spacing w:after="0" w:line="276" w:lineRule="auto"/>
        <w:rPr>
          <w:i/>
          <w:iCs/>
          <w:lang w:eastAsia="en-AU"/>
        </w:rPr>
      </w:pPr>
      <w:r w:rsidRPr="00401948">
        <w:rPr>
          <w:i/>
          <w:iCs/>
          <w:lang w:eastAsia="en-AU"/>
        </w:rPr>
        <w:t>Is it important to not disturb them? How can we do that?</w:t>
      </w:r>
    </w:p>
    <w:p w14:paraId="4E350617" w14:textId="77777777" w:rsidR="00401948" w:rsidRPr="00401948" w:rsidRDefault="00401948" w:rsidP="00E61647">
      <w:pPr>
        <w:pStyle w:val="ListBullet"/>
        <w:spacing w:after="0" w:line="276" w:lineRule="auto"/>
        <w:rPr>
          <w:i/>
          <w:iCs/>
          <w:lang w:eastAsia="en-AU"/>
        </w:rPr>
      </w:pPr>
      <w:r w:rsidRPr="00401948">
        <w:rPr>
          <w:i/>
          <w:iCs/>
          <w:lang w:eastAsia="en-AU"/>
        </w:rPr>
        <w:t>How do animals depend on the plants in their environment?</w:t>
      </w:r>
    </w:p>
    <w:p w14:paraId="633771A7" w14:textId="77777777" w:rsidR="00401948" w:rsidRPr="00401948" w:rsidRDefault="00401948" w:rsidP="00E61647">
      <w:pPr>
        <w:pStyle w:val="ListBullet2"/>
        <w:numPr>
          <w:ilvl w:val="1"/>
          <w:numId w:val="34"/>
        </w:numPr>
        <w:spacing w:after="0" w:line="276" w:lineRule="auto"/>
        <w:rPr>
          <w:lang w:eastAsia="en-AU"/>
        </w:rPr>
      </w:pPr>
      <w:r w:rsidRPr="00401948">
        <w:rPr>
          <w:lang w:eastAsia="en-AU"/>
        </w:rPr>
        <w:t>Food, shelter.</w:t>
      </w:r>
    </w:p>
    <w:p w14:paraId="610FF094" w14:textId="77777777" w:rsidR="00401948" w:rsidRPr="00401948" w:rsidRDefault="00401948" w:rsidP="00E61647">
      <w:pPr>
        <w:pStyle w:val="ListBullet"/>
        <w:spacing w:after="0" w:line="276" w:lineRule="auto"/>
        <w:rPr>
          <w:i/>
          <w:iCs/>
          <w:lang w:eastAsia="en-AU"/>
        </w:rPr>
      </w:pPr>
      <w:r w:rsidRPr="00401948">
        <w:rPr>
          <w:i/>
          <w:iCs/>
          <w:lang w:eastAsia="en-AU"/>
        </w:rPr>
        <w:t>How do animals depend on other animals?</w:t>
      </w:r>
    </w:p>
    <w:p w14:paraId="3B8D4099" w14:textId="77777777" w:rsidR="00401948" w:rsidRPr="00401948" w:rsidRDefault="00401948" w:rsidP="00E61647">
      <w:pPr>
        <w:pStyle w:val="ListBullet2"/>
        <w:numPr>
          <w:ilvl w:val="1"/>
          <w:numId w:val="35"/>
        </w:numPr>
        <w:spacing w:after="0" w:line="276" w:lineRule="auto"/>
        <w:rPr>
          <w:lang w:eastAsia="en-AU"/>
        </w:rPr>
      </w:pPr>
      <w:r w:rsidRPr="00401948">
        <w:rPr>
          <w:lang w:eastAsia="en-AU"/>
        </w:rPr>
        <w:t>Some animals will be consumed by other animals for food.</w:t>
      </w:r>
    </w:p>
    <w:p w14:paraId="2AC1FC41" w14:textId="77777777" w:rsidR="00E61647" w:rsidRDefault="00E61647" w:rsidP="00401948">
      <w:pPr>
        <w:rPr>
          <w:b/>
          <w:bCs/>
          <w:lang w:eastAsia="en-AU"/>
        </w:rPr>
      </w:pPr>
    </w:p>
    <w:p w14:paraId="34F3F776" w14:textId="7AA51921" w:rsidR="00401948" w:rsidRPr="00401948" w:rsidRDefault="00401948" w:rsidP="00401948">
      <w:pPr>
        <w:rPr>
          <w:lang w:eastAsia="en-AU"/>
        </w:rPr>
      </w:pPr>
      <w:r w:rsidRPr="00401948">
        <w:rPr>
          <w:b/>
          <w:bCs/>
          <w:lang w:eastAsia="en-AU"/>
        </w:rPr>
        <w:t xml:space="preserve">Pose the question: </w:t>
      </w:r>
      <w:r w:rsidRPr="00B60538">
        <w:rPr>
          <w:i/>
          <w:iCs/>
          <w:lang w:eastAsia="en-AU"/>
        </w:rPr>
        <w:t>What plant or animal is most important in our bush/school/garden?</w:t>
      </w:r>
    </w:p>
    <w:p w14:paraId="0E694775" w14:textId="77777777" w:rsidR="00401948" w:rsidRPr="00401948" w:rsidRDefault="00401948" w:rsidP="00401948">
      <w:pPr>
        <w:rPr>
          <w:lang w:eastAsia="en-AU"/>
        </w:rPr>
      </w:pPr>
      <w:r w:rsidRPr="00401948">
        <w:rPr>
          <w:lang w:eastAsia="en-AU"/>
        </w:rPr>
        <w:t>If students haven’t asked this question themselves, add it to the list of class questions and discuss that answering this question will be the centre of today’s investigation.</w:t>
      </w:r>
    </w:p>
    <w:p w14:paraId="64231E8C" w14:textId="7A9AA4BA" w:rsidR="0027129B" w:rsidRDefault="00401948" w:rsidP="0027129B">
      <w:pPr>
        <w:rPr>
          <w:lang w:eastAsia="en-AU"/>
        </w:rPr>
      </w:pPr>
      <w:r w:rsidRPr="00401948">
        <w:rPr>
          <w:lang w:eastAsia="en-AU"/>
        </w:rPr>
        <w:t>Discuss how we could find out the answer to this question</w:t>
      </w:r>
      <w:r w:rsidR="00E61647">
        <w:rPr>
          <w:lang w:eastAsia="en-AU"/>
        </w:rPr>
        <w:t>.</w:t>
      </w:r>
    </w:p>
    <w:p w14:paraId="2BCC3B12" w14:textId="77777777" w:rsidR="00E61647" w:rsidRPr="00B60538" w:rsidRDefault="00E61647" w:rsidP="0027129B">
      <w:pPr>
        <w:rPr>
          <w:lang w:eastAsia="en-AU"/>
        </w:rPr>
      </w:pPr>
    </w:p>
    <w:p w14:paraId="3257C2CB" w14:textId="24F7D1A8" w:rsidR="0027129B" w:rsidRDefault="0027129B" w:rsidP="0027129B">
      <w:pPr>
        <w:pStyle w:val="Heading2"/>
      </w:pPr>
      <w:r>
        <w:t xml:space="preserve">Investigation </w:t>
      </w:r>
      <w:r>
        <w:rPr>
          <w:rFonts w:cstheme="majorHAnsi"/>
          <w:color w:val="auto"/>
        </w:rPr>
        <w:t xml:space="preserve">• </w:t>
      </w:r>
      <w:r w:rsidR="007F2167">
        <w:rPr>
          <w:rFonts w:cstheme="majorHAnsi"/>
          <w:b w:val="0"/>
          <w:bCs/>
          <w:color w:val="auto"/>
        </w:rPr>
        <w:t>Identifying the links</w:t>
      </w:r>
      <w:r>
        <w:t xml:space="preserve"> </w:t>
      </w:r>
    </w:p>
    <w:p w14:paraId="3377E2C5" w14:textId="77777777" w:rsidR="00F6798D" w:rsidRPr="00F6798D" w:rsidRDefault="00F6798D" w:rsidP="00F6798D">
      <w:pPr>
        <w:pStyle w:val="NormalWeb"/>
      </w:pPr>
      <w:r w:rsidRPr="00F6798D">
        <w:t>Discuss the importance of observing plants and animals closely to learn about them.</w:t>
      </w:r>
    </w:p>
    <w:p w14:paraId="19437549" w14:textId="62B77741" w:rsidR="00F6798D" w:rsidRPr="00E61647" w:rsidRDefault="00F6798D" w:rsidP="00F6798D">
      <w:pPr>
        <w:pStyle w:val="NormalWeb"/>
        <w:rPr>
          <w:b/>
          <w:bCs/>
        </w:rPr>
      </w:pPr>
      <w:r w:rsidRPr="00E61647">
        <w:rPr>
          <w:b/>
          <w:bCs/>
        </w:rPr>
        <w:t>Potential discussion prompts</w:t>
      </w:r>
    </w:p>
    <w:p w14:paraId="4BF74391" w14:textId="77777777" w:rsidR="00F6798D" w:rsidRPr="00F6798D" w:rsidRDefault="00F6798D" w:rsidP="00F6798D">
      <w:pPr>
        <w:pStyle w:val="ListBullet"/>
      </w:pPr>
      <w:r w:rsidRPr="00F6798D">
        <w:t>What can we learn by observing living things closely?</w:t>
      </w:r>
    </w:p>
    <w:p w14:paraId="67E7E78B" w14:textId="77777777" w:rsidR="00F6798D" w:rsidRPr="00F6798D" w:rsidRDefault="00F6798D" w:rsidP="00970892">
      <w:pPr>
        <w:pStyle w:val="ListBullet2"/>
        <w:numPr>
          <w:ilvl w:val="1"/>
          <w:numId w:val="36"/>
        </w:numPr>
      </w:pPr>
      <w:r w:rsidRPr="00F6798D">
        <w:t>Their behaviour, diet, preferred habitats, reproduction cycles etc.</w:t>
      </w:r>
    </w:p>
    <w:p w14:paraId="46AA9F7B" w14:textId="77777777" w:rsidR="00F6798D" w:rsidRPr="00F6798D" w:rsidRDefault="00F6798D" w:rsidP="00F6798D">
      <w:pPr>
        <w:pStyle w:val="ListBullet"/>
      </w:pPr>
      <w:r w:rsidRPr="00F6798D">
        <w:t>Why is it important to know these things?</w:t>
      </w:r>
    </w:p>
    <w:p w14:paraId="1AB4FF50" w14:textId="77777777" w:rsidR="00F6798D" w:rsidRPr="00F6798D" w:rsidRDefault="00F6798D" w:rsidP="00F6798D">
      <w:pPr>
        <w:pStyle w:val="ListBullet"/>
      </w:pPr>
      <w:r w:rsidRPr="00F6798D">
        <w:t>How can we make observations?</w:t>
      </w:r>
    </w:p>
    <w:p w14:paraId="2CB35A6F" w14:textId="77777777" w:rsidR="00F6798D" w:rsidRPr="00F6798D" w:rsidRDefault="00F6798D" w:rsidP="00970892">
      <w:pPr>
        <w:pStyle w:val="ListBullet2"/>
        <w:numPr>
          <w:ilvl w:val="1"/>
          <w:numId w:val="37"/>
        </w:numPr>
      </w:pPr>
      <w:proofErr w:type="gramStart"/>
      <w:r w:rsidRPr="00F6798D">
        <w:t>Refer back</w:t>
      </w:r>
      <w:proofErr w:type="gramEnd"/>
      <w:r w:rsidRPr="00F6798D">
        <w:t xml:space="preserve"> to the focus on senses for making observations, discussed in Lesson 1.</w:t>
      </w:r>
    </w:p>
    <w:p w14:paraId="77A11AE7" w14:textId="77777777" w:rsidR="00F6798D" w:rsidRPr="00F6798D" w:rsidRDefault="00F6798D" w:rsidP="00F6798D">
      <w:pPr>
        <w:pStyle w:val="NormalWeb"/>
      </w:pPr>
      <w:r w:rsidRPr="00F6798D">
        <w:t xml:space="preserve">Using the </w:t>
      </w:r>
      <w:r w:rsidRPr="00F6798D">
        <w:rPr>
          <w:b/>
          <w:bCs/>
        </w:rPr>
        <w:t>Observing living things Resource sheet</w:t>
      </w:r>
      <w:r w:rsidRPr="00F6798D">
        <w:t xml:space="preserve">, in collaborative </w:t>
      </w:r>
      <w:proofErr w:type="gramStart"/>
      <w:r w:rsidRPr="00F6798D">
        <w:t>teams</w:t>
      </w:r>
      <w:proofErr w:type="gramEnd"/>
      <w:r w:rsidRPr="00F6798D">
        <w:t xml:space="preserve"> students compare the pictures of different plants and animals, identifying:</w:t>
      </w:r>
    </w:p>
    <w:p w14:paraId="7A92142A" w14:textId="77777777" w:rsidR="00F6798D" w:rsidRPr="00F6798D" w:rsidRDefault="00F6798D" w:rsidP="00DA759B">
      <w:pPr>
        <w:pStyle w:val="ListBullet"/>
      </w:pPr>
      <w:r w:rsidRPr="00F6798D">
        <w:t xml:space="preserve">the features they have in common. </w:t>
      </w:r>
    </w:p>
    <w:p w14:paraId="511C8006" w14:textId="77777777" w:rsidR="00F6798D" w:rsidRPr="00F6798D" w:rsidRDefault="00F6798D" w:rsidP="00970892">
      <w:pPr>
        <w:pStyle w:val="ListBullet2"/>
        <w:numPr>
          <w:ilvl w:val="1"/>
          <w:numId w:val="38"/>
        </w:numPr>
      </w:pPr>
      <w:r w:rsidRPr="00F6798D">
        <w:t>Insects: ant, beetle and black bottlefly all have three body parts (head, thorax and abdomen), 6 legs attached to thorax, mouth parts, and eyes</w:t>
      </w:r>
    </w:p>
    <w:p w14:paraId="4D684E41" w14:textId="77777777" w:rsidR="00F6798D" w:rsidRPr="00F6798D" w:rsidRDefault="00F6798D" w:rsidP="00970892">
      <w:pPr>
        <w:pStyle w:val="ListBullet2"/>
        <w:numPr>
          <w:ilvl w:val="1"/>
          <w:numId w:val="38"/>
        </w:numPr>
      </w:pPr>
      <w:r w:rsidRPr="00F6798D">
        <w:t>Plants: green leaves, stems</w:t>
      </w:r>
    </w:p>
    <w:p w14:paraId="358EF8EB" w14:textId="77777777" w:rsidR="00F6798D" w:rsidRPr="00F6798D" w:rsidRDefault="00F6798D" w:rsidP="00970892">
      <w:pPr>
        <w:pStyle w:val="ListBullet2"/>
        <w:numPr>
          <w:ilvl w:val="1"/>
          <w:numId w:val="38"/>
        </w:numPr>
      </w:pPr>
      <w:r w:rsidRPr="00F6798D">
        <w:t>Birds: feathers, beaks, 2 wings, 2 legs, eyes</w:t>
      </w:r>
    </w:p>
    <w:p w14:paraId="48F01906" w14:textId="77777777" w:rsidR="00F6798D" w:rsidRPr="00F6798D" w:rsidRDefault="00F6798D" w:rsidP="00970892">
      <w:pPr>
        <w:pStyle w:val="ListBullet"/>
        <w:spacing w:after="0"/>
      </w:pPr>
      <w:r w:rsidRPr="00F6798D">
        <w:t>the features that are different.</w:t>
      </w:r>
    </w:p>
    <w:p w14:paraId="3DFCEA39" w14:textId="77777777" w:rsidR="00F6798D" w:rsidRPr="00F6798D" w:rsidRDefault="00F6798D" w:rsidP="00E61647">
      <w:pPr>
        <w:pStyle w:val="ListBullet2"/>
        <w:numPr>
          <w:ilvl w:val="1"/>
          <w:numId w:val="39"/>
        </w:numPr>
      </w:pPr>
      <w:r w:rsidRPr="00F6798D">
        <w:t>Colours, sizes</w:t>
      </w:r>
    </w:p>
    <w:p w14:paraId="2AB26DE4" w14:textId="77777777" w:rsidR="00F6798D" w:rsidRPr="00F6798D" w:rsidRDefault="00F6798D" w:rsidP="00F6798D">
      <w:pPr>
        <w:pStyle w:val="NormalWeb"/>
      </w:pPr>
      <w:r w:rsidRPr="00F6798D">
        <w:t xml:space="preserve">If required, model an example using the demonstration copy of the </w:t>
      </w:r>
      <w:r w:rsidRPr="00F6798D">
        <w:rPr>
          <w:b/>
          <w:bCs/>
        </w:rPr>
        <w:t>Observing living things Resource sheet.</w:t>
      </w:r>
    </w:p>
    <w:p w14:paraId="1A2E8DDC" w14:textId="592C4444" w:rsidR="00F6798D" w:rsidRPr="00F6798D" w:rsidRDefault="00F6798D" w:rsidP="00F6798D">
      <w:pPr>
        <w:pStyle w:val="NormalWeb"/>
      </w:pPr>
      <w:r w:rsidRPr="00F6798D">
        <w:lastRenderedPageBreak/>
        <w:t xml:space="preserve">Discuss what we can and </w:t>
      </w:r>
      <w:r w:rsidR="00E61647" w:rsidRPr="00F6798D">
        <w:t>cannot</w:t>
      </w:r>
      <w:r w:rsidRPr="00F6798D">
        <w:t xml:space="preserve"> tell by looking at pictures.</w:t>
      </w:r>
    </w:p>
    <w:p w14:paraId="0704F616" w14:textId="70648D03" w:rsidR="00F6798D" w:rsidRPr="00E61647" w:rsidRDefault="00F6798D" w:rsidP="00F6798D">
      <w:pPr>
        <w:pStyle w:val="NormalWeb"/>
        <w:rPr>
          <w:b/>
          <w:bCs/>
        </w:rPr>
      </w:pPr>
      <w:r w:rsidRPr="00E61647">
        <w:rPr>
          <w:b/>
          <w:bCs/>
        </w:rPr>
        <w:t>Potential discussion prompts</w:t>
      </w:r>
    </w:p>
    <w:p w14:paraId="64615034" w14:textId="77777777" w:rsidR="00F6798D" w:rsidRPr="000608C5" w:rsidRDefault="00F6798D" w:rsidP="000608C5">
      <w:pPr>
        <w:pStyle w:val="ListBullet"/>
        <w:rPr>
          <w:i/>
          <w:iCs/>
        </w:rPr>
      </w:pPr>
      <w:r w:rsidRPr="000608C5">
        <w:rPr>
          <w:i/>
          <w:iCs/>
        </w:rPr>
        <w:t>Can we tell what things eat, or what eats them, from the pictures?</w:t>
      </w:r>
    </w:p>
    <w:p w14:paraId="044ECD29" w14:textId="77777777" w:rsidR="00F6798D" w:rsidRPr="000608C5" w:rsidRDefault="00F6798D" w:rsidP="000608C5">
      <w:pPr>
        <w:pStyle w:val="ListBullet"/>
        <w:rPr>
          <w:i/>
          <w:iCs/>
        </w:rPr>
      </w:pPr>
      <w:r w:rsidRPr="000608C5">
        <w:rPr>
          <w:i/>
          <w:iCs/>
        </w:rPr>
        <w:t>Can we tell if they might provide shelter?</w:t>
      </w:r>
    </w:p>
    <w:p w14:paraId="5E215172" w14:textId="77777777" w:rsidR="00F6798D" w:rsidRPr="000608C5" w:rsidRDefault="00F6798D" w:rsidP="000608C5">
      <w:pPr>
        <w:pStyle w:val="ListBullet"/>
        <w:rPr>
          <w:i/>
          <w:iCs/>
        </w:rPr>
      </w:pPr>
      <w:r w:rsidRPr="000608C5">
        <w:rPr>
          <w:i/>
          <w:iCs/>
        </w:rPr>
        <w:t xml:space="preserve">Can we tell what kind of shelter they need? </w:t>
      </w:r>
    </w:p>
    <w:p w14:paraId="3F3E5B0E" w14:textId="77777777" w:rsidR="00F6798D" w:rsidRPr="000608C5" w:rsidRDefault="00F6798D" w:rsidP="000608C5">
      <w:pPr>
        <w:pStyle w:val="ListBullet"/>
        <w:rPr>
          <w:i/>
          <w:iCs/>
        </w:rPr>
      </w:pPr>
      <w:r w:rsidRPr="000608C5">
        <w:rPr>
          <w:i/>
          <w:iCs/>
        </w:rPr>
        <w:t>Do you know what they eat? If they eat other animals?</w:t>
      </w:r>
    </w:p>
    <w:p w14:paraId="5637FD5A" w14:textId="77777777" w:rsidR="00F6798D" w:rsidRPr="000608C5" w:rsidRDefault="00F6798D" w:rsidP="000608C5">
      <w:pPr>
        <w:pStyle w:val="ListBullet"/>
        <w:rPr>
          <w:i/>
          <w:iCs/>
        </w:rPr>
      </w:pPr>
      <w:r w:rsidRPr="000608C5">
        <w:rPr>
          <w:i/>
          <w:iCs/>
        </w:rPr>
        <w:t>What might happen to a plant if too many leaves were eaten?</w:t>
      </w:r>
    </w:p>
    <w:p w14:paraId="3CFF5AA9" w14:textId="77777777" w:rsidR="00F6798D" w:rsidRPr="000608C5" w:rsidRDefault="00F6798D" w:rsidP="000608C5">
      <w:pPr>
        <w:pStyle w:val="ListBullet"/>
        <w:rPr>
          <w:i/>
          <w:iCs/>
        </w:rPr>
      </w:pPr>
      <w:r w:rsidRPr="000608C5">
        <w:rPr>
          <w:i/>
          <w:iCs/>
        </w:rPr>
        <w:t>What might happen to a bird if there were no insects?</w:t>
      </w:r>
    </w:p>
    <w:p w14:paraId="2B45CDA1" w14:textId="77777777" w:rsidR="00F6798D" w:rsidRPr="000608C5" w:rsidRDefault="00F6798D" w:rsidP="000608C5">
      <w:pPr>
        <w:pStyle w:val="ListBullet"/>
        <w:rPr>
          <w:i/>
          <w:iCs/>
        </w:rPr>
      </w:pPr>
      <w:r w:rsidRPr="000608C5">
        <w:rPr>
          <w:i/>
          <w:iCs/>
        </w:rPr>
        <w:t>Does the picture tell you these things, or are you connecting your prior knowledge here?</w:t>
      </w:r>
    </w:p>
    <w:p w14:paraId="2FEE50DD" w14:textId="77777777" w:rsidR="00F6798D" w:rsidRPr="000608C5" w:rsidRDefault="00F6798D" w:rsidP="000608C5">
      <w:pPr>
        <w:pStyle w:val="ListBullet"/>
        <w:rPr>
          <w:i/>
          <w:iCs/>
        </w:rPr>
      </w:pPr>
      <w:r w:rsidRPr="000608C5">
        <w:rPr>
          <w:i/>
          <w:iCs/>
        </w:rPr>
        <w:t xml:space="preserve">If we do something to one plant or animal, can it affect others unintentionally? </w:t>
      </w:r>
    </w:p>
    <w:p w14:paraId="64A0EAAD" w14:textId="77777777" w:rsidR="00F6798D" w:rsidRPr="000608C5" w:rsidRDefault="00F6798D" w:rsidP="00E61647">
      <w:pPr>
        <w:pStyle w:val="ListBullet2"/>
        <w:numPr>
          <w:ilvl w:val="1"/>
          <w:numId w:val="40"/>
        </w:numPr>
      </w:pPr>
      <w:r w:rsidRPr="000608C5">
        <w:t xml:space="preserve">For example, sometimes snail bait (poison for snails) can also poison other animals—like the birds who eat the poisoned snails, or family pets who also eat the bait. </w:t>
      </w:r>
    </w:p>
    <w:p w14:paraId="283ED04E" w14:textId="77777777" w:rsidR="00316F22" w:rsidRDefault="00316F22" w:rsidP="00F6798D">
      <w:pPr>
        <w:pStyle w:val="NormalWeb"/>
      </w:pPr>
    </w:p>
    <w:p w14:paraId="0C57D820" w14:textId="28B44EC6" w:rsidR="00F6798D" w:rsidRPr="00F6798D" w:rsidRDefault="00F6798D" w:rsidP="00F6798D">
      <w:pPr>
        <w:pStyle w:val="NormalWeb"/>
      </w:pPr>
      <w:r w:rsidRPr="00F6798D">
        <w:t xml:space="preserve">Read through the demonstration copy of </w:t>
      </w:r>
      <w:r w:rsidRPr="00F6798D">
        <w:rPr>
          <w:b/>
          <w:bCs/>
        </w:rPr>
        <w:t>Scientific field notes Resource sheet</w:t>
      </w:r>
      <w:r w:rsidRPr="00F6798D">
        <w:t>, clarifying any unknown vocabulary with students, and establish that students in collaborative teams will:</w:t>
      </w:r>
    </w:p>
    <w:p w14:paraId="210AFEF8" w14:textId="77777777" w:rsidR="00F6798D" w:rsidRPr="00F6798D" w:rsidRDefault="00F6798D" w:rsidP="00316F22">
      <w:pPr>
        <w:pStyle w:val="ListBullet"/>
      </w:pPr>
      <w:r w:rsidRPr="00F6798D">
        <w:t xml:space="preserve">quietly observe and record an animal that they see in their chosen area. </w:t>
      </w:r>
    </w:p>
    <w:p w14:paraId="3DE4448A" w14:textId="77777777" w:rsidR="00F6798D" w:rsidRPr="00F6798D" w:rsidRDefault="00F6798D" w:rsidP="00316F22">
      <w:pPr>
        <w:pStyle w:val="ListBullet"/>
      </w:pPr>
      <w:r w:rsidRPr="00F6798D">
        <w:t>record details about the animal on the resource sheet, including what they eat and who they hide from.</w:t>
      </w:r>
    </w:p>
    <w:p w14:paraId="792630CE" w14:textId="77777777" w:rsidR="00F6798D" w:rsidRPr="00F6798D" w:rsidRDefault="00F6798D" w:rsidP="00316F22">
      <w:pPr>
        <w:pStyle w:val="ListBullet"/>
      </w:pPr>
      <w:r w:rsidRPr="00F6798D">
        <w:t>record any other observations of living things feeding and what they eat.</w:t>
      </w:r>
    </w:p>
    <w:p w14:paraId="492B4466" w14:textId="77777777" w:rsidR="00F6798D" w:rsidRPr="00F6798D" w:rsidRDefault="00F6798D" w:rsidP="00316F22">
      <w:pPr>
        <w:pStyle w:val="ListBullet"/>
      </w:pPr>
      <w:r w:rsidRPr="00F6798D">
        <w:t xml:space="preserve">HIGH TECH: Students can take photos of the animal that they find. Discuss with students to include an object of known size, such as a coin or ruler, to show scale. </w:t>
      </w:r>
    </w:p>
    <w:p w14:paraId="5AD6BE31" w14:textId="77777777" w:rsidR="00316F22" w:rsidRDefault="00316F22" w:rsidP="00F6798D">
      <w:pPr>
        <w:pStyle w:val="NormalWeb"/>
      </w:pPr>
    </w:p>
    <w:p w14:paraId="1BEBD6BF" w14:textId="33338735" w:rsidR="00F6798D" w:rsidRPr="00F6798D" w:rsidRDefault="00F6798D" w:rsidP="00F6798D">
      <w:pPr>
        <w:pStyle w:val="NormalWeb"/>
      </w:pPr>
      <w:r w:rsidRPr="00F6798D">
        <w:t xml:space="preserve">Explain that students will also draw a labelled diagram as part of their notes. </w:t>
      </w:r>
      <w:r w:rsidRPr="00F6798D">
        <w:rPr>
          <w:b/>
          <w:bCs/>
        </w:rPr>
        <w:t>Discuss:</w:t>
      </w:r>
    </w:p>
    <w:p w14:paraId="419A211F" w14:textId="77777777" w:rsidR="00F6798D" w:rsidRPr="00F6798D" w:rsidRDefault="00F6798D" w:rsidP="00316F22">
      <w:pPr>
        <w:pStyle w:val="ListBullet"/>
      </w:pPr>
      <w:r w:rsidRPr="00F6798D">
        <w:t>what features/feedback they remember from the diagrams they viewed during the previous gallery walk.</w:t>
      </w:r>
    </w:p>
    <w:p w14:paraId="50F583E4" w14:textId="77777777" w:rsidR="00F6798D" w:rsidRPr="00F6798D" w:rsidRDefault="00F6798D" w:rsidP="00316F22">
      <w:pPr>
        <w:pStyle w:val="ListBullet"/>
      </w:pPr>
      <w:r w:rsidRPr="00F6798D">
        <w:t>the purpose and features of a labelled diagram.</w:t>
      </w:r>
    </w:p>
    <w:p w14:paraId="2B2DB347" w14:textId="138FF6FD" w:rsidR="00316F22" w:rsidRDefault="00F6798D" w:rsidP="00F6798D">
      <w:pPr>
        <w:pStyle w:val="ListBullet2"/>
        <w:numPr>
          <w:ilvl w:val="1"/>
          <w:numId w:val="41"/>
        </w:numPr>
      </w:pPr>
      <w:r w:rsidRPr="00F6798D">
        <w:t>To show the shape, size and features of an object. It might include a title, an accurate drawing, a scale to show the object’s size and labels showing the main features. A line or arrow connects the label to the feature.</w:t>
      </w:r>
    </w:p>
    <w:p w14:paraId="0665A9D1" w14:textId="0CFD2CFD" w:rsidR="00316F22" w:rsidRPr="00780218" w:rsidRDefault="00F6798D" w:rsidP="00F6798D">
      <w:pPr>
        <w:pStyle w:val="NormalWeb"/>
      </w:pPr>
      <w:r w:rsidRPr="00F6798D">
        <w:t xml:space="preserve">Model how to complete the resource sheet. </w:t>
      </w:r>
    </w:p>
    <w:p w14:paraId="0C5B8D46" w14:textId="33F984BA" w:rsidR="00F6798D" w:rsidRPr="00F6798D" w:rsidRDefault="00F6798D" w:rsidP="00F6798D">
      <w:pPr>
        <w:pStyle w:val="NormalWeb"/>
      </w:pPr>
      <w:r w:rsidRPr="00F6798D">
        <w:rPr>
          <w:b/>
          <w:bCs/>
        </w:rPr>
        <w:t>Discuss:</w:t>
      </w:r>
    </w:p>
    <w:p w14:paraId="2F47742C" w14:textId="77777777" w:rsidR="00F6798D" w:rsidRPr="00F6798D" w:rsidRDefault="00F6798D" w:rsidP="00316F22">
      <w:pPr>
        <w:pStyle w:val="ListBullet"/>
      </w:pPr>
      <w:r w:rsidRPr="00F6798D">
        <w:t xml:space="preserve">the different places in the school grounds where they might observe animals. Define the boundaries of where students may and may not go. </w:t>
      </w:r>
    </w:p>
    <w:p w14:paraId="6340893C" w14:textId="77777777" w:rsidR="00F6798D" w:rsidRPr="00F6798D" w:rsidRDefault="00F6798D" w:rsidP="00316F22">
      <w:pPr>
        <w:pStyle w:val="ListBullet"/>
      </w:pPr>
      <w:r w:rsidRPr="00F6798D">
        <w:t xml:space="preserve">how it is better to find an area where there are healthy plants, leaf litter, branches and logs on the ground; however, even an asphalt area will have some animals living on or around it, such as ants, snails, and birds. </w:t>
      </w:r>
    </w:p>
    <w:p w14:paraId="3DDDA70D" w14:textId="77777777" w:rsidR="00F6798D" w:rsidRPr="00F6798D" w:rsidRDefault="00F6798D" w:rsidP="00316F22">
      <w:pPr>
        <w:pStyle w:val="ListBullet"/>
      </w:pPr>
      <w:r w:rsidRPr="00F6798D">
        <w:t xml:space="preserve">the guidelines that students need to follow when out in the field. </w:t>
      </w:r>
    </w:p>
    <w:p w14:paraId="7B5E78E8" w14:textId="4DD6D2CF" w:rsidR="00F6798D" w:rsidRPr="00F6798D" w:rsidRDefault="00F6798D" w:rsidP="00F6798D">
      <w:pPr>
        <w:pStyle w:val="NormalWeb"/>
      </w:pPr>
      <w:r w:rsidRPr="00F6798D">
        <w:t xml:space="preserve">Before going outside, discuss the importance of taking environmental and health considerations into account when observing plants and animals, particularly if students are moving things around during their search. Establish a code for caring and hygiene that students agree to abide by over the course of the sequence. You might like to use the </w:t>
      </w:r>
      <w:r w:rsidRPr="00F6798D">
        <w:rPr>
          <w:b/>
          <w:bCs/>
        </w:rPr>
        <w:t>Code for caring and hygiene Resource sheet</w:t>
      </w:r>
      <w:r w:rsidRPr="00F6798D">
        <w:t xml:space="preserve"> as a starting point or create your own with students. Display the code somewhere prominent so that students can see it.</w:t>
      </w:r>
    </w:p>
    <w:p w14:paraId="72515EA7" w14:textId="574C2313" w:rsidR="00F6798D" w:rsidRPr="00F6798D" w:rsidRDefault="00F6798D" w:rsidP="00F6798D">
      <w:pPr>
        <w:pStyle w:val="NormalWeb"/>
      </w:pPr>
      <w:r w:rsidRPr="00F6798D">
        <w:t xml:space="preserve">Allow teams time to complete their observations. If students do not observe their animal eating or hiding, allow time for research on return to the classroom. </w:t>
      </w:r>
    </w:p>
    <w:p w14:paraId="36A92EF8" w14:textId="77777777" w:rsidR="00F6798D" w:rsidRPr="00F6798D" w:rsidRDefault="00F6798D" w:rsidP="00F6798D">
      <w:pPr>
        <w:pStyle w:val="NormalWeb"/>
      </w:pPr>
      <w:r w:rsidRPr="00F6798D">
        <w:rPr>
          <w:b/>
          <w:bCs/>
        </w:rPr>
        <w:t>Optional:</w:t>
      </w:r>
      <w:r w:rsidRPr="00F6798D">
        <w:t xml:space="preserve"> Also allow time for background research, using a collection of books, access to the internet and other resources.</w:t>
      </w:r>
    </w:p>
    <w:p w14:paraId="3297D68A" w14:textId="5303CEE2" w:rsidR="00AB19AB" w:rsidRDefault="00AB19AB" w:rsidP="00AB19AB">
      <w:pPr>
        <w:pStyle w:val="Heading2"/>
      </w:pPr>
      <w:r>
        <w:lastRenderedPageBreak/>
        <w:t xml:space="preserve">Integrate </w:t>
      </w:r>
      <w:r>
        <w:rPr>
          <w:rFonts w:cstheme="majorHAnsi"/>
          <w:color w:val="auto"/>
        </w:rPr>
        <w:t xml:space="preserve">• </w:t>
      </w:r>
      <w:r w:rsidR="00803848">
        <w:rPr>
          <w:rFonts w:cstheme="majorHAnsi"/>
          <w:b w:val="0"/>
          <w:bCs/>
          <w:color w:val="auto"/>
        </w:rPr>
        <w:t>Relying on each other</w:t>
      </w:r>
      <w:r>
        <w:t xml:space="preserve"> </w:t>
      </w:r>
    </w:p>
    <w:p w14:paraId="4088F7D1" w14:textId="77777777" w:rsidR="00803848" w:rsidRPr="00803848" w:rsidRDefault="00803848" w:rsidP="00803848">
      <w:pPr>
        <w:pStyle w:val="NormalWeb"/>
      </w:pPr>
      <w:r w:rsidRPr="00803848">
        <w:t xml:space="preserve">List the plants and </w:t>
      </w:r>
      <w:proofErr w:type="gramStart"/>
      <w:r w:rsidRPr="00803848">
        <w:t>animals</w:t>
      </w:r>
      <w:proofErr w:type="gramEnd"/>
      <w:r w:rsidRPr="00803848">
        <w:t xml:space="preserve"> students have found in the class science journal.</w:t>
      </w:r>
    </w:p>
    <w:p w14:paraId="6197D814" w14:textId="77777777" w:rsidR="00803848" w:rsidRPr="00803848" w:rsidRDefault="00803848" w:rsidP="00803848">
      <w:pPr>
        <w:pStyle w:val="NormalWeb"/>
      </w:pPr>
      <w:r w:rsidRPr="00803848">
        <w:t xml:space="preserve">Invite teams to present their findings to the class. </w:t>
      </w:r>
    </w:p>
    <w:p w14:paraId="1949583A" w14:textId="62017351" w:rsidR="00803848" w:rsidRPr="00C95487" w:rsidRDefault="00803848" w:rsidP="00803848">
      <w:pPr>
        <w:pStyle w:val="NormalWeb"/>
        <w:rPr>
          <w:b/>
          <w:bCs/>
        </w:rPr>
      </w:pPr>
      <w:r w:rsidRPr="00C95487">
        <w:rPr>
          <w:b/>
          <w:bCs/>
        </w:rPr>
        <w:t xml:space="preserve">Potential discussion prompts </w:t>
      </w:r>
    </w:p>
    <w:p w14:paraId="2DCA5E32" w14:textId="77777777" w:rsidR="00803848" w:rsidRPr="00803848" w:rsidRDefault="00803848" w:rsidP="00803848">
      <w:pPr>
        <w:pStyle w:val="ListBullet"/>
        <w:rPr>
          <w:i/>
          <w:iCs/>
        </w:rPr>
      </w:pPr>
      <w:r w:rsidRPr="00803848">
        <w:rPr>
          <w:i/>
          <w:iCs/>
        </w:rPr>
        <w:t>Where were all the living things found? Were the habitats similar?</w:t>
      </w:r>
    </w:p>
    <w:p w14:paraId="478C75B0" w14:textId="77777777" w:rsidR="00803848" w:rsidRPr="00803848" w:rsidRDefault="00803848" w:rsidP="00803848">
      <w:pPr>
        <w:pStyle w:val="ListBullet"/>
        <w:rPr>
          <w:i/>
          <w:iCs/>
        </w:rPr>
      </w:pPr>
      <w:r w:rsidRPr="00803848">
        <w:rPr>
          <w:i/>
          <w:iCs/>
        </w:rPr>
        <w:t>Did any of the living things observed by the different groups meet each other? Did they have the same habitat?</w:t>
      </w:r>
    </w:p>
    <w:p w14:paraId="728BAC63" w14:textId="77777777" w:rsidR="00803848" w:rsidRPr="00803848" w:rsidRDefault="00803848" w:rsidP="00803848">
      <w:pPr>
        <w:pStyle w:val="ListBullet"/>
        <w:rPr>
          <w:i/>
          <w:iCs/>
        </w:rPr>
      </w:pPr>
      <w:r w:rsidRPr="00803848">
        <w:rPr>
          <w:i/>
          <w:iCs/>
        </w:rPr>
        <w:t>Which animals ate similar things?</w:t>
      </w:r>
    </w:p>
    <w:p w14:paraId="73614ECB" w14:textId="77777777" w:rsidR="00803848" w:rsidRPr="00803848" w:rsidRDefault="00803848" w:rsidP="00803848">
      <w:pPr>
        <w:pStyle w:val="ListBullet"/>
        <w:rPr>
          <w:i/>
          <w:iCs/>
        </w:rPr>
      </w:pPr>
      <w:r w:rsidRPr="00803848">
        <w:rPr>
          <w:i/>
          <w:iCs/>
        </w:rPr>
        <w:t>What might happen if the food of one animal disappeared? How would they be affected?</w:t>
      </w:r>
    </w:p>
    <w:p w14:paraId="7718B342" w14:textId="77777777" w:rsidR="00803848" w:rsidRPr="00803848" w:rsidRDefault="00803848" w:rsidP="00803848">
      <w:pPr>
        <w:pStyle w:val="ListBullet"/>
        <w:rPr>
          <w:i/>
          <w:iCs/>
        </w:rPr>
      </w:pPr>
      <w:r w:rsidRPr="00803848">
        <w:rPr>
          <w:i/>
          <w:iCs/>
        </w:rPr>
        <w:t>What might happen if all the plants disappeared? Who would go hungry?</w:t>
      </w:r>
    </w:p>
    <w:p w14:paraId="09A1F260" w14:textId="77777777" w:rsidR="00803848" w:rsidRPr="00803848" w:rsidRDefault="00803848" w:rsidP="00803848">
      <w:pPr>
        <w:pStyle w:val="ListBullet"/>
        <w:rPr>
          <w:i/>
          <w:iCs/>
        </w:rPr>
      </w:pPr>
      <w:r w:rsidRPr="00803848">
        <w:rPr>
          <w:i/>
          <w:iCs/>
        </w:rPr>
        <w:t>Why do animals eat other living things?</w:t>
      </w:r>
    </w:p>
    <w:p w14:paraId="24DC090B" w14:textId="77777777" w:rsidR="00803848" w:rsidRPr="00803848" w:rsidRDefault="00803848" w:rsidP="00251A47">
      <w:pPr>
        <w:pStyle w:val="ListBullet2"/>
        <w:numPr>
          <w:ilvl w:val="1"/>
          <w:numId w:val="42"/>
        </w:numPr>
      </w:pPr>
      <w:r w:rsidRPr="00803848">
        <w:t>Animals eat other living things for energy.</w:t>
      </w:r>
    </w:p>
    <w:p w14:paraId="4D785611" w14:textId="3003B198" w:rsidR="00AB19AB" w:rsidRDefault="00AB19AB" w:rsidP="00803848">
      <w:pPr>
        <w:pStyle w:val="NormalWeb"/>
      </w:pPr>
    </w:p>
    <w:p w14:paraId="65127EBA" w14:textId="77777777" w:rsidR="00AB19AB" w:rsidRPr="00E71A31" w:rsidRDefault="00AB19AB" w:rsidP="00AB19AB">
      <w:pPr>
        <w:pStyle w:val="Heading2"/>
        <w:rPr>
          <w:sz w:val="24"/>
          <w:szCs w:val="24"/>
        </w:rPr>
      </w:pPr>
      <w:r w:rsidRPr="00E71A31">
        <w:rPr>
          <w:sz w:val="24"/>
          <w:szCs w:val="24"/>
        </w:rPr>
        <w:t>Reflect on the lesson</w:t>
      </w:r>
    </w:p>
    <w:p w14:paraId="11948628" w14:textId="77777777" w:rsidR="00AB19AB" w:rsidRPr="009645FF" w:rsidRDefault="00AB19AB" w:rsidP="00AB19AB">
      <w:r w:rsidRPr="009645FF">
        <w:t>You might:</w:t>
      </w:r>
    </w:p>
    <w:p w14:paraId="2E44DE21" w14:textId="77777777" w:rsidR="00803848" w:rsidRPr="00803848" w:rsidRDefault="00803848" w:rsidP="00803848">
      <w:pPr>
        <w:pStyle w:val="ListBullet"/>
      </w:pPr>
      <w:r w:rsidRPr="00803848">
        <w:t xml:space="preserve">re-examine the intended learning goals for the lesson in the classroom context and consider how they were achieved. </w:t>
      </w:r>
    </w:p>
    <w:p w14:paraId="230A56EE" w14:textId="77777777" w:rsidR="00803848" w:rsidRPr="00803848" w:rsidRDefault="00803848" w:rsidP="00251A47">
      <w:pPr>
        <w:pStyle w:val="ListBullet2"/>
        <w:numPr>
          <w:ilvl w:val="1"/>
          <w:numId w:val="43"/>
        </w:numPr>
      </w:pPr>
      <w:r w:rsidRPr="00803848">
        <w:t>Local bushland or parkland: planting or writing a field guide identifying some of the animals in this area.</w:t>
      </w:r>
    </w:p>
    <w:p w14:paraId="5EB5B21D" w14:textId="77777777" w:rsidR="00803848" w:rsidRPr="00803848" w:rsidRDefault="00803848" w:rsidP="00251A47">
      <w:pPr>
        <w:pStyle w:val="ListBullet2"/>
        <w:numPr>
          <w:ilvl w:val="1"/>
          <w:numId w:val="43"/>
        </w:numPr>
      </w:pPr>
      <w:r w:rsidRPr="00803848">
        <w:t>School vegetable garden: deciding what to plant this season and if other animals will be affected by changing the garden.</w:t>
      </w:r>
    </w:p>
    <w:p w14:paraId="7B7EF193" w14:textId="77777777" w:rsidR="00803848" w:rsidRPr="00803848" w:rsidRDefault="00803848" w:rsidP="00251A47">
      <w:pPr>
        <w:pStyle w:val="ListBullet2"/>
        <w:numPr>
          <w:ilvl w:val="1"/>
          <w:numId w:val="43"/>
        </w:numPr>
      </w:pPr>
      <w:r w:rsidRPr="00803848">
        <w:t>School garden: identifying what are the local native animals/insects/plants and how they can be encouraged.</w:t>
      </w:r>
    </w:p>
    <w:p w14:paraId="50069BF2" w14:textId="77777777" w:rsidR="00803848" w:rsidRPr="00803848" w:rsidRDefault="00803848" w:rsidP="00251A47">
      <w:pPr>
        <w:pStyle w:val="ListBullet2"/>
        <w:numPr>
          <w:ilvl w:val="1"/>
          <w:numId w:val="43"/>
        </w:numPr>
      </w:pPr>
      <w:r w:rsidRPr="00803848">
        <w:t>School compost bin development: identifying if there are any local plants that might use the compost, or animals/insects that be attracted, or affected by other animals that might be attracted to it.</w:t>
      </w:r>
    </w:p>
    <w:p w14:paraId="28998362" w14:textId="77777777" w:rsidR="00803848" w:rsidRPr="00803848" w:rsidRDefault="00803848" w:rsidP="00803848">
      <w:pPr>
        <w:pStyle w:val="ListBullet"/>
      </w:pPr>
      <w:r w:rsidRPr="00803848">
        <w:t>update the TWLH chart by inviting students to add what they have learned (L) and the evidence/observations that show how (H) they now know that.</w:t>
      </w:r>
    </w:p>
    <w:p w14:paraId="49FCF2E6" w14:textId="34571343" w:rsidR="00AB19AB" w:rsidRDefault="00803848" w:rsidP="00803848">
      <w:pPr>
        <w:pStyle w:val="ListBullet"/>
      </w:pPr>
      <w:r w:rsidRPr="00803848">
        <w:t xml:space="preserve">update the class </w:t>
      </w:r>
      <w:proofErr w:type="gramStart"/>
      <w:r w:rsidRPr="00803848">
        <w:t>word</w:t>
      </w:r>
      <w:proofErr w:type="gramEnd"/>
      <w:r w:rsidRPr="00803848">
        <w:t xml:space="preserve"> wall with relevant words and images.</w:t>
      </w:r>
    </w:p>
    <w:p w14:paraId="73CFC5BB" w14:textId="77777777" w:rsidR="00AB19AB" w:rsidRDefault="00AB19A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B19AB" w14:paraId="5A568F27" w14:textId="77777777" w:rsidTr="001E1F19">
        <w:trPr>
          <w:trHeight w:val="1230"/>
        </w:trPr>
        <w:tc>
          <w:tcPr>
            <w:tcW w:w="8222" w:type="dxa"/>
          </w:tcPr>
          <w:p w14:paraId="04E18276" w14:textId="77777777" w:rsidR="00AB19AB" w:rsidRPr="00541954" w:rsidRDefault="00AB19AB" w:rsidP="001E1F19">
            <w:pPr>
              <w:pStyle w:val="Header"/>
              <w:jc w:val="left"/>
            </w:pPr>
            <w:r w:rsidRPr="009C4336">
              <w:rPr>
                <w:noProof/>
              </w:rPr>
              <w:lastRenderedPageBreak/>
              <w:drawing>
                <wp:inline distT="0" distB="0" distL="0" distR="0" wp14:anchorId="73138D54" wp14:editId="3A114164">
                  <wp:extent cx="2377440" cy="459245"/>
                  <wp:effectExtent l="0" t="0" r="3810" b="0"/>
                  <wp:docPr id="31296508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5BEC467" w14:textId="52D8E468" w:rsidR="00AB19AB" w:rsidRDefault="00AB19AB" w:rsidP="001E1F19">
      <w:pPr>
        <w:spacing w:after="0"/>
        <w:rPr>
          <w:noProof/>
        </w:rPr>
      </w:pPr>
      <w:r>
        <w:rPr>
          <w:noProof/>
        </w:rPr>
        <mc:AlternateContent>
          <mc:Choice Requires="wps">
            <w:drawing>
              <wp:anchor distT="0" distB="0" distL="114300" distR="114300" simplePos="0" relativeHeight="251658266" behindDoc="0" locked="0" layoutInCell="1" allowOverlap="1" wp14:anchorId="3A674BF8" wp14:editId="27DA4B40">
                <wp:simplePos x="0" y="0"/>
                <wp:positionH relativeFrom="column">
                  <wp:posOffset>5353050</wp:posOffset>
                </wp:positionH>
                <wp:positionV relativeFrom="paragraph">
                  <wp:posOffset>-971550</wp:posOffset>
                </wp:positionV>
                <wp:extent cx="1655445" cy="737870"/>
                <wp:effectExtent l="0" t="0" r="1905" b="5080"/>
                <wp:wrapNone/>
                <wp:docPr id="196077141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F72A5" w14:textId="5E923425" w:rsidR="00AB19AB" w:rsidRDefault="00AB19AB"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74BF8" id="_x0000_s1031" style="position:absolute;margin-left:421.5pt;margin-top:-76.5pt;width:130.35pt;height:58.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Oo1k9YgCAAB5BQAADgAAAAAAAAAAAAAAAAAuAgAAZHJzL2Uyb0RvYy54bWxQSwECLQAU&#10;AAYACAAAACEA3C2wU+IAAAANAQAADwAAAAAAAAAAAAAAAADiBAAAZHJzL2Rvd25yZXYueG1sUEsF&#10;BgAAAAAEAAQA8wAAAPEFAAAAAA==&#10;" fillcolor="#dbd7d2 [3206]" stroked="f" strokeweight="2pt">
                <v:textbox>
                  <w:txbxContent>
                    <w:p w14:paraId="2AEF72A5" w14:textId="5E923425" w:rsidR="00AB19AB" w:rsidRDefault="00AB19AB"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42817936" w14:textId="5508EF80" w:rsidR="00AB19AB" w:rsidRDefault="00AB19AB" w:rsidP="00AB19AB">
      <w:pPr>
        <w:spacing w:after="30"/>
        <w:rPr>
          <w:noProof/>
        </w:rPr>
      </w:pPr>
      <w:r>
        <w:rPr>
          <w:noProof/>
        </w:rPr>
        <mc:AlternateContent>
          <mc:Choice Requires="wps">
            <w:drawing>
              <wp:anchor distT="0" distB="0" distL="114300" distR="114300" simplePos="0" relativeHeight="251658264" behindDoc="1" locked="0" layoutInCell="1" allowOverlap="1" wp14:anchorId="7C85AE23" wp14:editId="74390BF3">
                <wp:simplePos x="0" y="0"/>
                <wp:positionH relativeFrom="page">
                  <wp:posOffset>0</wp:posOffset>
                </wp:positionH>
                <wp:positionV relativeFrom="page">
                  <wp:posOffset>0</wp:posOffset>
                </wp:positionV>
                <wp:extent cx="7560000" cy="1728000"/>
                <wp:effectExtent l="0" t="0" r="3175" b="5715"/>
                <wp:wrapNone/>
                <wp:docPr id="179076055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A913" id="Rectangle 1" o:spid="_x0000_s1026" style="position:absolute;margin-left:0;margin-top:0;width:595.3pt;height:136.0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Pr>
          <w:noProof/>
        </w:rPr>
        <mc:AlternateContent>
          <mc:Choice Requires="wps">
            <w:drawing>
              <wp:anchor distT="0" distB="0" distL="114300" distR="114300" simplePos="0" relativeHeight="251658265" behindDoc="0" locked="0" layoutInCell="1" allowOverlap="1" wp14:anchorId="6ECF08C6" wp14:editId="17907EC8">
                <wp:simplePos x="0" y="0"/>
                <wp:positionH relativeFrom="page">
                  <wp:posOffset>0</wp:posOffset>
                </wp:positionH>
                <wp:positionV relativeFrom="page">
                  <wp:posOffset>0</wp:posOffset>
                </wp:positionV>
                <wp:extent cx="540000" cy="1688400"/>
                <wp:effectExtent l="0" t="0" r="0" b="7620"/>
                <wp:wrapNone/>
                <wp:docPr id="10027414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566BE6" w14:textId="0468D7FD" w:rsidR="00074CD6" w:rsidRPr="00BB7244" w:rsidRDefault="00074CD6" w:rsidP="00074CD6">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067632DF" w14:textId="77777777" w:rsidR="00074CD6" w:rsidRPr="00BB7244" w:rsidRDefault="00074CD6" w:rsidP="00074CD6">
                            <w:pPr>
                              <w:spacing w:before="60"/>
                              <w:jc w:val="center"/>
                              <w:rPr>
                                <w:b/>
                                <w:bCs/>
                                <w:caps/>
                                <w:color w:val="FFFFFF" w:themeColor="background1"/>
                                <w:sz w:val="28"/>
                                <w:szCs w:val="28"/>
                              </w:rPr>
                            </w:pPr>
                            <w:r w:rsidRPr="00BB7244">
                              <w:rPr>
                                <w:b/>
                                <w:bCs/>
                                <w:caps/>
                                <w:color w:val="FFFFFF" w:themeColor="background1"/>
                                <w:sz w:val="22"/>
                                <w:szCs w:val="22"/>
                              </w:rPr>
                              <w:t>inquire</w:t>
                            </w:r>
                          </w:p>
                          <w:p w14:paraId="12920416" w14:textId="67F25FE9" w:rsidR="00AB19AB" w:rsidRPr="00202FB6" w:rsidRDefault="00AB19AB"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08C6" id="_x0000_s1032" style="position:absolute;margin-left:0;margin-top:0;width:42.5pt;height:132.9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8566BE6" w14:textId="0468D7FD" w:rsidR="00074CD6" w:rsidRPr="00BB7244" w:rsidRDefault="00074CD6" w:rsidP="00074CD6">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067632DF" w14:textId="77777777" w:rsidR="00074CD6" w:rsidRPr="00BB7244" w:rsidRDefault="00074CD6" w:rsidP="00074CD6">
                      <w:pPr>
                        <w:spacing w:before="60"/>
                        <w:jc w:val="center"/>
                        <w:rPr>
                          <w:b/>
                          <w:bCs/>
                          <w:caps/>
                          <w:color w:val="FFFFFF" w:themeColor="background1"/>
                          <w:sz w:val="28"/>
                          <w:szCs w:val="28"/>
                        </w:rPr>
                      </w:pPr>
                      <w:r w:rsidRPr="00BB7244">
                        <w:rPr>
                          <w:b/>
                          <w:bCs/>
                          <w:caps/>
                          <w:color w:val="FFFFFF" w:themeColor="background1"/>
                          <w:sz w:val="22"/>
                          <w:szCs w:val="22"/>
                        </w:rPr>
                        <w:t>inquire</w:t>
                      </w:r>
                    </w:p>
                    <w:p w14:paraId="12920416" w14:textId="67F25FE9" w:rsidR="00AB19AB" w:rsidRPr="00202FB6" w:rsidRDefault="00AB19AB" w:rsidP="00AC6C3D">
                      <w:pPr>
                        <w:spacing w:before="60"/>
                        <w:jc w:val="center"/>
                        <w:rPr>
                          <w:b/>
                          <w:bCs/>
                          <w:caps/>
                          <w:color w:val="FFFFFF" w:themeColor="background1"/>
                          <w:sz w:val="32"/>
                          <w:szCs w:val="32"/>
                        </w:rPr>
                      </w:pPr>
                    </w:p>
                  </w:txbxContent>
                </v:textbox>
                <w10:wrap anchorx="page" anchory="page"/>
              </v:rect>
            </w:pict>
          </mc:Fallback>
        </mc:AlternateContent>
      </w:r>
    </w:p>
    <w:tbl>
      <w:tblPr>
        <w:tblStyle w:val="AASETable"/>
        <w:tblpPr w:leftFromText="180" w:rightFromText="180" w:vertAnchor="text" w:horzAnchor="margin" w:tblpY="1257"/>
        <w:tblW w:w="0" w:type="auto"/>
        <w:tblLook w:val="04A0" w:firstRow="1" w:lastRow="0" w:firstColumn="1" w:lastColumn="0" w:noHBand="0" w:noVBand="1"/>
      </w:tblPr>
      <w:tblGrid>
        <w:gridCol w:w="9854"/>
      </w:tblGrid>
      <w:tr w:rsidR="00F37E3C" w14:paraId="237A4ED9" w14:textId="77777777" w:rsidTr="00F37E3C">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583F1F" w14:textId="24E7AFB7" w:rsidR="00F37E3C" w:rsidRPr="009D407C" w:rsidRDefault="00F37E3C" w:rsidP="00F37E3C">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2" w:history="1">
              <w:r w:rsidR="009477D1">
                <w:rPr>
                  <w:rStyle w:val="Hyperlink"/>
                  <w:sz w:val="20"/>
                </w:rPr>
                <w:t>https://primaryconnections.org.au/teaching-sequences/year-4/sustain-the-chain/lesson-3-ant-picnic</w:t>
              </w:r>
            </w:hyperlink>
            <w:r w:rsidR="009477D1">
              <w:t xml:space="preserve"> </w:t>
            </w:r>
          </w:p>
        </w:tc>
      </w:tr>
    </w:tbl>
    <w:p w14:paraId="7C13E5A1" w14:textId="6BA30E8E" w:rsidR="00AB19AB" w:rsidRPr="008927F9" w:rsidRDefault="00AB19AB" w:rsidP="00AB19AB">
      <w:pPr>
        <w:pStyle w:val="Title"/>
        <w:rPr>
          <w:noProof/>
          <w:szCs w:val="40"/>
        </w:rPr>
      </w:pPr>
      <w:r>
        <w:rPr>
          <w:noProof/>
        </w:rPr>
        <mc:AlternateContent>
          <mc:Choice Requires="wps">
            <w:drawing>
              <wp:anchor distT="0" distB="0" distL="114300" distR="114300" simplePos="0" relativeHeight="251658243" behindDoc="0" locked="0" layoutInCell="1" allowOverlap="1" wp14:anchorId="1D5C7309" wp14:editId="7EB5D278">
                <wp:simplePos x="0" y="0"/>
                <wp:positionH relativeFrom="page">
                  <wp:posOffset>0</wp:posOffset>
                </wp:positionH>
                <wp:positionV relativeFrom="page">
                  <wp:posOffset>0</wp:posOffset>
                </wp:positionV>
                <wp:extent cx="540000" cy="1688400"/>
                <wp:effectExtent l="0" t="0" r="0" b="7620"/>
                <wp:wrapNone/>
                <wp:docPr id="8267726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403217" w14:textId="20EB041C"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48CE7A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02D5411" w14:textId="6E6CB3F2" w:rsidR="00AB19AB" w:rsidRPr="00202FB6" w:rsidRDefault="00AB19AB" w:rsidP="00AB19A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C7309" id="_x0000_s1033" style="position:absolute;margin-left:0;margin-top:0;width:42.5pt;height:132.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B403217" w14:textId="20EB041C"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48CE7A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02D5411" w14:textId="6E6CB3F2" w:rsidR="00AB19AB" w:rsidRPr="00202FB6" w:rsidRDefault="00AB19AB" w:rsidP="00AB19AB">
                      <w:pPr>
                        <w:spacing w:before="60"/>
                        <w:jc w:val="center"/>
                        <w:rPr>
                          <w:b/>
                          <w:bCs/>
                          <w:caps/>
                          <w:color w:val="FFFFFF" w:themeColor="background1"/>
                          <w:sz w:val="32"/>
                          <w:szCs w:val="32"/>
                        </w:rPr>
                      </w:pPr>
                    </w:p>
                  </w:txbxContent>
                </v:textbox>
                <w10:wrap anchorx="page" anchory="page"/>
              </v:rect>
            </w:pict>
          </mc:Fallback>
        </mc:AlternateContent>
      </w:r>
      <w:r w:rsidR="00BB7244" w:rsidRPr="00BB7244">
        <w:rPr>
          <w:noProof/>
          <w:sz w:val="36"/>
          <w:szCs w:val="48"/>
        </w:rPr>
        <w:t xml:space="preserve"> </w:t>
      </w:r>
      <w:r w:rsidR="00BB7244" w:rsidRPr="008927F9">
        <w:rPr>
          <w:noProof/>
          <w:szCs w:val="40"/>
        </w:rPr>
        <w:t xml:space="preserve">Sustain the chain </w:t>
      </w:r>
      <w:r w:rsidRPr="008927F9">
        <w:rPr>
          <w:rFonts w:cstheme="majorHAnsi"/>
          <w:color w:val="auto"/>
          <w:szCs w:val="40"/>
        </w:rPr>
        <w:t>•</w:t>
      </w:r>
      <w:r w:rsidRPr="008927F9">
        <w:rPr>
          <w:noProof/>
          <w:szCs w:val="40"/>
        </w:rPr>
        <w:t xml:space="preserve"> Lesson 3 </w:t>
      </w:r>
      <w:r w:rsidRPr="008927F9">
        <w:rPr>
          <w:rFonts w:cstheme="majorHAnsi"/>
          <w:color w:val="auto"/>
          <w:szCs w:val="40"/>
        </w:rPr>
        <w:t xml:space="preserve">• </w:t>
      </w:r>
      <w:r w:rsidR="00074CD6" w:rsidRPr="008927F9">
        <w:rPr>
          <w:rFonts w:cstheme="majorHAnsi"/>
          <w:color w:val="auto"/>
          <w:szCs w:val="40"/>
        </w:rPr>
        <w:t>Ant picnic</w:t>
      </w:r>
    </w:p>
    <w:p w14:paraId="225D499A" w14:textId="77777777" w:rsidR="00AB19AB" w:rsidRDefault="00AB19AB" w:rsidP="00AB19AB">
      <w:pPr>
        <w:pStyle w:val="Heading1"/>
        <w:spacing w:before="0" w:after="0"/>
      </w:pPr>
      <w:r>
        <w:t>Lesson overview</w:t>
      </w:r>
    </w:p>
    <w:p w14:paraId="391C0EED" w14:textId="77777777" w:rsidR="002041D1" w:rsidRPr="002041D1" w:rsidRDefault="002041D1" w:rsidP="002041D1">
      <w:pPr>
        <w:rPr>
          <w:lang w:eastAsia="en-AU"/>
        </w:rPr>
      </w:pPr>
      <w:r w:rsidRPr="002041D1">
        <w:rPr>
          <w:lang w:eastAsia="en-AU"/>
        </w:rPr>
        <w:t>Students use the scientific process to identify the preferred food of ants. They discuss the mutually beneficial relationship between plants and ants.</w:t>
      </w:r>
    </w:p>
    <w:p w14:paraId="18C69187" w14:textId="77777777" w:rsidR="00AB19AB" w:rsidRDefault="00AB19AB" w:rsidP="00AB19AB">
      <w:pPr>
        <w:pStyle w:val="Heading2"/>
      </w:pPr>
      <w:r>
        <w:t>Key learning goals</w:t>
      </w:r>
    </w:p>
    <w:p w14:paraId="14C9B034" w14:textId="77777777" w:rsidR="00AB19AB" w:rsidRPr="0054748A" w:rsidRDefault="00AB19AB" w:rsidP="00AB19A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32CD2AD" w14:textId="77777777" w:rsidR="002041D1" w:rsidRPr="002041D1" w:rsidRDefault="002041D1" w:rsidP="002041D1">
      <w:pPr>
        <w:pStyle w:val="ListBullet"/>
        <w:rPr>
          <w:lang w:eastAsia="en-AU"/>
        </w:rPr>
      </w:pPr>
      <w:r w:rsidRPr="002041D1">
        <w:rPr>
          <w:lang w:eastAsia="en-AU"/>
        </w:rPr>
        <w:t>investigate food preferences of ants.</w:t>
      </w:r>
    </w:p>
    <w:p w14:paraId="099AEF92" w14:textId="77777777" w:rsidR="002041D1" w:rsidRPr="002041D1" w:rsidRDefault="002041D1" w:rsidP="002041D1">
      <w:pPr>
        <w:pStyle w:val="ListBullet"/>
        <w:rPr>
          <w:lang w:eastAsia="en-AU"/>
        </w:rPr>
      </w:pPr>
      <w:r w:rsidRPr="002041D1">
        <w:rPr>
          <w:lang w:eastAsia="en-AU"/>
        </w:rPr>
        <w:t xml:space="preserve">use scaffolding to plan and </w:t>
      </w:r>
      <w:proofErr w:type="gramStart"/>
      <w:r w:rsidRPr="002041D1">
        <w:rPr>
          <w:lang w:eastAsia="en-AU"/>
        </w:rPr>
        <w:t>conduct an investigation into</w:t>
      </w:r>
      <w:proofErr w:type="gramEnd"/>
      <w:r w:rsidRPr="002041D1">
        <w:rPr>
          <w:lang w:eastAsia="en-AU"/>
        </w:rPr>
        <w:t xml:space="preserve"> the food preferences of ants.</w:t>
      </w:r>
    </w:p>
    <w:p w14:paraId="05160320" w14:textId="2B7F0D67" w:rsidR="00AB19AB" w:rsidRPr="00AB19AB" w:rsidRDefault="002041D1" w:rsidP="002041D1">
      <w:pPr>
        <w:pStyle w:val="ListBullet"/>
        <w:rPr>
          <w:lang w:eastAsia="en-AU"/>
        </w:rPr>
      </w:pPr>
      <w:r w:rsidRPr="002041D1">
        <w:rPr>
          <w:lang w:eastAsia="en-AU"/>
        </w:rPr>
        <w:t>observe the behaviour of ants and discuss how this behaviour is linked to seed dispersal</w:t>
      </w:r>
      <w:r w:rsidR="00AB19AB" w:rsidRPr="00AB19AB">
        <w:rPr>
          <w:lang w:eastAsia="en-AU"/>
        </w:rPr>
        <w:t>.</w:t>
      </w:r>
    </w:p>
    <w:p w14:paraId="3882A529" w14:textId="77777777" w:rsidR="00AB19AB" w:rsidRDefault="00AB19AB" w:rsidP="00AB19AB">
      <w:pPr>
        <w:spacing w:after="0" w:line="240" w:lineRule="auto"/>
        <w:textAlignment w:val="baseline"/>
        <w:rPr>
          <w:rFonts w:ascii="Calibri" w:eastAsia="Times New Roman" w:hAnsi="Calibri" w:cs="Calibri"/>
          <w:b/>
          <w:bCs/>
          <w:sz w:val="18"/>
          <w:lang w:eastAsia="en-AU"/>
        </w:rPr>
      </w:pPr>
    </w:p>
    <w:p w14:paraId="0706FB20" w14:textId="77777777" w:rsidR="00AB19AB" w:rsidRPr="0054748A" w:rsidRDefault="00AB19AB" w:rsidP="00AB19A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314CDEC" w14:textId="77777777" w:rsidR="00C1029F" w:rsidRPr="00C1029F" w:rsidRDefault="00C1029F" w:rsidP="00C1029F">
      <w:pPr>
        <w:pStyle w:val="ListBullet"/>
        <w:rPr>
          <w:lang w:eastAsia="en-AU"/>
        </w:rPr>
      </w:pPr>
      <w:r w:rsidRPr="00C1029F">
        <w:rPr>
          <w:lang w:eastAsia="en-AU"/>
        </w:rPr>
        <w:t>construct and use representations of ant behaviour.</w:t>
      </w:r>
    </w:p>
    <w:p w14:paraId="702C8C9B" w14:textId="77777777" w:rsidR="00C1029F" w:rsidRPr="00C1029F" w:rsidRDefault="00C1029F" w:rsidP="00C1029F">
      <w:pPr>
        <w:pStyle w:val="ListBullet"/>
        <w:rPr>
          <w:lang w:eastAsia="en-AU"/>
        </w:rPr>
      </w:pPr>
      <w:r w:rsidRPr="00C1029F">
        <w:rPr>
          <w:lang w:eastAsia="en-AU"/>
        </w:rPr>
        <w:t>use discussions to compare their findings with those of others.</w:t>
      </w:r>
    </w:p>
    <w:p w14:paraId="781B0726" w14:textId="77777777" w:rsidR="00C1029F" w:rsidRPr="00C1029F" w:rsidRDefault="00C1029F" w:rsidP="00C1029F">
      <w:pPr>
        <w:pStyle w:val="ListBullet"/>
        <w:rPr>
          <w:lang w:eastAsia="en-AU"/>
        </w:rPr>
      </w:pPr>
      <w:r w:rsidRPr="00C1029F">
        <w:rPr>
          <w:lang w:eastAsia="en-AU"/>
        </w:rPr>
        <w:t>use discussion to clarify ideas, make predictions and explain observations.</w:t>
      </w:r>
    </w:p>
    <w:p w14:paraId="41DE6918" w14:textId="77777777" w:rsidR="00AB19AB" w:rsidRPr="00C30E6B" w:rsidRDefault="00AB19AB" w:rsidP="00AB19AB">
      <w:pPr>
        <w:pStyle w:val="Heading2"/>
        <w:spacing w:before="0"/>
      </w:pPr>
      <w:r>
        <w:t>A</w:t>
      </w:r>
      <w:r w:rsidRPr="00C30E6B">
        <w:t xml:space="preserve">ssessment advice </w:t>
      </w:r>
    </w:p>
    <w:p w14:paraId="0C728B46" w14:textId="77777777" w:rsidR="00AB19AB" w:rsidRPr="00303D17" w:rsidRDefault="00AB19AB" w:rsidP="00AB19AB">
      <w:r w:rsidRPr="00303D17">
        <w:t xml:space="preserve">In </w:t>
      </w:r>
      <w:r>
        <w:t>this lesson</w:t>
      </w:r>
      <w:r w:rsidRPr="00303D17">
        <w:t xml:space="preserve">, assessment is </w:t>
      </w:r>
      <w:r>
        <w:t>formative.</w:t>
      </w:r>
    </w:p>
    <w:p w14:paraId="2155AFD5" w14:textId="77777777" w:rsidR="00AB19AB" w:rsidRPr="00AB19AB" w:rsidRDefault="00AB19AB" w:rsidP="00AB19AB">
      <w:pPr>
        <w:rPr>
          <w:lang w:eastAsia="en-AU"/>
        </w:rPr>
      </w:pPr>
      <w:r w:rsidRPr="00AB19AB">
        <w:rPr>
          <w:lang w:eastAsia="en-AU"/>
        </w:rPr>
        <w:t>Feedback might focus on:</w:t>
      </w:r>
    </w:p>
    <w:p w14:paraId="077AA9B4" w14:textId="77777777" w:rsidR="008657EC" w:rsidRPr="008657EC" w:rsidRDefault="008657EC" w:rsidP="008657EC">
      <w:pPr>
        <w:pStyle w:val="ListBullet"/>
        <w:rPr>
          <w:lang w:eastAsia="en-AU"/>
        </w:rPr>
      </w:pPr>
      <w:r w:rsidRPr="008657EC">
        <w:rPr>
          <w:lang w:eastAsia="en-AU"/>
        </w:rPr>
        <w:t>descriptions of how ants are connected to other living things in the habitat.</w:t>
      </w:r>
    </w:p>
    <w:p w14:paraId="07CD122B" w14:textId="77777777" w:rsidR="008657EC" w:rsidRPr="008657EC" w:rsidRDefault="008657EC" w:rsidP="008657EC">
      <w:pPr>
        <w:pStyle w:val="ListBullet"/>
        <w:rPr>
          <w:lang w:eastAsia="en-AU"/>
        </w:rPr>
      </w:pPr>
      <w:r w:rsidRPr="008657EC">
        <w:rPr>
          <w:lang w:eastAsia="en-AU"/>
        </w:rPr>
        <w:t>planning of investigations using scaffolds.</w:t>
      </w:r>
    </w:p>
    <w:p w14:paraId="613EC2CD" w14:textId="77777777" w:rsidR="008657EC" w:rsidRPr="008657EC" w:rsidRDefault="008657EC" w:rsidP="008657EC">
      <w:pPr>
        <w:pStyle w:val="ListBullet"/>
        <w:rPr>
          <w:lang w:eastAsia="en-AU"/>
        </w:rPr>
      </w:pPr>
      <w:r w:rsidRPr="008657EC">
        <w:rPr>
          <w:lang w:eastAsia="en-AU"/>
        </w:rPr>
        <w:t>construction of representations to organise data and identify relationships.</w:t>
      </w:r>
    </w:p>
    <w:p w14:paraId="3FC421BE" w14:textId="77777777" w:rsidR="008657EC" w:rsidRPr="008657EC" w:rsidRDefault="008657EC" w:rsidP="008657EC">
      <w:pPr>
        <w:pStyle w:val="ListBullet"/>
        <w:rPr>
          <w:lang w:eastAsia="en-AU"/>
        </w:rPr>
      </w:pPr>
      <w:r w:rsidRPr="008657EC">
        <w:rPr>
          <w:lang w:eastAsia="en-AU"/>
        </w:rPr>
        <w:t>comparisons of findings to assess the fairness of investigations and conclusions.</w:t>
      </w:r>
    </w:p>
    <w:p w14:paraId="624F45BF" w14:textId="77777777" w:rsidR="008657EC" w:rsidRPr="008657EC" w:rsidRDefault="008657EC" w:rsidP="008657EC">
      <w:pPr>
        <w:pStyle w:val="ListBullet"/>
        <w:rPr>
          <w:lang w:eastAsia="en-AU"/>
        </w:rPr>
      </w:pPr>
      <w:r w:rsidRPr="008657EC">
        <w:rPr>
          <w:lang w:eastAsia="en-AU"/>
        </w:rPr>
        <w:t>communication of ideas and findings using scientific words where appropriate.</w:t>
      </w:r>
    </w:p>
    <w:p w14:paraId="47329AEE" w14:textId="77777777" w:rsidR="00AB19AB" w:rsidRPr="00917A53" w:rsidRDefault="00AB19AB" w:rsidP="00AB19AB"/>
    <w:p w14:paraId="7B6E6BBB" w14:textId="77777777" w:rsidR="00AB19AB" w:rsidRDefault="00AB19AB" w:rsidP="00AB19AB">
      <w:pPr>
        <w:pStyle w:val="Heading2"/>
        <w:spacing w:before="0" w:after="0"/>
      </w:pPr>
      <w:r>
        <w:t>List of materials</w:t>
      </w:r>
    </w:p>
    <w:p w14:paraId="5627EBE1" w14:textId="77777777" w:rsidR="00AB19AB" w:rsidRPr="00F725C8" w:rsidRDefault="00AB19AB" w:rsidP="00AB19AB">
      <w:pPr>
        <w:rPr>
          <w:rFonts w:ascii="Times New Roman" w:hAnsi="Times New Roman"/>
          <w:b/>
          <w:bCs/>
          <w:sz w:val="24"/>
          <w:szCs w:val="24"/>
          <w:lang w:eastAsia="en-AU"/>
        </w:rPr>
      </w:pPr>
      <w:r w:rsidRPr="00F725C8">
        <w:rPr>
          <w:b/>
          <w:bCs/>
          <w:lang w:eastAsia="en-AU"/>
        </w:rPr>
        <w:t>Whole class</w:t>
      </w:r>
    </w:p>
    <w:p w14:paraId="1DE8ABF5" w14:textId="77777777" w:rsidR="00C1029F" w:rsidRPr="00C1029F" w:rsidRDefault="00C1029F" w:rsidP="00892E8E">
      <w:pPr>
        <w:pStyle w:val="ListBullet"/>
        <w:rPr>
          <w:lang w:eastAsia="en-AU"/>
        </w:rPr>
      </w:pPr>
      <w:r w:rsidRPr="00C1029F">
        <w:rPr>
          <w:lang w:eastAsia="en-AU"/>
        </w:rPr>
        <w:t xml:space="preserve">Class science journal (digital or </w:t>
      </w:r>
      <w:proofErr w:type="gramStart"/>
      <w:r w:rsidRPr="00C1029F">
        <w:rPr>
          <w:lang w:eastAsia="en-AU"/>
        </w:rPr>
        <w:t>hard-copy</w:t>
      </w:r>
      <w:proofErr w:type="gramEnd"/>
      <w:r w:rsidRPr="00C1029F">
        <w:rPr>
          <w:lang w:eastAsia="en-AU"/>
        </w:rPr>
        <w:t>)</w:t>
      </w:r>
    </w:p>
    <w:p w14:paraId="02199972" w14:textId="77777777" w:rsidR="00C1029F" w:rsidRPr="00C1029F" w:rsidRDefault="00C1029F" w:rsidP="00892E8E">
      <w:pPr>
        <w:pStyle w:val="ListBullet"/>
        <w:rPr>
          <w:lang w:eastAsia="en-AU"/>
        </w:rPr>
      </w:pPr>
      <w:r w:rsidRPr="00C1029F">
        <w:rPr>
          <w:lang w:eastAsia="en-AU"/>
        </w:rPr>
        <w:t>Materials to create a word wall</w:t>
      </w:r>
    </w:p>
    <w:p w14:paraId="2B2049D0" w14:textId="77777777" w:rsidR="00C1029F" w:rsidRPr="00C1029F" w:rsidRDefault="00C1029F" w:rsidP="00892E8E">
      <w:pPr>
        <w:pStyle w:val="ListBullet"/>
        <w:rPr>
          <w:lang w:eastAsia="en-AU"/>
        </w:rPr>
      </w:pPr>
      <w:r w:rsidRPr="00C1029F">
        <w:rPr>
          <w:lang w:eastAsia="en-AU"/>
        </w:rPr>
        <w:t xml:space="preserve">Demonstration copy of </w:t>
      </w:r>
      <w:r w:rsidRPr="00C1029F">
        <w:rPr>
          <w:b/>
          <w:bCs/>
          <w:lang w:eastAsia="en-AU"/>
        </w:rPr>
        <w:t>Ant dispersal investigation planner Resource sheet</w:t>
      </w:r>
    </w:p>
    <w:p w14:paraId="10BC682A" w14:textId="77777777" w:rsidR="00C1029F" w:rsidRPr="00C1029F" w:rsidRDefault="00C1029F" w:rsidP="00892E8E">
      <w:pPr>
        <w:pStyle w:val="ListBullet"/>
        <w:rPr>
          <w:lang w:eastAsia="en-AU"/>
        </w:rPr>
      </w:pPr>
      <w:r w:rsidRPr="00C1029F">
        <w:rPr>
          <w:lang w:eastAsia="en-AU"/>
        </w:rPr>
        <w:t>Note: You may wish to identify likely locations of ants in your school grounds so that you can point students towards them during the Ant dispersal investigation.</w:t>
      </w:r>
    </w:p>
    <w:p w14:paraId="26F4D532" w14:textId="77777777" w:rsidR="00C1029F" w:rsidRPr="00C1029F" w:rsidRDefault="00C1029F" w:rsidP="00892E8E">
      <w:pPr>
        <w:pStyle w:val="ListBullet"/>
        <w:rPr>
          <w:lang w:eastAsia="en-AU"/>
        </w:rPr>
      </w:pPr>
      <w:r w:rsidRPr="00C1029F">
        <w:rPr>
          <w:lang w:eastAsia="en-AU"/>
        </w:rPr>
        <w:t>Low tech option: digital camera</w:t>
      </w:r>
    </w:p>
    <w:p w14:paraId="19A3B303" w14:textId="77777777" w:rsidR="00C1029F" w:rsidRPr="00C1029F" w:rsidRDefault="00C1029F" w:rsidP="00892E8E">
      <w:pPr>
        <w:pStyle w:val="ListBullet"/>
        <w:rPr>
          <w:lang w:eastAsia="en-AU"/>
        </w:rPr>
      </w:pPr>
      <w:r w:rsidRPr="00C1029F">
        <w:rPr>
          <w:lang w:eastAsia="en-AU"/>
        </w:rPr>
        <w:t xml:space="preserve">ABC video </w:t>
      </w:r>
      <w:hyperlink r:id="rId23" w:tgtFrame="_blank" w:history="1">
        <w:r w:rsidRPr="00C1029F">
          <w:rPr>
            <w:rStyle w:val="Hyperlink"/>
            <w:sz w:val="20"/>
            <w:lang w:eastAsia="en-AU"/>
          </w:rPr>
          <w:t>Meet the germinator: Meat ant</w:t>
        </w:r>
      </w:hyperlink>
      <w:r w:rsidRPr="00C1029F">
        <w:rPr>
          <w:lang w:eastAsia="en-AU"/>
        </w:rPr>
        <w:t xml:space="preserve"> (2:40 min)</w:t>
      </w:r>
    </w:p>
    <w:p w14:paraId="2141CCB7" w14:textId="77777777" w:rsidR="00892E8E" w:rsidRDefault="00892E8E" w:rsidP="00AB19AB">
      <w:pPr>
        <w:rPr>
          <w:b/>
          <w:bCs/>
          <w:lang w:eastAsia="en-AU"/>
        </w:rPr>
      </w:pPr>
    </w:p>
    <w:p w14:paraId="59CF7CAF" w14:textId="6A3C2AC6" w:rsidR="00AB19AB" w:rsidRPr="00F725C8" w:rsidRDefault="00AB19AB" w:rsidP="00AB19AB">
      <w:pPr>
        <w:rPr>
          <w:rFonts w:ascii="Times New Roman" w:hAnsi="Times New Roman"/>
          <w:b/>
          <w:bCs/>
          <w:sz w:val="24"/>
          <w:szCs w:val="24"/>
          <w:lang w:eastAsia="en-AU"/>
        </w:rPr>
      </w:pPr>
      <w:r w:rsidRPr="00F725C8">
        <w:rPr>
          <w:b/>
          <w:bCs/>
          <w:lang w:eastAsia="en-AU"/>
        </w:rPr>
        <w:t>Each group</w:t>
      </w:r>
    </w:p>
    <w:p w14:paraId="1AFF8967" w14:textId="77777777" w:rsidR="00892E8E" w:rsidRPr="00892E8E" w:rsidRDefault="00892E8E" w:rsidP="00892E8E">
      <w:pPr>
        <w:pStyle w:val="ListBullet"/>
        <w:rPr>
          <w:lang w:eastAsia="en-AU"/>
        </w:rPr>
      </w:pPr>
      <w:r w:rsidRPr="00892E8E">
        <w:rPr>
          <w:lang w:eastAsia="en-AU"/>
        </w:rPr>
        <w:t>A variety of cut fruits</w:t>
      </w:r>
    </w:p>
    <w:p w14:paraId="210CA739" w14:textId="77777777" w:rsidR="00AB19AB" w:rsidRPr="00576AC7" w:rsidRDefault="00AB19AB" w:rsidP="00AB19AB">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D78001B" w14:textId="77777777" w:rsidR="00AB19AB" w:rsidRPr="00BF53DF" w:rsidRDefault="00AB19AB" w:rsidP="00AB19AB">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17326EF6" w14:textId="77777777" w:rsidR="00DE6432" w:rsidRPr="00DE6432" w:rsidRDefault="00DE6432" w:rsidP="00DE6432">
      <w:pPr>
        <w:pStyle w:val="ListBullet"/>
        <w:rPr>
          <w:b/>
          <w:bCs/>
          <w:lang w:eastAsia="en-AU"/>
        </w:rPr>
      </w:pPr>
      <w:r w:rsidRPr="00DE6432">
        <w:rPr>
          <w:b/>
          <w:bCs/>
          <w:lang w:eastAsia="en-AU"/>
        </w:rPr>
        <w:t>Ant dispersal investigation planner Resource sheet</w:t>
      </w:r>
    </w:p>
    <w:p w14:paraId="155DE852" w14:textId="77777777" w:rsidR="00AB19AB" w:rsidRDefault="00AB19AB" w:rsidP="00AB19AB"/>
    <w:tbl>
      <w:tblPr>
        <w:tblStyle w:val="AASETable"/>
        <w:tblW w:w="0" w:type="auto"/>
        <w:tblLook w:val="04A0" w:firstRow="1" w:lastRow="0" w:firstColumn="1" w:lastColumn="0" w:noHBand="0" w:noVBand="1"/>
      </w:tblPr>
      <w:tblGrid>
        <w:gridCol w:w="3284"/>
        <w:gridCol w:w="3285"/>
        <w:gridCol w:w="3285"/>
      </w:tblGrid>
      <w:tr w:rsidR="00AB19AB" w14:paraId="1583FD4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EA65FA4" w14:textId="77777777" w:rsidR="00AB19AB" w:rsidRPr="00975818" w:rsidRDefault="00AB19AB" w:rsidP="00420BC9">
            <w:pPr>
              <w:spacing w:after="0"/>
              <w:rPr>
                <w:b/>
                <w:bCs/>
              </w:rPr>
            </w:pPr>
            <w:r w:rsidRPr="00975818">
              <w:rPr>
                <w:b/>
                <w:bCs/>
              </w:rPr>
              <w:t>Lesson Routine</w:t>
            </w:r>
          </w:p>
        </w:tc>
        <w:tc>
          <w:tcPr>
            <w:tcW w:w="3285" w:type="dxa"/>
          </w:tcPr>
          <w:p w14:paraId="5FAFE5DA" w14:textId="77777777" w:rsidR="00AB19AB" w:rsidRPr="00975818" w:rsidRDefault="00AB19AB" w:rsidP="00420BC9">
            <w:pPr>
              <w:spacing w:after="0"/>
              <w:rPr>
                <w:b/>
                <w:bCs/>
              </w:rPr>
            </w:pPr>
            <w:r w:rsidRPr="00975818">
              <w:rPr>
                <w:b/>
                <w:bCs/>
              </w:rPr>
              <w:t>Estimated time</w:t>
            </w:r>
          </w:p>
        </w:tc>
        <w:tc>
          <w:tcPr>
            <w:tcW w:w="3285" w:type="dxa"/>
          </w:tcPr>
          <w:p w14:paraId="7A11BCC6" w14:textId="77777777" w:rsidR="00AB19AB" w:rsidRPr="00975818" w:rsidRDefault="00AB19AB" w:rsidP="00420BC9">
            <w:pPr>
              <w:spacing w:after="0"/>
              <w:rPr>
                <w:b/>
                <w:bCs/>
              </w:rPr>
            </w:pPr>
            <w:r w:rsidRPr="00975818">
              <w:rPr>
                <w:b/>
                <w:bCs/>
              </w:rPr>
              <w:t>Task type</w:t>
            </w:r>
          </w:p>
        </w:tc>
      </w:tr>
      <w:tr w:rsidR="00AB19AB" w14:paraId="58819CE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399591B" w14:textId="77777777" w:rsidR="00AB19AB" w:rsidRDefault="00AB19AB" w:rsidP="00420BC9">
            <w:pPr>
              <w:spacing w:after="0"/>
            </w:pPr>
            <w:r>
              <w:t>Reorient</w:t>
            </w:r>
          </w:p>
        </w:tc>
        <w:tc>
          <w:tcPr>
            <w:tcW w:w="3285" w:type="dxa"/>
          </w:tcPr>
          <w:p w14:paraId="2CFC0407" w14:textId="77777777" w:rsidR="00AB19AB" w:rsidRDefault="00AB19AB" w:rsidP="00420BC9">
            <w:pPr>
              <w:spacing w:after="0"/>
            </w:pPr>
            <w:r>
              <w:t>5 minutes</w:t>
            </w:r>
          </w:p>
        </w:tc>
        <w:tc>
          <w:tcPr>
            <w:tcW w:w="3285" w:type="dxa"/>
          </w:tcPr>
          <w:p w14:paraId="5B334241" w14:textId="77777777" w:rsidR="00AB19AB" w:rsidRDefault="00AB19AB" w:rsidP="00420BC9">
            <w:pPr>
              <w:spacing w:after="0"/>
            </w:pPr>
            <w:r>
              <w:t>Whole class</w:t>
            </w:r>
          </w:p>
        </w:tc>
      </w:tr>
      <w:tr w:rsidR="00AB19AB" w14:paraId="42483199"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F6DAD06" w14:textId="77777777" w:rsidR="00AB19AB" w:rsidRDefault="00AB19AB" w:rsidP="00420BC9">
            <w:pPr>
              <w:spacing w:after="0"/>
            </w:pPr>
            <w:r>
              <w:t>Question</w:t>
            </w:r>
          </w:p>
        </w:tc>
        <w:tc>
          <w:tcPr>
            <w:tcW w:w="3285" w:type="dxa"/>
          </w:tcPr>
          <w:p w14:paraId="2D93AE3A" w14:textId="35249056" w:rsidR="00AB19AB" w:rsidRDefault="00AB19AB" w:rsidP="00420BC9">
            <w:pPr>
              <w:spacing w:after="0"/>
            </w:pPr>
            <w:r>
              <w:t>5 minutes</w:t>
            </w:r>
          </w:p>
        </w:tc>
        <w:tc>
          <w:tcPr>
            <w:tcW w:w="3285" w:type="dxa"/>
          </w:tcPr>
          <w:p w14:paraId="158FA20B" w14:textId="77777777" w:rsidR="00AB19AB" w:rsidRDefault="00AB19AB" w:rsidP="00420BC9">
            <w:pPr>
              <w:spacing w:after="0"/>
            </w:pPr>
            <w:r>
              <w:t>Whole class</w:t>
            </w:r>
          </w:p>
        </w:tc>
      </w:tr>
      <w:tr w:rsidR="00AB19AB" w14:paraId="27E6FB43"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6A39DDC" w14:textId="77777777" w:rsidR="00AB19AB" w:rsidRDefault="00AB19AB" w:rsidP="00420BC9">
            <w:pPr>
              <w:spacing w:after="0"/>
            </w:pPr>
            <w:r>
              <w:t>Investigate</w:t>
            </w:r>
          </w:p>
        </w:tc>
        <w:tc>
          <w:tcPr>
            <w:tcW w:w="3285" w:type="dxa"/>
          </w:tcPr>
          <w:p w14:paraId="2DEBF49D" w14:textId="77777777" w:rsidR="00AB19AB" w:rsidRDefault="005562B9" w:rsidP="00420BC9">
            <w:pPr>
              <w:spacing w:after="0"/>
            </w:pPr>
            <w:r>
              <w:t>20</w:t>
            </w:r>
            <w:r w:rsidR="00AB19AB">
              <w:t xml:space="preserve"> minutes</w:t>
            </w:r>
          </w:p>
        </w:tc>
        <w:tc>
          <w:tcPr>
            <w:tcW w:w="3285" w:type="dxa"/>
          </w:tcPr>
          <w:p w14:paraId="5013EFE5" w14:textId="7D6CDD78" w:rsidR="00AB19AB" w:rsidRDefault="005562B9" w:rsidP="00420BC9">
            <w:pPr>
              <w:spacing w:after="0"/>
            </w:pPr>
            <w:r>
              <w:t>Whole class</w:t>
            </w:r>
            <w:r w:rsidR="00AA040C">
              <w:t xml:space="preserve">, Collaborative teams </w:t>
            </w:r>
          </w:p>
        </w:tc>
      </w:tr>
      <w:tr w:rsidR="00AB19AB" w14:paraId="33DFCAA7"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341EF5C" w14:textId="77777777" w:rsidR="00AB19AB" w:rsidRDefault="00AB19AB" w:rsidP="00420BC9">
            <w:pPr>
              <w:spacing w:after="0"/>
            </w:pPr>
            <w:r>
              <w:t>Integrate</w:t>
            </w:r>
          </w:p>
        </w:tc>
        <w:tc>
          <w:tcPr>
            <w:tcW w:w="3285" w:type="dxa"/>
          </w:tcPr>
          <w:p w14:paraId="73889B33" w14:textId="20D05DCD" w:rsidR="00AB19AB" w:rsidRDefault="0041264F" w:rsidP="00420BC9">
            <w:pPr>
              <w:spacing w:after="0"/>
            </w:pPr>
            <w:r>
              <w:t>15</w:t>
            </w:r>
            <w:r w:rsidR="00AB19AB">
              <w:t xml:space="preserve"> minutes</w:t>
            </w:r>
          </w:p>
        </w:tc>
        <w:tc>
          <w:tcPr>
            <w:tcW w:w="3285" w:type="dxa"/>
          </w:tcPr>
          <w:p w14:paraId="5AB6DA41" w14:textId="7C3DD984" w:rsidR="00AB19AB" w:rsidRDefault="00AB19AB" w:rsidP="00420BC9">
            <w:pPr>
              <w:spacing w:after="0"/>
            </w:pPr>
            <w:r>
              <w:t>Whole class</w:t>
            </w:r>
          </w:p>
        </w:tc>
      </w:tr>
    </w:tbl>
    <w:p w14:paraId="2B6E36BF" w14:textId="77777777" w:rsidR="00AB19AB" w:rsidRDefault="00AB19AB" w:rsidP="00AB19AB"/>
    <w:p w14:paraId="3E36FB34" w14:textId="77777777" w:rsidR="00AB19AB" w:rsidRDefault="00AB19AB" w:rsidP="00AB19AB">
      <w:pPr>
        <w:pStyle w:val="Heading1"/>
        <w:spacing w:before="0" w:after="0"/>
      </w:pPr>
      <w:r>
        <w:t>Inquire</w:t>
      </w:r>
    </w:p>
    <w:p w14:paraId="5E4FCE1C" w14:textId="77777777" w:rsidR="00AB19AB" w:rsidRDefault="00AB19AB" w:rsidP="00AB19AB">
      <w:pPr>
        <w:pStyle w:val="Heading2"/>
      </w:pPr>
      <w:r>
        <w:t>Re-orient</w:t>
      </w:r>
    </w:p>
    <w:p w14:paraId="5241C69E" w14:textId="77777777" w:rsidR="007D0ED8" w:rsidRPr="007D0ED8" w:rsidRDefault="007D0ED8" w:rsidP="007D0ED8">
      <w:pPr>
        <w:rPr>
          <w:lang w:eastAsia="en-AU"/>
        </w:rPr>
      </w:pPr>
      <w:r w:rsidRPr="007D0ED8">
        <w:rPr>
          <w:lang w:eastAsia="en-AU"/>
        </w:rPr>
        <w:t>Discuss the relevant context for this teaching sequence, focusing on:</w:t>
      </w:r>
    </w:p>
    <w:p w14:paraId="406D6BA6" w14:textId="77777777" w:rsidR="007D0ED8" w:rsidRPr="007D0ED8" w:rsidRDefault="007D0ED8" w:rsidP="007D0ED8">
      <w:pPr>
        <w:pStyle w:val="ListBullet"/>
        <w:rPr>
          <w:lang w:eastAsia="en-AU"/>
        </w:rPr>
      </w:pPr>
      <w:r w:rsidRPr="007D0ED8">
        <w:rPr>
          <w:lang w:eastAsia="en-AU"/>
        </w:rPr>
        <w:t>the organisms observed.</w:t>
      </w:r>
    </w:p>
    <w:p w14:paraId="40C78763" w14:textId="77777777" w:rsidR="007D0ED8" w:rsidRPr="007D0ED8" w:rsidRDefault="007D0ED8" w:rsidP="007D0ED8">
      <w:pPr>
        <w:pStyle w:val="ListBullet"/>
        <w:rPr>
          <w:lang w:eastAsia="en-AU"/>
        </w:rPr>
      </w:pPr>
      <w:r w:rsidRPr="007D0ED8">
        <w:rPr>
          <w:lang w:eastAsia="en-AU"/>
        </w:rPr>
        <w:t>diversity and variety in the organisms observed.</w:t>
      </w:r>
    </w:p>
    <w:p w14:paraId="41A1B0C4" w14:textId="77777777" w:rsidR="007D0ED8" w:rsidRPr="007D0ED8" w:rsidRDefault="007D0ED8" w:rsidP="007D0ED8">
      <w:pPr>
        <w:pStyle w:val="ListBullet"/>
        <w:rPr>
          <w:lang w:eastAsia="en-AU"/>
        </w:rPr>
      </w:pPr>
      <w:r w:rsidRPr="007D0ED8">
        <w:rPr>
          <w:lang w:eastAsia="en-AU"/>
        </w:rPr>
        <w:t>how the organisms acted on one another.</w:t>
      </w:r>
    </w:p>
    <w:p w14:paraId="730713D6" w14:textId="77777777" w:rsidR="007D0ED8" w:rsidRPr="007D0ED8" w:rsidRDefault="007D0ED8" w:rsidP="007D0ED8">
      <w:pPr>
        <w:pStyle w:val="ListBullet"/>
        <w:rPr>
          <w:lang w:eastAsia="en-AU"/>
        </w:rPr>
      </w:pPr>
      <w:r w:rsidRPr="007D0ED8">
        <w:rPr>
          <w:lang w:eastAsia="en-AU"/>
        </w:rPr>
        <w:t>whether the organisms should be encouraged in the area, and how they could be.</w:t>
      </w:r>
    </w:p>
    <w:p w14:paraId="7190E144" w14:textId="77777777" w:rsidR="007D0ED8" w:rsidRPr="00C95487" w:rsidRDefault="007D0ED8" w:rsidP="007D0ED8">
      <w:pPr>
        <w:rPr>
          <w:b/>
          <w:bCs/>
          <w:lang w:eastAsia="en-AU"/>
        </w:rPr>
      </w:pPr>
      <w:r w:rsidRPr="00C95487">
        <w:rPr>
          <w:b/>
          <w:bCs/>
          <w:lang w:eastAsia="en-AU"/>
        </w:rPr>
        <w:t>Potential discussion prompts</w:t>
      </w:r>
    </w:p>
    <w:p w14:paraId="5E1ED687" w14:textId="77777777" w:rsidR="007D0ED8" w:rsidRPr="007D0ED8" w:rsidRDefault="007D0ED8" w:rsidP="007D0ED8">
      <w:pPr>
        <w:pStyle w:val="ListBullet"/>
        <w:rPr>
          <w:i/>
          <w:iCs/>
          <w:lang w:eastAsia="en-AU"/>
        </w:rPr>
      </w:pPr>
      <w:r w:rsidRPr="007D0ED8">
        <w:rPr>
          <w:i/>
          <w:iCs/>
          <w:lang w:eastAsia="en-AU"/>
        </w:rPr>
        <w:t xml:space="preserve">Were all the animals </w:t>
      </w:r>
      <w:proofErr w:type="gramStart"/>
      <w:r w:rsidRPr="007D0ED8">
        <w:rPr>
          <w:i/>
          <w:iCs/>
          <w:lang w:eastAsia="en-AU"/>
        </w:rPr>
        <w:t>observed</w:t>
      </w:r>
      <w:proofErr w:type="gramEnd"/>
      <w:r w:rsidRPr="007D0ED8">
        <w:rPr>
          <w:i/>
          <w:iCs/>
          <w:lang w:eastAsia="en-AU"/>
        </w:rPr>
        <w:t xml:space="preserve"> the previous lesson similar sizes or shapes?</w:t>
      </w:r>
    </w:p>
    <w:p w14:paraId="6018D760" w14:textId="77777777" w:rsidR="007D0ED8" w:rsidRPr="007D0ED8" w:rsidRDefault="007D0ED8" w:rsidP="007D0ED8">
      <w:pPr>
        <w:pStyle w:val="ListBullet"/>
        <w:rPr>
          <w:i/>
          <w:iCs/>
          <w:lang w:eastAsia="en-AU"/>
        </w:rPr>
      </w:pPr>
      <w:r w:rsidRPr="007D0ED8">
        <w:rPr>
          <w:i/>
          <w:iCs/>
          <w:lang w:eastAsia="en-AU"/>
        </w:rPr>
        <w:t>How did the animals affect the plants?</w:t>
      </w:r>
    </w:p>
    <w:p w14:paraId="340B7204" w14:textId="77777777" w:rsidR="007D0ED8" w:rsidRPr="007D0ED8" w:rsidRDefault="007D0ED8" w:rsidP="00C95487">
      <w:pPr>
        <w:pStyle w:val="ListBullet2"/>
        <w:numPr>
          <w:ilvl w:val="1"/>
          <w:numId w:val="44"/>
        </w:numPr>
        <w:rPr>
          <w:lang w:eastAsia="en-AU"/>
        </w:rPr>
      </w:pPr>
      <w:r w:rsidRPr="007D0ED8">
        <w:rPr>
          <w:lang w:eastAsia="en-AU"/>
        </w:rPr>
        <w:t>Did they just eat the plants?</w:t>
      </w:r>
    </w:p>
    <w:p w14:paraId="3621CBC3" w14:textId="77777777" w:rsidR="007D0ED8" w:rsidRPr="007D0ED8" w:rsidRDefault="007D0ED8" w:rsidP="00C95487">
      <w:pPr>
        <w:pStyle w:val="ListBullet2"/>
        <w:numPr>
          <w:ilvl w:val="1"/>
          <w:numId w:val="44"/>
        </w:numPr>
        <w:rPr>
          <w:lang w:eastAsia="en-AU"/>
        </w:rPr>
      </w:pPr>
      <w:r w:rsidRPr="007D0ED8">
        <w:rPr>
          <w:lang w:eastAsia="en-AU"/>
        </w:rPr>
        <w:t>What else did they do?</w:t>
      </w:r>
    </w:p>
    <w:p w14:paraId="4992B62E" w14:textId="77777777" w:rsidR="007D0ED8" w:rsidRPr="007D0ED8" w:rsidRDefault="007D0ED8" w:rsidP="007D0ED8">
      <w:pPr>
        <w:pStyle w:val="ListBullet"/>
        <w:rPr>
          <w:i/>
          <w:iCs/>
          <w:lang w:eastAsia="en-AU"/>
        </w:rPr>
      </w:pPr>
      <w:r w:rsidRPr="007D0ED8">
        <w:rPr>
          <w:i/>
          <w:iCs/>
          <w:lang w:eastAsia="en-AU"/>
        </w:rPr>
        <w:t>Did anyone observe an insect?</w:t>
      </w:r>
    </w:p>
    <w:p w14:paraId="1C63E159" w14:textId="77777777" w:rsidR="007D0ED8" w:rsidRPr="007D0ED8" w:rsidRDefault="007D0ED8" w:rsidP="007D0ED8">
      <w:pPr>
        <w:pStyle w:val="ListBullet"/>
        <w:rPr>
          <w:i/>
          <w:iCs/>
          <w:lang w:eastAsia="en-AU"/>
        </w:rPr>
      </w:pPr>
      <w:r w:rsidRPr="007D0ED8">
        <w:rPr>
          <w:i/>
          <w:iCs/>
          <w:lang w:eastAsia="en-AU"/>
        </w:rPr>
        <w:t>How many different types of insects were there?</w:t>
      </w:r>
    </w:p>
    <w:p w14:paraId="3EC8D69E" w14:textId="77777777" w:rsidR="007D0ED8" w:rsidRPr="007D0ED8" w:rsidRDefault="007D0ED8" w:rsidP="007D0ED8">
      <w:pPr>
        <w:pStyle w:val="ListBullet"/>
        <w:rPr>
          <w:i/>
          <w:iCs/>
          <w:lang w:eastAsia="en-AU"/>
        </w:rPr>
      </w:pPr>
      <w:r w:rsidRPr="007D0ED8">
        <w:rPr>
          <w:i/>
          <w:iCs/>
          <w:lang w:eastAsia="en-AU"/>
        </w:rPr>
        <w:t>Do we need to encourage insects like ants? Why?</w:t>
      </w:r>
    </w:p>
    <w:p w14:paraId="39DE4996" w14:textId="77777777" w:rsidR="007D0ED8" w:rsidRPr="007D0ED8" w:rsidRDefault="007D0ED8" w:rsidP="00C95487">
      <w:pPr>
        <w:pStyle w:val="ListBullet2"/>
        <w:numPr>
          <w:ilvl w:val="1"/>
          <w:numId w:val="45"/>
        </w:numPr>
        <w:rPr>
          <w:lang w:eastAsia="en-AU"/>
        </w:rPr>
      </w:pPr>
      <w:r w:rsidRPr="007D0ED8">
        <w:rPr>
          <w:lang w:eastAsia="en-AU"/>
        </w:rPr>
        <w:t>How could we encourage more insects to live in our habitat?</w:t>
      </w:r>
    </w:p>
    <w:p w14:paraId="36A2E84E" w14:textId="09D883B7" w:rsidR="00AB19AB" w:rsidRPr="00AB19AB" w:rsidRDefault="00AB19AB" w:rsidP="00AB19AB">
      <w:pPr>
        <w:rPr>
          <w:lang w:eastAsia="en-AU"/>
        </w:rPr>
      </w:pPr>
      <w:r w:rsidRPr="00AB19AB">
        <w:rPr>
          <w:lang w:eastAsia="en-AU"/>
        </w:rPr>
        <w:t xml:space="preserve">. </w:t>
      </w:r>
    </w:p>
    <w:p w14:paraId="22B6D3E7" w14:textId="66B4FC9D" w:rsidR="00AB19AB" w:rsidRDefault="00AB19AB" w:rsidP="00AB19AB">
      <w:pPr>
        <w:pStyle w:val="Heading2"/>
      </w:pPr>
      <w:r>
        <w:t xml:space="preserve">Question </w:t>
      </w:r>
      <w:r>
        <w:rPr>
          <w:rFonts w:cstheme="majorHAnsi"/>
          <w:color w:val="auto"/>
        </w:rPr>
        <w:t xml:space="preserve">• </w:t>
      </w:r>
      <w:r w:rsidR="002E7901">
        <w:rPr>
          <w:rFonts w:cstheme="majorHAnsi"/>
          <w:b w:val="0"/>
          <w:bCs/>
          <w:color w:val="auto"/>
        </w:rPr>
        <w:t>Small but mighty</w:t>
      </w:r>
      <w:r>
        <w:t xml:space="preserve"> </w:t>
      </w:r>
    </w:p>
    <w:p w14:paraId="2BFB1993" w14:textId="77777777" w:rsidR="00FA6FC9" w:rsidRPr="00FA6FC9" w:rsidRDefault="00FA6FC9" w:rsidP="00FA6FC9">
      <w:pPr>
        <w:rPr>
          <w:lang w:eastAsia="en-AU"/>
        </w:rPr>
      </w:pPr>
      <w:r w:rsidRPr="00FA6FC9">
        <w:rPr>
          <w:b/>
          <w:bCs/>
          <w:lang w:eastAsia="en-AU"/>
        </w:rPr>
        <w:t>Pose the question:</w:t>
      </w:r>
      <w:r w:rsidRPr="00FA6FC9">
        <w:rPr>
          <w:lang w:eastAsia="en-AU"/>
        </w:rPr>
        <w:t xml:space="preserve"> </w:t>
      </w:r>
      <w:r w:rsidRPr="00FA6FC9">
        <w:rPr>
          <w:i/>
          <w:iCs/>
          <w:lang w:eastAsia="en-AU"/>
        </w:rPr>
        <w:t>Do ants help or hurt plants?</w:t>
      </w:r>
      <w:r w:rsidRPr="00FA6FC9">
        <w:rPr>
          <w:lang w:eastAsia="en-AU"/>
        </w:rPr>
        <w:t xml:space="preserve"> </w:t>
      </w:r>
    </w:p>
    <w:p w14:paraId="5B10F497" w14:textId="77777777" w:rsidR="00FA6FC9" w:rsidRPr="00FA6FC9" w:rsidRDefault="00FA6FC9" w:rsidP="00FA6FC9">
      <w:pPr>
        <w:rPr>
          <w:lang w:eastAsia="en-AU"/>
        </w:rPr>
      </w:pPr>
      <w:r w:rsidRPr="00FA6FC9">
        <w:rPr>
          <w:lang w:eastAsia="en-AU"/>
        </w:rPr>
        <w:t xml:space="preserve">Refer to a student question (if one has been asked) as a jumping off point for the following investigation about the complexity of relationships between plants and animals. </w:t>
      </w:r>
    </w:p>
    <w:p w14:paraId="34843D0B" w14:textId="3A6FFD50" w:rsidR="00FA6FC9" w:rsidRPr="00C87360" w:rsidRDefault="00FA6FC9" w:rsidP="00FA6FC9">
      <w:pPr>
        <w:rPr>
          <w:b/>
          <w:bCs/>
          <w:lang w:eastAsia="en-AU"/>
        </w:rPr>
      </w:pPr>
      <w:r w:rsidRPr="00C87360">
        <w:rPr>
          <w:b/>
          <w:bCs/>
          <w:lang w:eastAsia="en-AU"/>
        </w:rPr>
        <w:t>Potential discussion prompts</w:t>
      </w:r>
    </w:p>
    <w:p w14:paraId="50268FF5" w14:textId="77777777" w:rsidR="00FA6FC9" w:rsidRPr="00FA6FC9" w:rsidRDefault="00FA6FC9" w:rsidP="00FA6FC9">
      <w:pPr>
        <w:pStyle w:val="ListBullet"/>
        <w:rPr>
          <w:i/>
          <w:iCs/>
          <w:lang w:eastAsia="en-AU"/>
        </w:rPr>
      </w:pPr>
      <w:r w:rsidRPr="00FA6FC9">
        <w:rPr>
          <w:i/>
          <w:iCs/>
          <w:lang w:eastAsia="en-AU"/>
        </w:rPr>
        <w:t>What do ants eat?</w:t>
      </w:r>
    </w:p>
    <w:p w14:paraId="726D9659" w14:textId="77777777" w:rsidR="00FA6FC9" w:rsidRPr="00FA6FC9" w:rsidRDefault="00FA6FC9" w:rsidP="00FA6FC9">
      <w:pPr>
        <w:pStyle w:val="ListBullet"/>
        <w:rPr>
          <w:i/>
          <w:iCs/>
          <w:lang w:eastAsia="en-AU"/>
        </w:rPr>
      </w:pPr>
      <w:r w:rsidRPr="00FA6FC9">
        <w:rPr>
          <w:i/>
          <w:iCs/>
          <w:lang w:eastAsia="en-AU"/>
        </w:rPr>
        <w:t>Are all ants the same? Do they come in different sizes/colours?</w:t>
      </w:r>
    </w:p>
    <w:p w14:paraId="712DC732" w14:textId="77777777" w:rsidR="00FA6FC9" w:rsidRPr="00FA6FC9" w:rsidRDefault="00FA6FC9" w:rsidP="00FA6FC9">
      <w:pPr>
        <w:pStyle w:val="ListBullet"/>
        <w:rPr>
          <w:i/>
          <w:iCs/>
          <w:lang w:eastAsia="en-AU"/>
        </w:rPr>
      </w:pPr>
      <w:r w:rsidRPr="00FA6FC9">
        <w:rPr>
          <w:i/>
          <w:iCs/>
          <w:lang w:eastAsia="en-AU"/>
        </w:rPr>
        <w:lastRenderedPageBreak/>
        <w:t>Do all ants eat the same thing?</w:t>
      </w:r>
    </w:p>
    <w:p w14:paraId="4F6A0EF4" w14:textId="3F281DBA" w:rsidR="00AB19AB" w:rsidRPr="00AB19AB" w:rsidRDefault="00FA6FC9" w:rsidP="00BB7244">
      <w:pPr>
        <w:rPr>
          <w:lang w:eastAsia="en-AU"/>
        </w:rPr>
      </w:pPr>
      <w:r w:rsidRPr="00FA6FC9">
        <w:rPr>
          <w:lang w:eastAsia="en-AU"/>
        </w:rPr>
        <w:t>If students haven’t asked any questions that challenge the assumption that plants are only food for animals, add one to the list of class questions and discuss how answering this question will be the centre of today’s investigation.</w:t>
      </w:r>
    </w:p>
    <w:p w14:paraId="32CC76D1" w14:textId="0F705465" w:rsidR="005562B9" w:rsidRDefault="005562B9" w:rsidP="005562B9">
      <w:pPr>
        <w:pStyle w:val="Heading2"/>
      </w:pPr>
      <w:r>
        <w:t xml:space="preserve">Investigate </w:t>
      </w:r>
      <w:r>
        <w:rPr>
          <w:rFonts w:cstheme="majorHAnsi"/>
          <w:color w:val="auto"/>
        </w:rPr>
        <w:t xml:space="preserve">• </w:t>
      </w:r>
      <w:r w:rsidR="00207F57" w:rsidRPr="00207F57">
        <w:rPr>
          <w:rFonts w:cstheme="majorHAnsi"/>
          <w:b w:val="0"/>
          <w:bCs/>
          <w:color w:val="auto"/>
        </w:rPr>
        <w:t>Follow the trail</w:t>
      </w:r>
    </w:p>
    <w:p w14:paraId="600B9A3C" w14:textId="77777777" w:rsidR="003A5EEC" w:rsidRPr="003A5EEC" w:rsidRDefault="003A5EEC" w:rsidP="003A5EEC">
      <w:pPr>
        <w:rPr>
          <w:lang w:eastAsia="en-AU"/>
        </w:rPr>
      </w:pPr>
      <w:r w:rsidRPr="003A5EEC">
        <w:rPr>
          <w:lang w:eastAsia="en-AU"/>
        </w:rPr>
        <w:t xml:space="preserve">Watch, then discuss, the video </w:t>
      </w:r>
      <w:hyperlink r:id="rId24" w:tgtFrame="_blank" w:history="1">
        <w:r w:rsidRPr="003A5EEC">
          <w:rPr>
            <w:rStyle w:val="Hyperlink"/>
            <w:rFonts w:asciiTheme="majorHAnsi" w:hAnsiTheme="majorHAnsi"/>
            <w:sz w:val="20"/>
            <w:szCs w:val="20"/>
            <w:lang w:eastAsia="en-AU"/>
          </w:rPr>
          <w:t>Meet the germinator: Meat ant</w:t>
        </w:r>
      </w:hyperlink>
      <w:r w:rsidRPr="003A5EEC">
        <w:rPr>
          <w:lang w:eastAsia="en-AU"/>
        </w:rPr>
        <w:t xml:space="preserve"> (2:40 min).</w:t>
      </w:r>
    </w:p>
    <w:p w14:paraId="3828DD75" w14:textId="1BAA573C" w:rsidR="003A5EEC" w:rsidRPr="005046E6" w:rsidRDefault="003A5EEC" w:rsidP="003A5EEC">
      <w:pPr>
        <w:rPr>
          <w:b/>
          <w:bCs/>
          <w:lang w:eastAsia="en-AU"/>
        </w:rPr>
      </w:pPr>
      <w:r w:rsidRPr="005046E6">
        <w:rPr>
          <w:b/>
          <w:bCs/>
          <w:lang w:eastAsia="en-AU"/>
        </w:rPr>
        <w:t>Potential discussion prompts</w:t>
      </w:r>
    </w:p>
    <w:p w14:paraId="12C491A5" w14:textId="77777777" w:rsidR="003A5EEC" w:rsidRPr="003A5EEC" w:rsidRDefault="003A5EEC" w:rsidP="003A5EEC">
      <w:pPr>
        <w:pStyle w:val="ListBullet"/>
        <w:rPr>
          <w:i/>
          <w:iCs/>
          <w:lang w:eastAsia="en-AU"/>
        </w:rPr>
      </w:pPr>
      <w:r w:rsidRPr="003A5EEC">
        <w:rPr>
          <w:i/>
          <w:iCs/>
          <w:lang w:eastAsia="en-AU"/>
        </w:rPr>
        <w:t xml:space="preserve">Did the ants eat the seed? What did they eat off the seed? </w:t>
      </w:r>
    </w:p>
    <w:p w14:paraId="1A142D01" w14:textId="77777777" w:rsidR="003A5EEC" w:rsidRPr="003A5EEC" w:rsidRDefault="003A5EEC" w:rsidP="00C87360">
      <w:pPr>
        <w:pStyle w:val="ListBullet2"/>
        <w:numPr>
          <w:ilvl w:val="1"/>
          <w:numId w:val="46"/>
        </w:numPr>
        <w:rPr>
          <w:lang w:eastAsia="en-AU"/>
        </w:rPr>
      </w:pPr>
      <w:r w:rsidRPr="003A5EEC">
        <w:rPr>
          <w:lang w:eastAsia="en-AU"/>
        </w:rPr>
        <w:t>No, they ate the white ‘</w:t>
      </w:r>
      <w:proofErr w:type="spellStart"/>
      <w:r w:rsidRPr="003A5EEC">
        <w:rPr>
          <w:lang w:eastAsia="en-AU"/>
        </w:rPr>
        <w:t>eliasome</w:t>
      </w:r>
      <w:proofErr w:type="spellEnd"/>
      <w:r w:rsidRPr="003A5EEC">
        <w:rPr>
          <w:lang w:eastAsia="en-AU"/>
        </w:rPr>
        <w:t>’ attached to the seed.</w:t>
      </w:r>
    </w:p>
    <w:p w14:paraId="130F2C79" w14:textId="77777777" w:rsidR="003A5EEC" w:rsidRPr="003A5EEC" w:rsidRDefault="003A5EEC" w:rsidP="003A5EEC">
      <w:pPr>
        <w:pStyle w:val="ListBullet"/>
        <w:rPr>
          <w:i/>
          <w:iCs/>
          <w:lang w:eastAsia="en-AU"/>
        </w:rPr>
      </w:pPr>
      <w:r w:rsidRPr="003A5EEC">
        <w:rPr>
          <w:i/>
          <w:iCs/>
          <w:lang w:eastAsia="en-AU"/>
        </w:rPr>
        <w:t xml:space="preserve">What did the ants do to the seeds when they had eaten the </w:t>
      </w:r>
      <w:proofErr w:type="spellStart"/>
      <w:r w:rsidRPr="003A5EEC">
        <w:rPr>
          <w:i/>
          <w:iCs/>
          <w:lang w:eastAsia="en-AU"/>
        </w:rPr>
        <w:t>eliasome</w:t>
      </w:r>
      <w:proofErr w:type="spellEnd"/>
      <w:r w:rsidRPr="003A5EEC">
        <w:rPr>
          <w:i/>
          <w:iCs/>
          <w:lang w:eastAsia="en-AU"/>
        </w:rPr>
        <w:t xml:space="preserve">? </w:t>
      </w:r>
    </w:p>
    <w:p w14:paraId="4829DEC5" w14:textId="77777777" w:rsidR="003A5EEC" w:rsidRPr="003A5EEC" w:rsidRDefault="003A5EEC" w:rsidP="00C87360">
      <w:pPr>
        <w:pStyle w:val="ListBullet2"/>
        <w:numPr>
          <w:ilvl w:val="1"/>
          <w:numId w:val="47"/>
        </w:numPr>
        <w:rPr>
          <w:lang w:eastAsia="en-AU"/>
        </w:rPr>
      </w:pPr>
      <w:r w:rsidRPr="003A5EEC">
        <w:rPr>
          <w:lang w:eastAsia="en-AU"/>
        </w:rPr>
        <w:t>They threw the seeds in the underground rubbish heap.</w:t>
      </w:r>
    </w:p>
    <w:p w14:paraId="095409FB" w14:textId="77777777" w:rsidR="003A5EEC" w:rsidRPr="003A5EEC" w:rsidRDefault="003A5EEC" w:rsidP="003A5EEC">
      <w:pPr>
        <w:pStyle w:val="ListBullet"/>
        <w:rPr>
          <w:i/>
          <w:iCs/>
          <w:lang w:eastAsia="en-AU"/>
        </w:rPr>
      </w:pPr>
      <w:r w:rsidRPr="003A5EEC">
        <w:rPr>
          <w:i/>
          <w:iCs/>
          <w:lang w:eastAsia="en-AU"/>
        </w:rPr>
        <w:t xml:space="preserve">Why was the meat ant called an accidental gardener? </w:t>
      </w:r>
    </w:p>
    <w:p w14:paraId="780F9090" w14:textId="61A93B59" w:rsidR="003A5EEC" w:rsidRPr="003A5EEC" w:rsidRDefault="003A5EEC" w:rsidP="00C87360">
      <w:pPr>
        <w:pStyle w:val="ListBullet2"/>
        <w:numPr>
          <w:ilvl w:val="1"/>
          <w:numId w:val="48"/>
        </w:numPr>
        <w:rPr>
          <w:lang w:eastAsia="en-AU"/>
        </w:rPr>
      </w:pPr>
      <w:r w:rsidRPr="003A5EEC">
        <w:rPr>
          <w:lang w:eastAsia="en-AU"/>
        </w:rPr>
        <w:t xml:space="preserve">They carry seeds underground just like a </w:t>
      </w:r>
      <w:r w:rsidR="00C87360" w:rsidRPr="003A5EEC">
        <w:rPr>
          <w:lang w:eastAsia="en-AU"/>
        </w:rPr>
        <w:t>gardener plant</w:t>
      </w:r>
      <w:r w:rsidRPr="003A5EEC">
        <w:rPr>
          <w:lang w:eastAsia="en-AU"/>
        </w:rPr>
        <w:t xml:space="preserve"> </w:t>
      </w:r>
      <w:proofErr w:type="gramStart"/>
      <w:r w:rsidRPr="003A5EEC">
        <w:rPr>
          <w:lang w:eastAsia="en-AU"/>
        </w:rPr>
        <w:t>seeds</w:t>
      </w:r>
      <w:proofErr w:type="gramEnd"/>
      <w:r w:rsidRPr="003A5EEC">
        <w:rPr>
          <w:lang w:eastAsia="en-AU"/>
        </w:rPr>
        <w:t>.</w:t>
      </w:r>
    </w:p>
    <w:p w14:paraId="0829CEDD" w14:textId="77777777" w:rsidR="003A5EEC" w:rsidRPr="003A5EEC" w:rsidRDefault="003A5EEC" w:rsidP="003A5EEC">
      <w:pPr>
        <w:pStyle w:val="ListBullet"/>
        <w:rPr>
          <w:i/>
          <w:iCs/>
          <w:lang w:eastAsia="en-AU"/>
        </w:rPr>
      </w:pPr>
      <w:r w:rsidRPr="003A5EEC">
        <w:rPr>
          <w:i/>
          <w:iCs/>
          <w:lang w:eastAsia="en-AU"/>
        </w:rPr>
        <w:t xml:space="preserve">How did the ant pick up friends from foes? </w:t>
      </w:r>
    </w:p>
    <w:p w14:paraId="46F1B326" w14:textId="77777777" w:rsidR="003A5EEC" w:rsidRPr="003A5EEC" w:rsidRDefault="003A5EEC" w:rsidP="00C87360">
      <w:pPr>
        <w:pStyle w:val="ListBullet2"/>
        <w:numPr>
          <w:ilvl w:val="1"/>
          <w:numId w:val="49"/>
        </w:numPr>
        <w:rPr>
          <w:lang w:eastAsia="en-AU"/>
        </w:rPr>
      </w:pPr>
      <w:r w:rsidRPr="003A5EEC">
        <w:rPr>
          <w:lang w:eastAsia="en-AU"/>
        </w:rPr>
        <w:t>Antenna pick up pheromones that are released by other ants.</w:t>
      </w:r>
    </w:p>
    <w:p w14:paraId="4172A1DB" w14:textId="77777777" w:rsidR="003A5EEC" w:rsidRPr="003A5EEC" w:rsidRDefault="003A5EEC" w:rsidP="003A5EEC">
      <w:pPr>
        <w:pStyle w:val="ListBullet"/>
        <w:rPr>
          <w:i/>
          <w:iCs/>
          <w:lang w:eastAsia="en-AU"/>
        </w:rPr>
      </w:pPr>
      <w:r w:rsidRPr="003A5EEC">
        <w:rPr>
          <w:i/>
          <w:iCs/>
          <w:lang w:eastAsia="en-AU"/>
        </w:rPr>
        <w:t>How would this help ants find food?</w:t>
      </w:r>
    </w:p>
    <w:p w14:paraId="65B81B5C" w14:textId="77777777" w:rsidR="003A5EEC" w:rsidRPr="003A5EEC" w:rsidRDefault="003A5EEC" w:rsidP="003A5EEC">
      <w:pPr>
        <w:pStyle w:val="ListBullet"/>
        <w:rPr>
          <w:i/>
          <w:iCs/>
          <w:lang w:eastAsia="en-AU"/>
        </w:rPr>
      </w:pPr>
      <w:r w:rsidRPr="003A5EEC">
        <w:rPr>
          <w:i/>
          <w:iCs/>
          <w:lang w:eastAsia="en-AU"/>
        </w:rPr>
        <w:t>Do you think both the ants and the plants helped each other? What evidence do you have for this claim?</w:t>
      </w:r>
    </w:p>
    <w:p w14:paraId="1498FD06" w14:textId="77777777" w:rsidR="003A5EEC" w:rsidRDefault="003A5EEC" w:rsidP="003A5EEC">
      <w:pPr>
        <w:rPr>
          <w:b/>
          <w:bCs/>
          <w:lang w:eastAsia="en-AU"/>
        </w:rPr>
      </w:pPr>
    </w:p>
    <w:p w14:paraId="62FE793A" w14:textId="4D216127" w:rsidR="003A5EEC" w:rsidRPr="003A5EEC" w:rsidRDefault="003A5EEC" w:rsidP="003A5EEC">
      <w:pPr>
        <w:rPr>
          <w:lang w:eastAsia="en-AU"/>
        </w:rPr>
      </w:pPr>
      <w:r w:rsidRPr="003A5EEC">
        <w:rPr>
          <w:b/>
          <w:bCs/>
          <w:lang w:eastAsia="en-AU"/>
        </w:rPr>
        <w:t>Pose the question:</w:t>
      </w:r>
      <w:r w:rsidRPr="003A5EEC">
        <w:rPr>
          <w:lang w:eastAsia="en-AU"/>
        </w:rPr>
        <w:t xml:space="preserve"> </w:t>
      </w:r>
      <w:r w:rsidRPr="003A5EEC">
        <w:rPr>
          <w:i/>
          <w:iCs/>
          <w:lang w:eastAsia="en-AU"/>
        </w:rPr>
        <w:t>Do all ants prefer the same food?</w:t>
      </w:r>
    </w:p>
    <w:p w14:paraId="577D99FC" w14:textId="77777777" w:rsidR="003A5EEC" w:rsidRPr="003A5EEC" w:rsidRDefault="003A5EEC" w:rsidP="003A5EEC">
      <w:pPr>
        <w:rPr>
          <w:lang w:eastAsia="en-AU"/>
        </w:rPr>
      </w:pPr>
      <w:r w:rsidRPr="003A5EEC">
        <w:rPr>
          <w:b/>
          <w:bCs/>
          <w:lang w:eastAsia="en-AU"/>
        </w:rPr>
        <w:t>Discuss:</w:t>
      </w:r>
    </w:p>
    <w:p w14:paraId="08893251" w14:textId="77777777" w:rsidR="003A5EEC" w:rsidRPr="003A5EEC" w:rsidRDefault="003A5EEC" w:rsidP="003A5EEC">
      <w:pPr>
        <w:pStyle w:val="ListBullet"/>
        <w:rPr>
          <w:lang w:eastAsia="en-AU"/>
        </w:rPr>
      </w:pPr>
      <w:r w:rsidRPr="003A5EEC">
        <w:rPr>
          <w:lang w:eastAsia="en-AU"/>
        </w:rPr>
        <w:t>the types of food that ants might like.</w:t>
      </w:r>
    </w:p>
    <w:p w14:paraId="125BF1C5" w14:textId="77777777" w:rsidR="003A5EEC" w:rsidRPr="003A5EEC" w:rsidRDefault="003A5EEC" w:rsidP="003A5EEC">
      <w:pPr>
        <w:pStyle w:val="ListBullet"/>
        <w:rPr>
          <w:lang w:eastAsia="en-AU"/>
        </w:rPr>
      </w:pPr>
      <w:r w:rsidRPr="003A5EEC">
        <w:rPr>
          <w:lang w:eastAsia="en-AU"/>
        </w:rPr>
        <w:t>how students could test which foods ants prefer/like most.</w:t>
      </w:r>
    </w:p>
    <w:p w14:paraId="0E1ADAD6" w14:textId="77777777" w:rsidR="003A5EEC" w:rsidRDefault="003A5EEC" w:rsidP="003A5EEC">
      <w:pPr>
        <w:rPr>
          <w:lang w:eastAsia="en-AU"/>
        </w:rPr>
      </w:pPr>
    </w:p>
    <w:p w14:paraId="6C56C9B6" w14:textId="4A8291A9" w:rsidR="003A5EEC" w:rsidRPr="003A5EEC" w:rsidRDefault="003A5EEC" w:rsidP="003A5EEC">
      <w:pPr>
        <w:rPr>
          <w:lang w:eastAsia="en-AU"/>
        </w:rPr>
      </w:pPr>
      <w:r w:rsidRPr="003A5EEC">
        <w:rPr>
          <w:lang w:eastAsia="en-AU"/>
        </w:rPr>
        <w:t>Referring to the demonstration copy of the</w:t>
      </w:r>
      <w:r w:rsidRPr="003A5EEC">
        <w:rPr>
          <w:b/>
          <w:bCs/>
          <w:lang w:eastAsia="en-AU"/>
        </w:rPr>
        <w:t xml:space="preserve"> Ant dispersal investigation planner Resource sheet</w:t>
      </w:r>
      <w:r w:rsidRPr="003A5EEC">
        <w:rPr>
          <w:lang w:eastAsia="en-AU"/>
        </w:rPr>
        <w:t xml:space="preserve">, explain the investigation: </w:t>
      </w:r>
    </w:p>
    <w:p w14:paraId="58853F54" w14:textId="77777777" w:rsidR="003A5EEC" w:rsidRPr="003A5EEC" w:rsidRDefault="003A5EEC" w:rsidP="003A5EEC">
      <w:pPr>
        <w:pStyle w:val="ListBullet"/>
        <w:rPr>
          <w:lang w:eastAsia="en-AU"/>
        </w:rPr>
      </w:pPr>
      <w:r w:rsidRPr="003A5EEC">
        <w:rPr>
          <w:lang w:eastAsia="en-AU"/>
        </w:rPr>
        <w:t xml:space="preserve">Students will choose types of foods that ants might like. </w:t>
      </w:r>
    </w:p>
    <w:p w14:paraId="0ADB6F3B" w14:textId="77777777" w:rsidR="003A5EEC" w:rsidRPr="003A5EEC" w:rsidRDefault="003A5EEC" w:rsidP="003A5EEC">
      <w:pPr>
        <w:pStyle w:val="ListBullet"/>
        <w:rPr>
          <w:lang w:eastAsia="en-AU"/>
        </w:rPr>
      </w:pPr>
      <w:r w:rsidRPr="003A5EEC">
        <w:rPr>
          <w:lang w:eastAsia="en-AU"/>
        </w:rPr>
        <w:t xml:space="preserve">They will place a small amount of each type of food on a piece of card a small distance from an ant nest or </w:t>
      </w:r>
      <w:proofErr w:type="gramStart"/>
      <w:r w:rsidRPr="003A5EEC">
        <w:rPr>
          <w:lang w:eastAsia="en-AU"/>
        </w:rPr>
        <w:t>trail, and</w:t>
      </w:r>
      <w:proofErr w:type="gramEnd"/>
      <w:r w:rsidRPr="003A5EEC">
        <w:rPr>
          <w:lang w:eastAsia="en-AU"/>
        </w:rPr>
        <w:t xml:space="preserve"> measure the number of ants on the card every minute for fifteen minutes. </w:t>
      </w:r>
    </w:p>
    <w:p w14:paraId="1F46EBA0" w14:textId="77777777" w:rsidR="003A5EEC" w:rsidRPr="003A5EEC" w:rsidRDefault="003A5EEC" w:rsidP="003A5EEC">
      <w:pPr>
        <w:pStyle w:val="ListBullet"/>
        <w:rPr>
          <w:lang w:eastAsia="en-AU"/>
        </w:rPr>
      </w:pPr>
      <w:r w:rsidRPr="003A5EEC">
        <w:rPr>
          <w:lang w:eastAsia="en-AU"/>
        </w:rPr>
        <w:t>They will create a storyboard of the investigation.</w:t>
      </w:r>
    </w:p>
    <w:p w14:paraId="7ECA0DA5" w14:textId="77777777" w:rsidR="003A5EEC" w:rsidRPr="005046E6" w:rsidRDefault="003A5EEC" w:rsidP="005046E6">
      <w:pPr>
        <w:pStyle w:val="ListBullet2"/>
        <w:numPr>
          <w:ilvl w:val="1"/>
          <w:numId w:val="50"/>
        </w:numPr>
        <w:rPr>
          <w:lang w:eastAsia="en-AU"/>
        </w:rPr>
      </w:pPr>
      <w:r w:rsidRPr="005046E6">
        <w:rPr>
          <w:lang w:eastAsia="en-AU"/>
        </w:rPr>
        <w:t xml:space="preserve">A storyboard is used to show the important steps of a process in the order that they happen. </w:t>
      </w:r>
    </w:p>
    <w:p w14:paraId="287A7FCF" w14:textId="77777777" w:rsidR="003A5EEC" w:rsidRPr="005046E6" w:rsidRDefault="003A5EEC" w:rsidP="005046E6">
      <w:pPr>
        <w:pStyle w:val="ListBullet2"/>
        <w:numPr>
          <w:ilvl w:val="1"/>
          <w:numId w:val="50"/>
        </w:numPr>
        <w:rPr>
          <w:lang w:eastAsia="en-AU"/>
        </w:rPr>
      </w:pPr>
      <w:r w:rsidRPr="005046E6">
        <w:rPr>
          <w:lang w:eastAsia="en-AU"/>
        </w:rPr>
        <w:t xml:space="preserve">A storyboard includes a title and a series of drawings. Each step in the storyboard is numbered and includes a caption describing the step. </w:t>
      </w:r>
    </w:p>
    <w:p w14:paraId="7E85EE41" w14:textId="77777777" w:rsidR="003A5EEC" w:rsidRPr="003A5EEC" w:rsidRDefault="003A5EEC" w:rsidP="003A5EEC">
      <w:pPr>
        <w:rPr>
          <w:lang w:eastAsia="en-AU"/>
        </w:rPr>
      </w:pPr>
      <w:r w:rsidRPr="003A5EEC">
        <w:rPr>
          <w:lang w:eastAsia="en-AU"/>
        </w:rPr>
        <w:t>Model how to complete the planning section of the investigation planner as they complete their individual investigation planners.</w:t>
      </w:r>
    </w:p>
    <w:p w14:paraId="73122D72" w14:textId="77777777" w:rsidR="003A5EEC" w:rsidRPr="003A5EEC" w:rsidRDefault="003A5EEC" w:rsidP="003A5EEC">
      <w:pPr>
        <w:pStyle w:val="ListBullet"/>
        <w:rPr>
          <w:lang w:eastAsia="en-AU"/>
        </w:rPr>
      </w:pPr>
      <w:r w:rsidRPr="003A5EEC">
        <w:rPr>
          <w:lang w:eastAsia="en-AU"/>
        </w:rPr>
        <w:t>Change: type of food.</w:t>
      </w:r>
    </w:p>
    <w:p w14:paraId="1B6655BE" w14:textId="77777777" w:rsidR="003A5EEC" w:rsidRPr="003A5EEC" w:rsidRDefault="003A5EEC" w:rsidP="003A5EEC">
      <w:pPr>
        <w:pStyle w:val="ListBullet"/>
        <w:rPr>
          <w:lang w:eastAsia="en-AU"/>
        </w:rPr>
      </w:pPr>
      <w:r w:rsidRPr="003A5EEC">
        <w:rPr>
          <w:lang w:eastAsia="en-AU"/>
        </w:rPr>
        <w:t>Measure/Observe: the number of ants and the dispersal of food.</w:t>
      </w:r>
    </w:p>
    <w:p w14:paraId="3FF42015" w14:textId="77777777" w:rsidR="003A5EEC" w:rsidRPr="003A5EEC" w:rsidRDefault="003A5EEC" w:rsidP="003A5EEC">
      <w:pPr>
        <w:pStyle w:val="ListBullet"/>
        <w:rPr>
          <w:lang w:eastAsia="en-AU"/>
        </w:rPr>
      </w:pPr>
      <w:r w:rsidRPr="003A5EEC">
        <w:rPr>
          <w:lang w:eastAsia="en-AU"/>
        </w:rPr>
        <w:t xml:space="preserve">Keep the same: the distance of the food from the nest or trail, the mass of food, the type of card, the size of the card. </w:t>
      </w:r>
    </w:p>
    <w:p w14:paraId="137F991A" w14:textId="77777777" w:rsidR="003A5EEC" w:rsidRPr="003A5EEC" w:rsidRDefault="003A5EEC" w:rsidP="003A5EEC">
      <w:pPr>
        <w:rPr>
          <w:lang w:eastAsia="en-AU"/>
        </w:rPr>
      </w:pPr>
      <w:r w:rsidRPr="003A5EEC">
        <w:rPr>
          <w:lang w:eastAsia="en-AU"/>
        </w:rPr>
        <w:t xml:space="preserve">Allow time for teams to complete their investigations. </w:t>
      </w:r>
    </w:p>
    <w:p w14:paraId="4A16A050" w14:textId="63243381" w:rsidR="00FF107C" w:rsidRPr="00FF107C" w:rsidRDefault="00FF107C" w:rsidP="00FF107C">
      <w:pPr>
        <w:rPr>
          <w:lang w:eastAsia="en-AU"/>
        </w:rPr>
      </w:pPr>
      <w:r w:rsidRPr="00FF107C">
        <w:rPr>
          <w:noProof/>
          <w:lang w:eastAsia="en-AU"/>
        </w:rPr>
        <w:lastRenderedPageBreak/>
        <w:drawing>
          <wp:inline distT="0" distB="0" distL="0" distR="0" wp14:anchorId="38FC8211" wp14:editId="19022273">
            <wp:extent cx="4705350" cy="2091267"/>
            <wp:effectExtent l="0" t="0" r="0" b="4445"/>
            <wp:docPr id="762951475" name="Picture 44" descr="A diagram of a dog bisc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51475" name="Picture 44" descr="A diagram of a dog biscuit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675" cy="2096301"/>
                    </a:xfrm>
                    <a:prstGeom prst="rect">
                      <a:avLst/>
                    </a:prstGeom>
                    <a:noFill/>
                    <a:ln>
                      <a:noFill/>
                    </a:ln>
                  </pic:spPr>
                </pic:pic>
              </a:graphicData>
            </a:graphic>
          </wp:inline>
        </w:drawing>
      </w:r>
    </w:p>
    <w:p w14:paraId="12EB3164" w14:textId="77777777" w:rsidR="003A5EEC" w:rsidRPr="003A5EEC" w:rsidRDefault="003A5EEC" w:rsidP="003A5EEC">
      <w:pPr>
        <w:rPr>
          <w:lang w:eastAsia="en-AU"/>
        </w:rPr>
      </w:pPr>
      <w:r w:rsidRPr="003A5EEC">
        <w:rPr>
          <w:lang w:eastAsia="en-AU"/>
        </w:rPr>
        <w:t xml:space="preserve">Work sample of storyboard of ant investigation </w:t>
      </w:r>
    </w:p>
    <w:p w14:paraId="3DF6896A" w14:textId="49E89B38" w:rsidR="005562B9" w:rsidRDefault="005562B9" w:rsidP="005562B9">
      <w:pPr>
        <w:pStyle w:val="Heading2"/>
      </w:pPr>
      <w:r>
        <w:t xml:space="preserve">Integrate </w:t>
      </w:r>
      <w:r>
        <w:rPr>
          <w:rFonts w:cstheme="majorHAnsi"/>
          <w:color w:val="auto"/>
        </w:rPr>
        <w:t xml:space="preserve">• </w:t>
      </w:r>
      <w:r w:rsidR="00BA412A">
        <w:rPr>
          <w:rFonts w:cstheme="majorHAnsi"/>
          <w:b w:val="0"/>
          <w:bCs/>
          <w:color w:val="auto"/>
        </w:rPr>
        <w:t>Ant farmer</w:t>
      </w:r>
      <w:r>
        <w:t xml:space="preserve"> </w:t>
      </w:r>
    </w:p>
    <w:p w14:paraId="39F480CF" w14:textId="77777777" w:rsidR="004E03F5" w:rsidRPr="004E03F5" w:rsidRDefault="004E03F5" w:rsidP="004E03F5">
      <w:r w:rsidRPr="004E03F5">
        <w:t xml:space="preserve">Teams share their findings with the class. </w:t>
      </w:r>
    </w:p>
    <w:p w14:paraId="73FE5F8F" w14:textId="77777777" w:rsidR="004E03F5" w:rsidRPr="004E03F5" w:rsidRDefault="004E03F5" w:rsidP="004E03F5">
      <w:r w:rsidRPr="004E03F5">
        <w:t xml:space="preserve">Model and support students to ask questions of other teams using the </w:t>
      </w:r>
      <w:hyperlink r:id="rId26" w:tgtFrame="_blank" w:history="1">
        <w:r w:rsidRPr="004E03F5">
          <w:rPr>
            <w:rStyle w:val="Hyperlink"/>
            <w:sz w:val="20"/>
          </w:rPr>
          <w:t>science questions starters</w:t>
        </w:r>
      </w:hyperlink>
      <w:r w:rsidRPr="004E03F5">
        <w:t>, as appropriate.</w:t>
      </w:r>
    </w:p>
    <w:p w14:paraId="00A4F367" w14:textId="24CD40D8" w:rsidR="004E03F5" w:rsidRPr="00D04EE4" w:rsidRDefault="004E03F5" w:rsidP="004E03F5">
      <w:pPr>
        <w:rPr>
          <w:b/>
          <w:bCs/>
        </w:rPr>
      </w:pPr>
      <w:r w:rsidRPr="00D04EE4">
        <w:rPr>
          <w:b/>
          <w:bCs/>
        </w:rPr>
        <w:t>Potential discussion prompts</w:t>
      </w:r>
    </w:p>
    <w:p w14:paraId="531A7309" w14:textId="77777777" w:rsidR="004E03F5" w:rsidRPr="004E03F5" w:rsidRDefault="004E03F5" w:rsidP="004E03F5">
      <w:pPr>
        <w:pStyle w:val="ListBullet"/>
        <w:rPr>
          <w:i/>
          <w:iCs/>
        </w:rPr>
      </w:pPr>
      <w:r w:rsidRPr="004E03F5">
        <w:rPr>
          <w:i/>
          <w:iCs/>
        </w:rPr>
        <w:t xml:space="preserve">What food type did your ants prefer? How do you know that? </w:t>
      </w:r>
    </w:p>
    <w:p w14:paraId="38BBF816" w14:textId="77777777" w:rsidR="004E03F5" w:rsidRPr="004E03F5" w:rsidRDefault="004E03F5" w:rsidP="004E03F5">
      <w:pPr>
        <w:pStyle w:val="ListBullet"/>
        <w:rPr>
          <w:i/>
          <w:iCs/>
        </w:rPr>
      </w:pPr>
      <w:r w:rsidRPr="004E03F5">
        <w:rPr>
          <w:i/>
          <w:iCs/>
        </w:rPr>
        <w:t xml:space="preserve">What did you notice about the way the ants shifted the food? </w:t>
      </w:r>
    </w:p>
    <w:p w14:paraId="1E2944CD" w14:textId="77777777" w:rsidR="004E03F5" w:rsidRPr="004E03F5" w:rsidRDefault="004E03F5" w:rsidP="004E03F5">
      <w:pPr>
        <w:pStyle w:val="ListBullet"/>
        <w:rPr>
          <w:i/>
          <w:iCs/>
        </w:rPr>
      </w:pPr>
      <w:r w:rsidRPr="004E03F5">
        <w:rPr>
          <w:i/>
          <w:iCs/>
        </w:rPr>
        <w:t xml:space="preserve">Were the different food types shifted in different ways? Why do you think that happened? </w:t>
      </w:r>
    </w:p>
    <w:p w14:paraId="30413A06" w14:textId="77777777" w:rsidR="004E03F5" w:rsidRPr="004E03F5" w:rsidRDefault="004E03F5" w:rsidP="004E03F5">
      <w:pPr>
        <w:pStyle w:val="ListBullet"/>
        <w:rPr>
          <w:i/>
          <w:iCs/>
        </w:rPr>
      </w:pPr>
      <w:r w:rsidRPr="004E03F5">
        <w:rPr>
          <w:i/>
          <w:iCs/>
        </w:rPr>
        <w:t xml:space="preserve">What was similar about all the teams’ results? What was different? </w:t>
      </w:r>
    </w:p>
    <w:p w14:paraId="515BD1F1" w14:textId="77777777" w:rsidR="004E03F5" w:rsidRPr="004E03F5" w:rsidRDefault="004E03F5" w:rsidP="004E03F5">
      <w:pPr>
        <w:pStyle w:val="ListBullet"/>
        <w:rPr>
          <w:i/>
          <w:iCs/>
        </w:rPr>
      </w:pPr>
      <w:r w:rsidRPr="004E03F5">
        <w:rPr>
          <w:i/>
          <w:iCs/>
        </w:rPr>
        <w:t xml:space="preserve">Different species of ants prefer different types of food. For example, some prefer seeds, some like sweet food, others prefer protein such as meat. </w:t>
      </w:r>
    </w:p>
    <w:p w14:paraId="4A91FB9E" w14:textId="77777777" w:rsidR="004E03F5" w:rsidRPr="004E03F5" w:rsidRDefault="004E03F5" w:rsidP="004E03F5">
      <w:pPr>
        <w:pStyle w:val="ListBullet"/>
        <w:rPr>
          <w:i/>
          <w:iCs/>
        </w:rPr>
      </w:pPr>
      <w:r w:rsidRPr="004E03F5">
        <w:rPr>
          <w:i/>
          <w:iCs/>
        </w:rPr>
        <w:t xml:space="preserve">Do you think that our school grounds might have more than one species? Why do you think that? </w:t>
      </w:r>
    </w:p>
    <w:p w14:paraId="5D6EB9E8" w14:textId="77777777" w:rsidR="004E03F5" w:rsidRPr="004E03F5" w:rsidRDefault="004E03F5" w:rsidP="004E03F5">
      <w:pPr>
        <w:pStyle w:val="ListBullet"/>
        <w:rPr>
          <w:i/>
          <w:iCs/>
        </w:rPr>
      </w:pPr>
      <w:r w:rsidRPr="004E03F5">
        <w:rPr>
          <w:i/>
          <w:iCs/>
        </w:rPr>
        <w:t>How could we find out more information about the species of ants in our school grounds?</w:t>
      </w:r>
    </w:p>
    <w:p w14:paraId="7BDEED7E" w14:textId="77777777" w:rsidR="004E03F5" w:rsidRPr="004E03F5" w:rsidRDefault="004E03F5" w:rsidP="004E03F5">
      <w:pPr>
        <w:pStyle w:val="ListBullet"/>
        <w:rPr>
          <w:i/>
          <w:iCs/>
        </w:rPr>
      </w:pPr>
      <w:r w:rsidRPr="004E03F5">
        <w:rPr>
          <w:i/>
          <w:iCs/>
        </w:rPr>
        <w:t xml:space="preserve">Scientists think that ants are the most efficient insect dispersers of seed. What thoughts do you have after completing your investigation? </w:t>
      </w:r>
    </w:p>
    <w:p w14:paraId="3249F069" w14:textId="77777777" w:rsidR="004E03F5" w:rsidRPr="004E03F5" w:rsidRDefault="004E03F5" w:rsidP="004E03F5">
      <w:r w:rsidRPr="004E03F5">
        <w:rPr>
          <w:b/>
          <w:bCs/>
        </w:rPr>
        <w:t>Optional:</w:t>
      </w:r>
      <w:r w:rsidRPr="004E03F5">
        <w:t xml:space="preserve"> Make observations of the food cards over the course of a day. </w:t>
      </w:r>
    </w:p>
    <w:p w14:paraId="71B41F66" w14:textId="77777777" w:rsidR="005562B9" w:rsidRDefault="005562B9" w:rsidP="005562B9"/>
    <w:p w14:paraId="26257A34" w14:textId="77777777" w:rsidR="005562B9" w:rsidRDefault="005562B9" w:rsidP="005562B9">
      <w:pPr>
        <w:pStyle w:val="Heading3"/>
      </w:pPr>
      <w:r>
        <w:t>Reflect on the lesson</w:t>
      </w:r>
    </w:p>
    <w:p w14:paraId="06CDD0F8" w14:textId="77777777" w:rsidR="005562B9" w:rsidRDefault="005562B9" w:rsidP="005562B9">
      <w:r>
        <w:t>You might:</w:t>
      </w:r>
    </w:p>
    <w:p w14:paraId="2B9547D2" w14:textId="77777777" w:rsidR="0041264F" w:rsidRPr="0041264F" w:rsidRDefault="0041264F" w:rsidP="0041264F">
      <w:pPr>
        <w:pStyle w:val="ListBullet"/>
      </w:pPr>
      <w:r w:rsidRPr="0041264F">
        <w:t>update the TWLH chart by inviting students to add what they have learned (L) and the evidence/observations that show how (H) they now know that.</w:t>
      </w:r>
    </w:p>
    <w:p w14:paraId="18F10B86" w14:textId="77777777" w:rsidR="0041264F" w:rsidRPr="0041264F" w:rsidRDefault="0041264F" w:rsidP="0041264F">
      <w:pPr>
        <w:pStyle w:val="ListBullet"/>
      </w:pPr>
      <w:r w:rsidRPr="0041264F">
        <w:t xml:space="preserve">update the class </w:t>
      </w:r>
      <w:proofErr w:type="gramStart"/>
      <w:r w:rsidRPr="0041264F">
        <w:t>word</w:t>
      </w:r>
      <w:proofErr w:type="gramEnd"/>
      <w:r w:rsidRPr="0041264F">
        <w:t xml:space="preserve"> wall with relevant words and images.</w:t>
      </w:r>
    </w:p>
    <w:p w14:paraId="704174A0" w14:textId="77777777" w:rsidR="006948BA" w:rsidRDefault="006948B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6948BA" w14:paraId="7395D1C0" w14:textId="77777777" w:rsidTr="001E1F19">
        <w:trPr>
          <w:trHeight w:val="1230"/>
        </w:trPr>
        <w:tc>
          <w:tcPr>
            <w:tcW w:w="8222" w:type="dxa"/>
          </w:tcPr>
          <w:p w14:paraId="1A2409BA" w14:textId="77777777" w:rsidR="006948BA" w:rsidRPr="00541954" w:rsidRDefault="006948BA" w:rsidP="001E1F19">
            <w:pPr>
              <w:pStyle w:val="Header"/>
              <w:jc w:val="left"/>
            </w:pPr>
            <w:r w:rsidRPr="009C4336">
              <w:rPr>
                <w:noProof/>
              </w:rPr>
              <w:lastRenderedPageBreak/>
              <w:drawing>
                <wp:inline distT="0" distB="0" distL="0" distR="0" wp14:anchorId="20583A42" wp14:editId="33EA2EC6">
                  <wp:extent cx="2377440" cy="459245"/>
                  <wp:effectExtent l="0" t="0" r="3810" b="0"/>
                  <wp:docPr id="153017323"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559CA0E5" w14:textId="77777777" w:rsidR="006948BA" w:rsidRDefault="006948BA" w:rsidP="001E1F19">
      <w:pPr>
        <w:spacing w:after="0"/>
        <w:rPr>
          <w:noProof/>
        </w:rPr>
      </w:pPr>
      <w:r>
        <w:rPr>
          <w:noProof/>
        </w:rPr>
        <mc:AlternateContent>
          <mc:Choice Requires="wps">
            <w:drawing>
              <wp:anchor distT="0" distB="0" distL="114300" distR="114300" simplePos="0" relativeHeight="251658268" behindDoc="0" locked="0" layoutInCell="1" allowOverlap="1" wp14:anchorId="1F8622C2" wp14:editId="77F0233F">
                <wp:simplePos x="0" y="0"/>
                <wp:positionH relativeFrom="column">
                  <wp:posOffset>5353050</wp:posOffset>
                </wp:positionH>
                <wp:positionV relativeFrom="paragraph">
                  <wp:posOffset>-971550</wp:posOffset>
                </wp:positionV>
                <wp:extent cx="1655445" cy="737870"/>
                <wp:effectExtent l="0" t="0" r="1905" b="5080"/>
                <wp:wrapNone/>
                <wp:docPr id="18803258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063F6F" w14:textId="07D3B5D3" w:rsidR="006948BA" w:rsidRDefault="006948BA"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622C2" id="_x0000_s1034" style="position:absolute;margin-left:421.5pt;margin-top:-76.5pt;width:130.35pt;height:58.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QW17l4gCAAB5BQAADgAAAAAAAAAAAAAAAAAuAgAAZHJzL2Uyb0RvYy54bWxQSwECLQAU&#10;AAYACAAAACEA3C2wU+IAAAANAQAADwAAAAAAAAAAAAAAAADiBAAAZHJzL2Rvd25yZXYueG1sUEsF&#10;BgAAAAAEAAQA8wAAAPEFAAAAAA==&#10;" fillcolor="#dbd7d2 [3206]" stroked="f" strokeweight="2pt">
                <v:textbox>
                  <w:txbxContent>
                    <w:p w14:paraId="2B063F6F" w14:textId="07D3B5D3" w:rsidR="006948BA" w:rsidRDefault="006948BA"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74D54BA1" w14:textId="77777777" w:rsidR="006948BA" w:rsidRDefault="006948BA" w:rsidP="001E1F19">
      <w:pPr>
        <w:spacing w:after="30"/>
        <w:rPr>
          <w:noProof/>
        </w:rPr>
      </w:pPr>
      <w:r>
        <w:rPr>
          <w:noProof/>
        </w:rPr>
        <mc:AlternateContent>
          <mc:Choice Requires="wps">
            <w:drawing>
              <wp:anchor distT="0" distB="0" distL="114300" distR="114300" simplePos="0" relativeHeight="251658267" behindDoc="1" locked="0" layoutInCell="1" allowOverlap="1" wp14:anchorId="52851F9F" wp14:editId="581AFACA">
                <wp:simplePos x="0" y="0"/>
                <wp:positionH relativeFrom="page">
                  <wp:posOffset>0</wp:posOffset>
                </wp:positionH>
                <wp:positionV relativeFrom="page">
                  <wp:posOffset>0</wp:posOffset>
                </wp:positionV>
                <wp:extent cx="7560000" cy="1728000"/>
                <wp:effectExtent l="0" t="0" r="3175" b="5715"/>
                <wp:wrapNone/>
                <wp:docPr id="170072135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332A" id="Rectangle 1" o:spid="_x0000_s1026" style="position:absolute;margin-left:0;margin-top:0;width:595.3pt;height:136.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35C3428B" w14:textId="4C24CBD3" w:rsidR="006948BA" w:rsidRPr="00F452B9" w:rsidRDefault="006948BA" w:rsidP="00F452B9">
      <w:pPr>
        <w:pStyle w:val="Title"/>
        <w:spacing w:after="0"/>
        <w:rPr>
          <w:noProof/>
          <w:sz w:val="36"/>
          <w:szCs w:val="36"/>
        </w:rPr>
      </w:pPr>
      <w:r w:rsidRPr="00F452B9">
        <w:rPr>
          <w:noProof/>
          <w:sz w:val="36"/>
          <w:szCs w:val="36"/>
        </w:rPr>
        <mc:AlternateContent>
          <mc:Choice Requires="wps">
            <w:drawing>
              <wp:anchor distT="0" distB="0" distL="114300" distR="114300" simplePos="0" relativeHeight="251658244" behindDoc="0" locked="0" layoutInCell="1" allowOverlap="1" wp14:anchorId="1E140408" wp14:editId="00EB68EC">
                <wp:simplePos x="0" y="0"/>
                <wp:positionH relativeFrom="page">
                  <wp:posOffset>0</wp:posOffset>
                </wp:positionH>
                <wp:positionV relativeFrom="page">
                  <wp:posOffset>0</wp:posOffset>
                </wp:positionV>
                <wp:extent cx="540000" cy="1688400"/>
                <wp:effectExtent l="0" t="0" r="0" b="7620"/>
                <wp:wrapNone/>
                <wp:docPr id="18055699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510ECE"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40408" id="_x0000_s1035"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9510ECE"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F452B9">
        <w:rPr>
          <w:noProof/>
          <w:sz w:val="36"/>
          <w:szCs w:val="36"/>
        </w:rPr>
        <mc:AlternateContent>
          <mc:Choice Requires="wps">
            <w:drawing>
              <wp:anchor distT="0" distB="0" distL="114300" distR="114300" simplePos="0" relativeHeight="251658245" behindDoc="0" locked="0" layoutInCell="1" allowOverlap="1" wp14:anchorId="6224DA2F" wp14:editId="3AD31C9C">
                <wp:simplePos x="0" y="0"/>
                <wp:positionH relativeFrom="page">
                  <wp:posOffset>0</wp:posOffset>
                </wp:positionH>
                <wp:positionV relativeFrom="page">
                  <wp:posOffset>0</wp:posOffset>
                </wp:positionV>
                <wp:extent cx="540000" cy="1688400"/>
                <wp:effectExtent l="0" t="0" r="0" b="7620"/>
                <wp:wrapNone/>
                <wp:docPr id="168627533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EA219" w14:textId="13389B4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4</w:t>
                            </w:r>
                          </w:p>
                          <w:p w14:paraId="4ADD728C"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89E01A" w14:textId="6891823F" w:rsidR="006948BA" w:rsidRPr="00202FB6" w:rsidRDefault="006948BA" w:rsidP="006948B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4DA2F" id="_x0000_s1036" style="position:absolute;margin-left:0;margin-top:0;width:42.5pt;height:132.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13EA219" w14:textId="13389B4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4</w:t>
                      </w:r>
                    </w:p>
                    <w:p w14:paraId="4ADD728C"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89E01A" w14:textId="6891823F" w:rsidR="006948BA" w:rsidRPr="00202FB6" w:rsidRDefault="006948BA" w:rsidP="006948BA">
                      <w:pPr>
                        <w:spacing w:before="60"/>
                        <w:jc w:val="center"/>
                        <w:rPr>
                          <w:b/>
                          <w:bCs/>
                          <w:caps/>
                          <w:color w:val="FFFFFF" w:themeColor="background1"/>
                          <w:sz w:val="32"/>
                          <w:szCs w:val="32"/>
                        </w:rPr>
                      </w:pPr>
                    </w:p>
                  </w:txbxContent>
                </v:textbox>
                <w10:wrap anchorx="page" anchory="page"/>
              </v:rect>
            </w:pict>
          </mc:Fallback>
        </mc:AlternateContent>
      </w:r>
      <w:r w:rsidR="00BB7244" w:rsidRPr="00F452B9">
        <w:rPr>
          <w:noProof/>
          <w:sz w:val="36"/>
          <w:szCs w:val="36"/>
        </w:rPr>
        <w:t>Sustain the chain</w:t>
      </w:r>
      <w:r w:rsidRPr="00F452B9">
        <w:rPr>
          <w:noProof/>
          <w:sz w:val="36"/>
          <w:szCs w:val="36"/>
        </w:rPr>
        <w:t xml:space="preserve"> </w:t>
      </w:r>
      <w:r w:rsidRPr="00F452B9">
        <w:rPr>
          <w:rFonts w:cstheme="majorHAnsi"/>
          <w:color w:val="auto"/>
          <w:sz w:val="36"/>
          <w:szCs w:val="36"/>
        </w:rPr>
        <w:t>•</w:t>
      </w:r>
      <w:r w:rsidRPr="00F452B9">
        <w:rPr>
          <w:noProof/>
          <w:sz w:val="36"/>
          <w:szCs w:val="36"/>
        </w:rPr>
        <w:t xml:space="preserve"> Lesson 4 </w:t>
      </w:r>
      <w:r w:rsidRPr="00F452B9">
        <w:rPr>
          <w:rFonts w:cstheme="majorHAnsi"/>
          <w:color w:val="auto"/>
          <w:sz w:val="36"/>
          <w:szCs w:val="36"/>
        </w:rPr>
        <w:t xml:space="preserve">• </w:t>
      </w:r>
      <w:r w:rsidR="005C5653" w:rsidRPr="00F452B9">
        <w:rPr>
          <w:rFonts w:cstheme="majorHAnsi"/>
          <w:color w:val="auto"/>
          <w:sz w:val="36"/>
          <w:szCs w:val="36"/>
        </w:rPr>
        <w:t>Producers and consumers</w:t>
      </w:r>
    </w:p>
    <w:p w14:paraId="7FB28180" w14:textId="77777777" w:rsidR="00F452B9" w:rsidRDefault="00F452B9" w:rsidP="00F452B9"/>
    <w:tbl>
      <w:tblPr>
        <w:tblStyle w:val="AASETable"/>
        <w:tblpPr w:leftFromText="180" w:rightFromText="180" w:vertAnchor="text" w:horzAnchor="margin" w:tblpY="-81"/>
        <w:tblW w:w="0" w:type="auto"/>
        <w:tblLook w:val="04A0" w:firstRow="1" w:lastRow="0" w:firstColumn="1" w:lastColumn="0" w:noHBand="0" w:noVBand="1"/>
      </w:tblPr>
      <w:tblGrid>
        <w:gridCol w:w="9854"/>
      </w:tblGrid>
      <w:tr w:rsidR="00F452B9" w14:paraId="40C079E9" w14:textId="77777777" w:rsidTr="00F452B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09C8C55" w14:textId="77777777" w:rsidR="00F452B9" w:rsidRPr="009D407C" w:rsidRDefault="00F452B9" w:rsidP="00F452B9">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7" w:history="1">
              <w:r>
                <w:rPr>
                  <w:rStyle w:val="Hyperlink"/>
                  <w:sz w:val="20"/>
                </w:rPr>
                <w:t>https://primaryconnections.org.au/teaching-sequences/year-4/sustain-the-chain/lesson-4-producers-and-consumers</w:t>
              </w:r>
            </w:hyperlink>
            <w:r>
              <w:t xml:space="preserve"> </w:t>
            </w:r>
          </w:p>
        </w:tc>
      </w:tr>
    </w:tbl>
    <w:p w14:paraId="599F4090" w14:textId="77777777" w:rsidR="00F452B9" w:rsidRPr="00F452B9" w:rsidRDefault="00F452B9" w:rsidP="00F452B9"/>
    <w:p w14:paraId="1EDCAD6F" w14:textId="1D9BDE79" w:rsidR="006948BA" w:rsidRDefault="006948BA" w:rsidP="006948BA">
      <w:pPr>
        <w:pStyle w:val="Heading1"/>
        <w:spacing w:before="0" w:after="0"/>
      </w:pPr>
      <w:r>
        <w:t>Lesson overview</w:t>
      </w:r>
    </w:p>
    <w:p w14:paraId="12F6341F" w14:textId="1B3B5827" w:rsidR="006948BA" w:rsidRPr="006948BA" w:rsidRDefault="00825A5D" w:rsidP="006948BA">
      <w:pPr>
        <w:rPr>
          <w:lang w:eastAsia="en-AU"/>
        </w:rPr>
      </w:pPr>
      <w:r w:rsidRPr="00825A5D">
        <w:rPr>
          <w:lang w:eastAsia="en-AU"/>
        </w:rPr>
        <w:t xml:space="preserve">Students identify the key features of producers and </w:t>
      </w:r>
      <w:r w:rsidR="003A2770" w:rsidRPr="00825A5D">
        <w:rPr>
          <w:lang w:eastAsia="en-AU"/>
        </w:rPr>
        <w:t>consumers and</w:t>
      </w:r>
      <w:r w:rsidRPr="00825A5D">
        <w:rPr>
          <w:lang w:eastAsia="en-AU"/>
        </w:rPr>
        <w:t xml:space="preserve"> use arrows to describe the movement of energy along a food chain</w:t>
      </w:r>
      <w:r w:rsidR="006948BA" w:rsidRPr="006948BA">
        <w:rPr>
          <w:lang w:eastAsia="en-AU"/>
        </w:rPr>
        <w:t>.</w:t>
      </w:r>
    </w:p>
    <w:p w14:paraId="0A3A56F7" w14:textId="77777777" w:rsidR="006948BA" w:rsidRDefault="006948BA" w:rsidP="006948BA">
      <w:pPr>
        <w:pStyle w:val="Heading2"/>
      </w:pPr>
      <w:r>
        <w:t>Key learning goals</w:t>
      </w:r>
    </w:p>
    <w:p w14:paraId="7B270311" w14:textId="77777777" w:rsidR="006948BA" w:rsidRPr="0054748A" w:rsidRDefault="006948BA" w:rsidP="006948B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E916091" w14:textId="77777777" w:rsidR="00825A5D" w:rsidRPr="00825A5D" w:rsidRDefault="00825A5D" w:rsidP="00825A5D">
      <w:pPr>
        <w:pStyle w:val="ListBullet"/>
        <w:rPr>
          <w:lang w:eastAsia="en-AU"/>
        </w:rPr>
      </w:pPr>
      <w:r w:rsidRPr="00825A5D">
        <w:rPr>
          <w:lang w:eastAsia="en-AU"/>
        </w:rPr>
        <w:t>identify organisms as producers or consumers.</w:t>
      </w:r>
    </w:p>
    <w:p w14:paraId="6A326B99" w14:textId="77777777" w:rsidR="00825A5D" w:rsidRPr="00825A5D" w:rsidRDefault="00825A5D" w:rsidP="00825A5D">
      <w:pPr>
        <w:pStyle w:val="ListBullet"/>
        <w:rPr>
          <w:lang w:eastAsia="en-AU"/>
        </w:rPr>
      </w:pPr>
      <w:r w:rsidRPr="00825A5D">
        <w:rPr>
          <w:lang w:eastAsia="en-AU"/>
        </w:rPr>
        <w:t>describe the transfer of energy along a food chain.</w:t>
      </w:r>
    </w:p>
    <w:p w14:paraId="26594305" w14:textId="77777777" w:rsidR="006948BA" w:rsidRDefault="006948BA" w:rsidP="006948BA">
      <w:pPr>
        <w:spacing w:after="0" w:line="240" w:lineRule="auto"/>
        <w:textAlignment w:val="baseline"/>
        <w:rPr>
          <w:rFonts w:ascii="Calibri" w:eastAsia="Times New Roman" w:hAnsi="Calibri" w:cs="Calibri"/>
          <w:b/>
          <w:bCs/>
          <w:sz w:val="18"/>
          <w:lang w:eastAsia="en-AU"/>
        </w:rPr>
      </w:pPr>
    </w:p>
    <w:p w14:paraId="496CDF46" w14:textId="77777777" w:rsidR="006948BA" w:rsidRPr="0054748A" w:rsidRDefault="006948BA" w:rsidP="006948B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97C681D" w14:textId="77777777" w:rsidR="004A0A02" w:rsidRPr="004A0A02" w:rsidRDefault="004A0A02" w:rsidP="004A0A02">
      <w:pPr>
        <w:pStyle w:val="ListBullet"/>
        <w:rPr>
          <w:lang w:eastAsia="en-AU"/>
        </w:rPr>
      </w:pPr>
      <w:r w:rsidRPr="004A0A02">
        <w:rPr>
          <w:lang w:eastAsia="en-AU"/>
        </w:rPr>
        <w:t>create a food chain from a selection of plants and animals.</w:t>
      </w:r>
    </w:p>
    <w:p w14:paraId="54B2CEC4" w14:textId="77777777" w:rsidR="004A0A02" w:rsidRPr="004A0A02" w:rsidRDefault="004A0A02" w:rsidP="004A0A02">
      <w:pPr>
        <w:pStyle w:val="ListBullet"/>
        <w:rPr>
          <w:lang w:eastAsia="en-AU"/>
        </w:rPr>
      </w:pPr>
      <w:r w:rsidRPr="004A0A02">
        <w:rPr>
          <w:lang w:eastAsia="en-AU"/>
        </w:rPr>
        <w:t>use arrows to identify the transfer of energy along a food chain.</w:t>
      </w:r>
    </w:p>
    <w:p w14:paraId="6AB311D0" w14:textId="77777777" w:rsidR="004A0A02" w:rsidRPr="004A0A02" w:rsidRDefault="004A0A02" w:rsidP="004A0A02">
      <w:pPr>
        <w:pStyle w:val="ListBullet"/>
        <w:rPr>
          <w:lang w:eastAsia="en-AU"/>
        </w:rPr>
      </w:pPr>
      <w:r w:rsidRPr="004A0A02">
        <w:rPr>
          <w:lang w:eastAsia="en-AU"/>
        </w:rPr>
        <w:t>describe a food chain in the local environment.</w:t>
      </w:r>
    </w:p>
    <w:p w14:paraId="2066D25A" w14:textId="77777777" w:rsidR="008927F9" w:rsidRDefault="008927F9" w:rsidP="006948BA">
      <w:pPr>
        <w:pStyle w:val="Heading2"/>
        <w:spacing w:before="0"/>
      </w:pPr>
    </w:p>
    <w:p w14:paraId="1EA07FEB" w14:textId="578B91D7" w:rsidR="006948BA" w:rsidRPr="00C30E6B" w:rsidRDefault="006948BA" w:rsidP="006948BA">
      <w:pPr>
        <w:pStyle w:val="Heading2"/>
        <w:spacing w:before="0"/>
      </w:pPr>
      <w:r>
        <w:t>A</w:t>
      </w:r>
      <w:r w:rsidRPr="00C30E6B">
        <w:t xml:space="preserve">ssessment advice </w:t>
      </w:r>
    </w:p>
    <w:p w14:paraId="0E58121F" w14:textId="77777777" w:rsidR="006948BA" w:rsidRPr="00303D17" w:rsidRDefault="006948BA" w:rsidP="002939A7">
      <w:r w:rsidRPr="00303D17">
        <w:t xml:space="preserve">In </w:t>
      </w:r>
      <w:r>
        <w:t>this lesson</w:t>
      </w:r>
      <w:r w:rsidRPr="00303D17">
        <w:t xml:space="preserve">, assessment is </w:t>
      </w:r>
      <w:r>
        <w:t>formative.</w:t>
      </w:r>
    </w:p>
    <w:p w14:paraId="63BBE821" w14:textId="77777777" w:rsidR="006948BA" w:rsidRPr="00AB19AB" w:rsidRDefault="006948BA" w:rsidP="002939A7">
      <w:pPr>
        <w:rPr>
          <w:lang w:eastAsia="en-AU"/>
        </w:rPr>
      </w:pPr>
      <w:r w:rsidRPr="00AB19AB">
        <w:rPr>
          <w:lang w:eastAsia="en-AU"/>
        </w:rPr>
        <w:t>Feedback might focus on:</w:t>
      </w:r>
    </w:p>
    <w:p w14:paraId="7A45E513" w14:textId="77777777" w:rsidR="00E0388A" w:rsidRPr="00E0388A" w:rsidRDefault="00E0388A" w:rsidP="00E0388A">
      <w:pPr>
        <w:pStyle w:val="ListBullet"/>
        <w:rPr>
          <w:lang w:eastAsia="en-AU"/>
        </w:rPr>
      </w:pPr>
      <w:r w:rsidRPr="00E0388A">
        <w:rPr>
          <w:lang w:eastAsia="en-AU"/>
        </w:rPr>
        <w:t>Are students using the terms producer and consumer appropriately?</w:t>
      </w:r>
    </w:p>
    <w:p w14:paraId="6671F546" w14:textId="77777777" w:rsidR="00E0388A" w:rsidRPr="00E0388A" w:rsidRDefault="00E0388A" w:rsidP="00E0388A">
      <w:pPr>
        <w:pStyle w:val="ListBullet"/>
        <w:rPr>
          <w:lang w:eastAsia="en-AU"/>
        </w:rPr>
      </w:pPr>
      <w:r w:rsidRPr="00E0388A">
        <w:rPr>
          <w:lang w:eastAsia="en-AU"/>
        </w:rPr>
        <w:t>Are students able to describe a food chain in terms of producer and consumer?</w:t>
      </w:r>
    </w:p>
    <w:p w14:paraId="3CDB6382" w14:textId="77777777" w:rsidR="00E0388A" w:rsidRPr="00E0388A" w:rsidRDefault="00E0388A" w:rsidP="00E0388A">
      <w:pPr>
        <w:pStyle w:val="ListBullet"/>
        <w:rPr>
          <w:lang w:eastAsia="en-AU"/>
        </w:rPr>
      </w:pPr>
      <w:r w:rsidRPr="00E0388A">
        <w:rPr>
          <w:lang w:eastAsia="en-AU"/>
        </w:rPr>
        <w:t>Are students using food chains to describe energy transfer?</w:t>
      </w:r>
    </w:p>
    <w:p w14:paraId="47854D57" w14:textId="77777777" w:rsidR="00E0388A" w:rsidRPr="00E0388A" w:rsidRDefault="00E0388A" w:rsidP="00E0388A">
      <w:pPr>
        <w:pStyle w:val="ListBullet"/>
        <w:rPr>
          <w:lang w:eastAsia="en-AU"/>
        </w:rPr>
      </w:pPr>
      <w:r w:rsidRPr="00E0388A">
        <w:rPr>
          <w:lang w:eastAsia="en-AU"/>
        </w:rPr>
        <w:t>Do all food chains start with a producer?</w:t>
      </w:r>
    </w:p>
    <w:p w14:paraId="5FF4D7A6" w14:textId="77777777" w:rsidR="00E0388A" w:rsidRPr="00E0388A" w:rsidRDefault="00E0388A" w:rsidP="00E0388A">
      <w:pPr>
        <w:pStyle w:val="ListBullet"/>
        <w:rPr>
          <w:lang w:eastAsia="en-AU"/>
        </w:rPr>
      </w:pPr>
      <w:r w:rsidRPr="00E0388A">
        <w:rPr>
          <w:lang w:eastAsia="en-AU"/>
        </w:rPr>
        <w:t>Are students identifying links between different food chains?</w:t>
      </w:r>
    </w:p>
    <w:p w14:paraId="4F01DB5D" w14:textId="77777777" w:rsidR="00E0388A" w:rsidRPr="00E0388A" w:rsidRDefault="00E0388A" w:rsidP="00E0388A">
      <w:pPr>
        <w:pStyle w:val="ListBullet"/>
        <w:rPr>
          <w:lang w:eastAsia="en-AU"/>
        </w:rPr>
      </w:pPr>
      <w:r w:rsidRPr="00E0388A">
        <w:rPr>
          <w:lang w:eastAsia="en-AU"/>
        </w:rPr>
        <w:t>Do students identify all organisms in the food chain as important?</w:t>
      </w:r>
    </w:p>
    <w:p w14:paraId="15495362" w14:textId="77777777" w:rsidR="00E0388A" w:rsidRPr="00E0388A" w:rsidRDefault="00E0388A" w:rsidP="00E0388A">
      <w:pPr>
        <w:pStyle w:val="ListBullet"/>
        <w:rPr>
          <w:lang w:eastAsia="en-AU"/>
        </w:rPr>
      </w:pPr>
      <w:r w:rsidRPr="00E0388A">
        <w:rPr>
          <w:lang w:eastAsia="en-AU"/>
        </w:rPr>
        <w:t>Do students identify consumers as being reliant on producers?</w:t>
      </w:r>
    </w:p>
    <w:p w14:paraId="3D39DFE4" w14:textId="77777777" w:rsidR="006948BA" w:rsidRPr="00917A53" w:rsidRDefault="006948BA" w:rsidP="006948BA"/>
    <w:p w14:paraId="704F0890" w14:textId="77777777" w:rsidR="006948BA" w:rsidRDefault="006948BA" w:rsidP="006948BA">
      <w:pPr>
        <w:pStyle w:val="Heading2"/>
        <w:spacing w:before="0" w:after="0"/>
      </w:pPr>
      <w:r>
        <w:t>List of materials</w:t>
      </w:r>
    </w:p>
    <w:p w14:paraId="23087B3E" w14:textId="77777777" w:rsidR="006948BA" w:rsidRPr="00F725C8" w:rsidRDefault="006948BA" w:rsidP="006948BA">
      <w:pPr>
        <w:rPr>
          <w:rFonts w:ascii="Times New Roman" w:hAnsi="Times New Roman"/>
          <w:b/>
          <w:bCs/>
          <w:sz w:val="24"/>
          <w:szCs w:val="24"/>
          <w:lang w:eastAsia="en-AU"/>
        </w:rPr>
      </w:pPr>
      <w:r w:rsidRPr="00F725C8">
        <w:rPr>
          <w:b/>
          <w:bCs/>
          <w:lang w:eastAsia="en-AU"/>
        </w:rPr>
        <w:t>Whole class</w:t>
      </w:r>
    </w:p>
    <w:p w14:paraId="11BAA7B3" w14:textId="77777777" w:rsidR="004A0A02" w:rsidRPr="004A0A02" w:rsidRDefault="004A0A02" w:rsidP="004A0A02">
      <w:pPr>
        <w:pStyle w:val="ListBullet"/>
        <w:rPr>
          <w:lang w:eastAsia="en-AU"/>
        </w:rPr>
      </w:pPr>
      <w:r w:rsidRPr="004A0A02">
        <w:rPr>
          <w:lang w:eastAsia="en-AU"/>
        </w:rPr>
        <w:t xml:space="preserve">Class science journal (digital or </w:t>
      </w:r>
      <w:proofErr w:type="gramStart"/>
      <w:r w:rsidRPr="004A0A02">
        <w:rPr>
          <w:lang w:eastAsia="en-AU"/>
        </w:rPr>
        <w:t>hard-copy</w:t>
      </w:r>
      <w:proofErr w:type="gramEnd"/>
      <w:r w:rsidRPr="004A0A02">
        <w:rPr>
          <w:lang w:eastAsia="en-AU"/>
        </w:rPr>
        <w:t>)</w:t>
      </w:r>
    </w:p>
    <w:p w14:paraId="40C03A1F" w14:textId="77777777" w:rsidR="004A0A02" w:rsidRPr="004A0A02" w:rsidRDefault="004A0A02" w:rsidP="004A0A02">
      <w:pPr>
        <w:pStyle w:val="ListBullet"/>
        <w:rPr>
          <w:lang w:eastAsia="en-AU"/>
        </w:rPr>
      </w:pPr>
      <w:r w:rsidRPr="004A0A02">
        <w:rPr>
          <w:lang w:eastAsia="en-AU"/>
        </w:rPr>
        <w:t>Materials to create a word wall</w:t>
      </w:r>
    </w:p>
    <w:p w14:paraId="298284AA" w14:textId="77777777" w:rsidR="004A0A02" w:rsidRPr="004A0A02" w:rsidRDefault="004A0A02" w:rsidP="004A0A02">
      <w:pPr>
        <w:pStyle w:val="ListBullet"/>
        <w:rPr>
          <w:lang w:eastAsia="en-AU"/>
        </w:rPr>
      </w:pPr>
      <w:r w:rsidRPr="004A0A02">
        <w:rPr>
          <w:lang w:eastAsia="en-AU"/>
        </w:rPr>
        <w:t xml:space="preserve">Demonstration copy of </w:t>
      </w:r>
      <w:r w:rsidRPr="004A0A02">
        <w:rPr>
          <w:b/>
          <w:bCs/>
          <w:lang w:eastAsia="en-AU"/>
        </w:rPr>
        <w:t>What eats what? Resource sheet</w:t>
      </w:r>
    </w:p>
    <w:p w14:paraId="20CD59AE" w14:textId="77777777" w:rsidR="00AA040C" w:rsidRDefault="00AA040C" w:rsidP="006948BA">
      <w:pPr>
        <w:rPr>
          <w:b/>
          <w:bCs/>
          <w:lang w:eastAsia="en-AU"/>
        </w:rPr>
      </w:pPr>
    </w:p>
    <w:p w14:paraId="00DF7F59" w14:textId="5CC2308C" w:rsidR="006948BA" w:rsidRPr="00576AC7" w:rsidRDefault="006948BA" w:rsidP="006948BA">
      <w:pPr>
        <w:rPr>
          <w:rFonts w:ascii="Times New Roman" w:hAnsi="Times New Roman"/>
          <w:b/>
          <w:bCs/>
          <w:sz w:val="24"/>
          <w:szCs w:val="24"/>
          <w:lang w:eastAsia="en-AU"/>
        </w:rPr>
      </w:pPr>
      <w:r w:rsidRPr="00576AC7">
        <w:rPr>
          <w:b/>
          <w:bCs/>
          <w:lang w:eastAsia="en-AU"/>
        </w:rPr>
        <w:lastRenderedPageBreak/>
        <w:t>Each studen</w:t>
      </w:r>
      <w:r>
        <w:rPr>
          <w:b/>
          <w:bCs/>
          <w:lang w:eastAsia="en-AU"/>
        </w:rPr>
        <w:t>t</w:t>
      </w:r>
      <w:r w:rsidRPr="00576AC7">
        <w:rPr>
          <w:b/>
          <w:bCs/>
          <w:lang w:eastAsia="en-AU"/>
        </w:rPr>
        <w:t> </w:t>
      </w:r>
    </w:p>
    <w:p w14:paraId="1925301B" w14:textId="77777777" w:rsidR="006948BA" w:rsidRPr="00BF53DF" w:rsidRDefault="006948BA" w:rsidP="006948BA">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42B34D2F" w14:textId="0938341F" w:rsidR="006948BA" w:rsidRPr="00BF53DF" w:rsidRDefault="00D8462D" w:rsidP="00D8462D">
      <w:pPr>
        <w:pStyle w:val="ListBullet"/>
        <w:rPr>
          <w:lang w:eastAsia="en-AU"/>
        </w:rPr>
      </w:pPr>
      <w:r w:rsidRPr="00D8462D">
        <w:rPr>
          <w:b/>
          <w:bCs/>
          <w:lang w:eastAsia="en-AU"/>
        </w:rPr>
        <w:t>What eats what? Resource sheet</w:t>
      </w:r>
      <w:r>
        <w:rPr>
          <w:lang w:eastAsia="en-AU"/>
        </w:rPr>
        <w:t xml:space="preserve"> </w:t>
      </w:r>
      <w:r w:rsidR="006948BA" w:rsidRPr="00BF53DF">
        <w:rPr>
          <w:lang w:eastAsia="en-AU"/>
        </w:rPr>
        <w:t>(or create their own)</w:t>
      </w:r>
    </w:p>
    <w:p w14:paraId="73A4CD17" w14:textId="77777777" w:rsidR="006948BA" w:rsidRDefault="006948BA" w:rsidP="006948BA"/>
    <w:tbl>
      <w:tblPr>
        <w:tblStyle w:val="AASETable"/>
        <w:tblW w:w="0" w:type="auto"/>
        <w:tblLook w:val="04A0" w:firstRow="1" w:lastRow="0" w:firstColumn="1" w:lastColumn="0" w:noHBand="0" w:noVBand="1"/>
      </w:tblPr>
      <w:tblGrid>
        <w:gridCol w:w="3284"/>
        <w:gridCol w:w="3285"/>
        <w:gridCol w:w="3285"/>
      </w:tblGrid>
      <w:tr w:rsidR="006948BA" w14:paraId="730FEA7F"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145CD8C1" w14:textId="77777777" w:rsidR="006948BA" w:rsidRPr="00975818" w:rsidRDefault="006948BA" w:rsidP="00420BC9">
            <w:pPr>
              <w:spacing w:after="0"/>
              <w:rPr>
                <w:b/>
                <w:bCs/>
              </w:rPr>
            </w:pPr>
            <w:r w:rsidRPr="00975818">
              <w:rPr>
                <w:b/>
                <w:bCs/>
              </w:rPr>
              <w:t>Lesson Routine</w:t>
            </w:r>
          </w:p>
        </w:tc>
        <w:tc>
          <w:tcPr>
            <w:tcW w:w="3285" w:type="dxa"/>
          </w:tcPr>
          <w:p w14:paraId="48F41F15" w14:textId="77777777" w:rsidR="006948BA" w:rsidRPr="00975818" w:rsidRDefault="006948BA" w:rsidP="00420BC9">
            <w:pPr>
              <w:spacing w:after="0"/>
              <w:rPr>
                <w:b/>
                <w:bCs/>
              </w:rPr>
            </w:pPr>
            <w:r w:rsidRPr="00975818">
              <w:rPr>
                <w:b/>
                <w:bCs/>
              </w:rPr>
              <w:t>Estimated time</w:t>
            </w:r>
          </w:p>
        </w:tc>
        <w:tc>
          <w:tcPr>
            <w:tcW w:w="3285" w:type="dxa"/>
          </w:tcPr>
          <w:p w14:paraId="58594098" w14:textId="77777777" w:rsidR="006948BA" w:rsidRPr="00975818" w:rsidRDefault="006948BA" w:rsidP="00420BC9">
            <w:pPr>
              <w:spacing w:after="0"/>
              <w:rPr>
                <w:b/>
                <w:bCs/>
              </w:rPr>
            </w:pPr>
            <w:r w:rsidRPr="00975818">
              <w:rPr>
                <w:b/>
                <w:bCs/>
              </w:rPr>
              <w:t>Task type</w:t>
            </w:r>
          </w:p>
        </w:tc>
      </w:tr>
      <w:tr w:rsidR="006948BA" w14:paraId="48621570"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4A3FDD3" w14:textId="77777777" w:rsidR="006948BA" w:rsidRDefault="006948BA" w:rsidP="00420BC9">
            <w:pPr>
              <w:spacing w:after="0"/>
            </w:pPr>
            <w:r>
              <w:t>Reorient</w:t>
            </w:r>
          </w:p>
        </w:tc>
        <w:tc>
          <w:tcPr>
            <w:tcW w:w="3285" w:type="dxa"/>
          </w:tcPr>
          <w:p w14:paraId="624D72DF" w14:textId="77777777" w:rsidR="006948BA" w:rsidRDefault="006948BA" w:rsidP="00420BC9">
            <w:pPr>
              <w:spacing w:after="0"/>
            </w:pPr>
            <w:r>
              <w:t>5 minutes</w:t>
            </w:r>
          </w:p>
        </w:tc>
        <w:tc>
          <w:tcPr>
            <w:tcW w:w="3285" w:type="dxa"/>
          </w:tcPr>
          <w:p w14:paraId="503CD271" w14:textId="77777777" w:rsidR="006948BA" w:rsidRDefault="006948BA" w:rsidP="00420BC9">
            <w:pPr>
              <w:spacing w:after="0"/>
            </w:pPr>
            <w:r>
              <w:t>Whole class</w:t>
            </w:r>
          </w:p>
        </w:tc>
      </w:tr>
      <w:tr w:rsidR="006948BA" w14:paraId="3DDEF141"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5DD421A" w14:textId="77777777" w:rsidR="006948BA" w:rsidRDefault="006948BA" w:rsidP="00420BC9">
            <w:pPr>
              <w:spacing w:after="0"/>
            </w:pPr>
            <w:r>
              <w:t>Question</w:t>
            </w:r>
          </w:p>
        </w:tc>
        <w:tc>
          <w:tcPr>
            <w:tcW w:w="3285" w:type="dxa"/>
          </w:tcPr>
          <w:p w14:paraId="443DC62C" w14:textId="613BF4FC" w:rsidR="006948BA" w:rsidRDefault="006B5A9F" w:rsidP="00420BC9">
            <w:pPr>
              <w:spacing w:after="0"/>
            </w:pPr>
            <w:r>
              <w:t>5</w:t>
            </w:r>
            <w:r w:rsidR="006948BA">
              <w:t xml:space="preserve"> minutes</w:t>
            </w:r>
          </w:p>
        </w:tc>
        <w:tc>
          <w:tcPr>
            <w:tcW w:w="3285" w:type="dxa"/>
          </w:tcPr>
          <w:p w14:paraId="10E86107" w14:textId="77777777" w:rsidR="006948BA" w:rsidRDefault="006948BA" w:rsidP="00420BC9">
            <w:pPr>
              <w:spacing w:after="0"/>
            </w:pPr>
            <w:r>
              <w:t>Whole class</w:t>
            </w:r>
          </w:p>
        </w:tc>
      </w:tr>
      <w:tr w:rsidR="006948BA" w14:paraId="65A9CDD8"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CDA2ECB" w14:textId="77777777" w:rsidR="006948BA" w:rsidRDefault="006948BA" w:rsidP="00420BC9">
            <w:pPr>
              <w:spacing w:after="0"/>
            </w:pPr>
            <w:r>
              <w:t>Investigate</w:t>
            </w:r>
          </w:p>
        </w:tc>
        <w:tc>
          <w:tcPr>
            <w:tcW w:w="3285" w:type="dxa"/>
          </w:tcPr>
          <w:p w14:paraId="4941F5F7" w14:textId="75CE67D3" w:rsidR="006948BA" w:rsidRDefault="009B6DCF" w:rsidP="00420BC9">
            <w:pPr>
              <w:spacing w:after="0"/>
            </w:pPr>
            <w:r>
              <w:t>30</w:t>
            </w:r>
            <w:r w:rsidR="006948BA">
              <w:t xml:space="preserve"> minutes</w:t>
            </w:r>
          </w:p>
        </w:tc>
        <w:tc>
          <w:tcPr>
            <w:tcW w:w="3285" w:type="dxa"/>
          </w:tcPr>
          <w:p w14:paraId="0285E4DE" w14:textId="42E99C17" w:rsidR="006948BA" w:rsidRDefault="006948BA" w:rsidP="00420BC9">
            <w:pPr>
              <w:spacing w:after="0"/>
            </w:pPr>
            <w:r>
              <w:t>Whole clas</w:t>
            </w:r>
            <w:r w:rsidR="00AA040C">
              <w:t>s, Collaborative teams</w:t>
            </w:r>
          </w:p>
        </w:tc>
      </w:tr>
      <w:tr w:rsidR="006948BA" w14:paraId="5BF92ABE"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3E4AD653" w14:textId="77777777" w:rsidR="006948BA" w:rsidRDefault="006948BA" w:rsidP="00420BC9">
            <w:pPr>
              <w:spacing w:after="0"/>
            </w:pPr>
            <w:r>
              <w:t>Integrate</w:t>
            </w:r>
          </w:p>
        </w:tc>
        <w:tc>
          <w:tcPr>
            <w:tcW w:w="3285" w:type="dxa"/>
          </w:tcPr>
          <w:p w14:paraId="580D0C7C" w14:textId="77777777" w:rsidR="006948BA" w:rsidRDefault="002939A7" w:rsidP="00420BC9">
            <w:pPr>
              <w:spacing w:after="0"/>
            </w:pPr>
            <w:r>
              <w:t>15</w:t>
            </w:r>
            <w:r w:rsidR="006948BA">
              <w:t xml:space="preserve"> minutes</w:t>
            </w:r>
          </w:p>
        </w:tc>
        <w:tc>
          <w:tcPr>
            <w:tcW w:w="3285" w:type="dxa"/>
          </w:tcPr>
          <w:p w14:paraId="07A4E531" w14:textId="77777777" w:rsidR="006948BA" w:rsidRDefault="006948BA" w:rsidP="00420BC9">
            <w:pPr>
              <w:spacing w:after="0"/>
            </w:pPr>
            <w:r>
              <w:t>Whole class</w:t>
            </w:r>
          </w:p>
        </w:tc>
      </w:tr>
    </w:tbl>
    <w:p w14:paraId="53A08DEC" w14:textId="77777777" w:rsidR="006948BA" w:rsidRDefault="006948BA" w:rsidP="006948BA"/>
    <w:p w14:paraId="0CE51F30" w14:textId="77777777" w:rsidR="00BB7244" w:rsidRDefault="00BB7244" w:rsidP="00BB7244">
      <w:pPr>
        <w:pStyle w:val="Heading1"/>
        <w:spacing w:before="0" w:after="0"/>
      </w:pPr>
      <w:r>
        <w:t>Inquire</w:t>
      </w:r>
    </w:p>
    <w:p w14:paraId="4CEA2D9B" w14:textId="77777777" w:rsidR="00BB7244" w:rsidRDefault="00BB7244" w:rsidP="00BB7244">
      <w:pPr>
        <w:pStyle w:val="Heading2"/>
      </w:pPr>
      <w:r>
        <w:t>Re-orient</w:t>
      </w:r>
    </w:p>
    <w:p w14:paraId="52711233" w14:textId="77777777" w:rsidR="005D5EDF" w:rsidRPr="005D5EDF" w:rsidRDefault="005D5EDF" w:rsidP="005D5EDF">
      <w:pPr>
        <w:rPr>
          <w:lang w:eastAsia="en-AU"/>
        </w:rPr>
      </w:pPr>
      <w:r w:rsidRPr="005D5EDF">
        <w:rPr>
          <w:lang w:eastAsia="en-AU"/>
        </w:rPr>
        <w:t>Discuss the classroom context for this teaching sequence. Outline what students have learned so far and how this affects their thinking about the activity they will complete in the Act phase.</w:t>
      </w:r>
    </w:p>
    <w:p w14:paraId="56D4018C" w14:textId="77777777" w:rsidR="005D5EDF" w:rsidRDefault="005D5EDF" w:rsidP="005D5EDF">
      <w:pPr>
        <w:rPr>
          <w:lang w:eastAsia="en-AU"/>
        </w:rPr>
      </w:pPr>
      <w:r w:rsidRPr="005D5EDF">
        <w:rPr>
          <w:lang w:eastAsia="en-AU"/>
        </w:rPr>
        <w:t>Discuss the variety of plants and animals that need to be considered in this context.</w:t>
      </w:r>
    </w:p>
    <w:p w14:paraId="15F2DCD8" w14:textId="77777777" w:rsidR="008927F9" w:rsidRPr="005D5EDF" w:rsidRDefault="008927F9" w:rsidP="005D5EDF">
      <w:pPr>
        <w:rPr>
          <w:lang w:eastAsia="en-AU"/>
        </w:rPr>
      </w:pPr>
    </w:p>
    <w:p w14:paraId="2FA3154B" w14:textId="7584837D" w:rsidR="00BB7244" w:rsidRDefault="00BB7244" w:rsidP="00BB7244">
      <w:pPr>
        <w:pStyle w:val="Heading2"/>
      </w:pPr>
      <w:r>
        <w:t xml:space="preserve">Question </w:t>
      </w:r>
      <w:r>
        <w:rPr>
          <w:rFonts w:cstheme="majorHAnsi"/>
          <w:color w:val="auto"/>
        </w:rPr>
        <w:t xml:space="preserve">• </w:t>
      </w:r>
      <w:r w:rsidR="005D5EDF">
        <w:rPr>
          <w:rFonts w:cstheme="majorHAnsi"/>
          <w:b w:val="0"/>
          <w:bCs/>
          <w:color w:val="auto"/>
        </w:rPr>
        <w:t>Diversity is important</w:t>
      </w:r>
      <w:r>
        <w:t xml:space="preserve"> </w:t>
      </w:r>
    </w:p>
    <w:p w14:paraId="4AF545E6" w14:textId="77777777" w:rsidR="006B5A9F" w:rsidRPr="006B5A9F" w:rsidRDefault="006B5A9F" w:rsidP="006B5A9F">
      <w:pPr>
        <w:rPr>
          <w:lang w:eastAsia="en-AU"/>
        </w:rPr>
      </w:pPr>
      <w:r w:rsidRPr="006B5A9F">
        <w:rPr>
          <w:b/>
          <w:bCs/>
          <w:lang w:eastAsia="en-AU"/>
        </w:rPr>
        <w:t>Pose the question</w:t>
      </w:r>
      <w:r w:rsidRPr="006B5A9F">
        <w:rPr>
          <w:lang w:eastAsia="en-AU"/>
        </w:rPr>
        <w:t xml:space="preserve">: </w:t>
      </w:r>
      <w:r w:rsidRPr="006B5A9F">
        <w:rPr>
          <w:i/>
          <w:iCs/>
          <w:lang w:eastAsia="en-AU"/>
        </w:rPr>
        <w:t>How do plants and animals affect each other?</w:t>
      </w:r>
      <w:r w:rsidRPr="006B5A9F">
        <w:rPr>
          <w:lang w:eastAsia="en-AU"/>
        </w:rPr>
        <w:t xml:space="preserve"> </w:t>
      </w:r>
    </w:p>
    <w:p w14:paraId="1E74A295" w14:textId="3F8FA307" w:rsidR="00BB7244" w:rsidRDefault="006B5A9F" w:rsidP="00BB7244">
      <w:pPr>
        <w:rPr>
          <w:lang w:eastAsia="en-AU"/>
        </w:rPr>
      </w:pPr>
      <w:r w:rsidRPr="006B5A9F">
        <w:rPr>
          <w:lang w:eastAsia="en-AU"/>
        </w:rPr>
        <w:t>Refer to a student question (if one has been asked) as a jumping off point for the following investigation, relating it to the context being used in this teaching sequence.</w:t>
      </w:r>
    </w:p>
    <w:p w14:paraId="140A3E7A" w14:textId="77777777" w:rsidR="008927F9" w:rsidRPr="00AB19AB" w:rsidRDefault="008927F9" w:rsidP="00BB7244">
      <w:pPr>
        <w:rPr>
          <w:lang w:eastAsia="en-AU"/>
        </w:rPr>
      </w:pPr>
    </w:p>
    <w:p w14:paraId="7B8DFAC7" w14:textId="128E5B60" w:rsidR="00BB7244" w:rsidRDefault="00BB7244" w:rsidP="00BB7244">
      <w:pPr>
        <w:pStyle w:val="Heading2"/>
      </w:pPr>
      <w:r>
        <w:t xml:space="preserve">Investigate </w:t>
      </w:r>
      <w:r>
        <w:rPr>
          <w:rFonts w:cstheme="majorHAnsi"/>
          <w:color w:val="auto"/>
        </w:rPr>
        <w:t xml:space="preserve">• </w:t>
      </w:r>
      <w:r w:rsidR="00150504">
        <w:rPr>
          <w:rFonts w:cstheme="majorHAnsi"/>
          <w:b w:val="0"/>
          <w:bCs/>
          <w:color w:val="auto"/>
        </w:rPr>
        <w:t>Who is hungry?</w:t>
      </w:r>
      <w:r>
        <w:t xml:space="preserve"> </w:t>
      </w:r>
    </w:p>
    <w:p w14:paraId="762480B0" w14:textId="77777777" w:rsidR="00497DD8" w:rsidRPr="00497DD8" w:rsidRDefault="00497DD8" w:rsidP="00497DD8">
      <w:pPr>
        <w:rPr>
          <w:lang w:eastAsia="en-AU"/>
        </w:rPr>
      </w:pPr>
      <w:r w:rsidRPr="00497DD8">
        <w:rPr>
          <w:lang w:eastAsia="en-AU"/>
        </w:rPr>
        <w:t xml:space="preserve">Referring to the demonstration copy of the </w:t>
      </w:r>
      <w:r w:rsidRPr="00497DD8">
        <w:rPr>
          <w:b/>
          <w:bCs/>
          <w:lang w:eastAsia="en-AU"/>
        </w:rPr>
        <w:t>What eats what? Resource sheet</w:t>
      </w:r>
      <w:r w:rsidRPr="00497DD8">
        <w:rPr>
          <w:lang w:eastAsia="en-AU"/>
        </w:rPr>
        <w:t xml:space="preserve">, identify the animals and plants shown. </w:t>
      </w:r>
    </w:p>
    <w:p w14:paraId="7169DCB1" w14:textId="77777777" w:rsidR="00497DD8" w:rsidRPr="00497DD8" w:rsidRDefault="00497DD8" w:rsidP="00497DD8">
      <w:pPr>
        <w:rPr>
          <w:lang w:eastAsia="en-AU"/>
        </w:rPr>
      </w:pPr>
      <w:r w:rsidRPr="00497DD8">
        <w:rPr>
          <w:lang w:eastAsia="en-AU"/>
        </w:rPr>
        <w:t>Ask students if they think there are other living things besides plants and animals, and if they can name any.</w:t>
      </w:r>
    </w:p>
    <w:p w14:paraId="05445CC7" w14:textId="77777777" w:rsidR="00497DD8" w:rsidRPr="00497DD8" w:rsidRDefault="00497DD8" w:rsidP="00497DD8">
      <w:pPr>
        <w:rPr>
          <w:lang w:eastAsia="en-AU"/>
        </w:rPr>
      </w:pPr>
      <w:r w:rsidRPr="00497DD8">
        <w:rPr>
          <w:lang w:eastAsia="en-AU"/>
        </w:rPr>
        <w:t xml:space="preserve">Students arrange the images of plants and animals into groups/categories. They can make different types of groups, or </w:t>
      </w:r>
      <w:proofErr w:type="gramStart"/>
      <w:r w:rsidRPr="00497DD8">
        <w:rPr>
          <w:lang w:eastAsia="en-AU"/>
        </w:rPr>
        <w:t>sub groups</w:t>
      </w:r>
      <w:proofErr w:type="gramEnd"/>
      <w:r w:rsidRPr="00497DD8">
        <w:rPr>
          <w:lang w:eastAsia="en-AU"/>
        </w:rPr>
        <w:t xml:space="preserve">. </w:t>
      </w:r>
    </w:p>
    <w:p w14:paraId="2AA7F61E" w14:textId="77777777" w:rsidR="00497DD8" w:rsidRPr="00497DD8" w:rsidRDefault="00497DD8" w:rsidP="00497DD8">
      <w:pPr>
        <w:rPr>
          <w:lang w:eastAsia="en-AU"/>
        </w:rPr>
      </w:pPr>
      <w:r w:rsidRPr="00497DD8">
        <w:rPr>
          <w:lang w:eastAsia="en-AU"/>
        </w:rPr>
        <w:t>Share and discuss the categories students found.</w:t>
      </w:r>
    </w:p>
    <w:p w14:paraId="08999CBE" w14:textId="42941A2F" w:rsidR="00497DD8" w:rsidRPr="008927F9" w:rsidRDefault="00497DD8" w:rsidP="00497DD8">
      <w:pPr>
        <w:rPr>
          <w:b/>
          <w:bCs/>
          <w:lang w:eastAsia="en-AU"/>
        </w:rPr>
      </w:pPr>
      <w:r w:rsidRPr="008927F9">
        <w:rPr>
          <w:b/>
          <w:bCs/>
          <w:lang w:eastAsia="en-AU"/>
        </w:rPr>
        <w:t>Potential discussion prompts</w:t>
      </w:r>
    </w:p>
    <w:p w14:paraId="081ECF36" w14:textId="77777777" w:rsidR="00497DD8" w:rsidRPr="00497DD8" w:rsidRDefault="00497DD8" w:rsidP="00497DD8">
      <w:pPr>
        <w:pStyle w:val="ListBullet"/>
        <w:rPr>
          <w:i/>
          <w:iCs/>
          <w:lang w:eastAsia="en-AU"/>
        </w:rPr>
      </w:pPr>
      <w:r w:rsidRPr="00497DD8">
        <w:rPr>
          <w:i/>
          <w:iCs/>
          <w:lang w:eastAsia="en-AU"/>
        </w:rPr>
        <w:t xml:space="preserve">What groups did you make? What did you call those groups? </w:t>
      </w:r>
    </w:p>
    <w:p w14:paraId="21000836" w14:textId="77777777" w:rsidR="00497DD8" w:rsidRPr="00497DD8" w:rsidRDefault="00497DD8" w:rsidP="00497DD8">
      <w:pPr>
        <w:pStyle w:val="ListBullet"/>
        <w:rPr>
          <w:i/>
          <w:iCs/>
          <w:lang w:eastAsia="en-AU"/>
        </w:rPr>
      </w:pPr>
      <w:r w:rsidRPr="00497DD8">
        <w:rPr>
          <w:i/>
          <w:iCs/>
          <w:lang w:eastAsia="en-AU"/>
        </w:rPr>
        <w:t xml:space="preserve">What do the members of each group have in common? </w:t>
      </w:r>
    </w:p>
    <w:p w14:paraId="1947BEEF" w14:textId="77777777" w:rsidR="00497DD8" w:rsidRPr="00497DD8" w:rsidRDefault="00497DD8" w:rsidP="00497DD8">
      <w:pPr>
        <w:pStyle w:val="ListBullet"/>
        <w:rPr>
          <w:i/>
          <w:iCs/>
          <w:lang w:eastAsia="en-AU"/>
        </w:rPr>
      </w:pPr>
      <w:r w:rsidRPr="00497DD8">
        <w:rPr>
          <w:i/>
          <w:iCs/>
          <w:lang w:eastAsia="en-AU"/>
        </w:rPr>
        <w:t xml:space="preserve">What other groupings can we make? </w:t>
      </w:r>
    </w:p>
    <w:p w14:paraId="70749CF4" w14:textId="77777777" w:rsidR="00497DD8" w:rsidRPr="00497DD8" w:rsidRDefault="00497DD8" w:rsidP="00497DD8">
      <w:pPr>
        <w:pStyle w:val="ListBullet"/>
        <w:rPr>
          <w:i/>
          <w:iCs/>
          <w:lang w:eastAsia="en-AU"/>
        </w:rPr>
      </w:pPr>
      <w:r w:rsidRPr="00497DD8">
        <w:rPr>
          <w:i/>
          <w:iCs/>
          <w:lang w:eastAsia="en-AU"/>
        </w:rPr>
        <w:t xml:space="preserve">Why do you think scientists group organisms? </w:t>
      </w:r>
    </w:p>
    <w:p w14:paraId="44B63D71" w14:textId="77777777" w:rsidR="00497DD8" w:rsidRPr="00497DD8" w:rsidRDefault="00497DD8" w:rsidP="00497DD8">
      <w:pPr>
        <w:pStyle w:val="ListBullet"/>
        <w:rPr>
          <w:i/>
          <w:iCs/>
          <w:lang w:eastAsia="en-AU"/>
        </w:rPr>
      </w:pPr>
      <w:r w:rsidRPr="00497DD8">
        <w:rPr>
          <w:i/>
          <w:iCs/>
          <w:lang w:eastAsia="en-AU"/>
        </w:rPr>
        <w:t xml:space="preserve">What connections did you make about what eats what? </w:t>
      </w:r>
    </w:p>
    <w:p w14:paraId="6F64CAE7" w14:textId="033717F4" w:rsidR="003603DE" w:rsidRPr="003603DE" w:rsidRDefault="003603DE" w:rsidP="00346B4D">
      <w:pPr>
        <w:pStyle w:val="ListBullet"/>
        <w:numPr>
          <w:ilvl w:val="0"/>
          <w:numId w:val="0"/>
        </w:numPr>
        <w:ind w:left="284"/>
        <w:rPr>
          <w:lang w:eastAsia="en-AU"/>
        </w:rPr>
      </w:pPr>
      <w:r w:rsidRPr="003603DE">
        <w:rPr>
          <w:noProof/>
          <w:lang w:eastAsia="en-AU"/>
        </w:rPr>
        <w:lastRenderedPageBreak/>
        <w:drawing>
          <wp:inline distT="0" distB="0" distL="0" distR="0" wp14:anchorId="660881B4" wp14:editId="210D38A7">
            <wp:extent cx="3259360" cy="1825625"/>
            <wp:effectExtent l="0" t="0" r="0" b="3175"/>
            <wp:docPr id="1791114949" name="Picture 45" descr="A group of animals and ins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14949" name="Picture 45" descr="A group of animals and insect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2159" cy="1827193"/>
                    </a:xfrm>
                    <a:prstGeom prst="rect">
                      <a:avLst/>
                    </a:prstGeom>
                    <a:noFill/>
                    <a:ln>
                      <a:noFill/>
                    </a:ln>
                  </pic:spPr>
                </pic:pic>
              </a:graphicData>
            </a:graphic>
          </wp:inline>
        </w:drawing>
      </w:r>
    </w:p>
    <w:p w14:paraId="1E5FFB2F" w14:textId="3F4D0B79" w:rsidR="00497DD8" w:rsidRPr="00497DD8" w:rsidRDefault="00497DD8" w:rsidP="00497DD8">
      <w:pPr>
        <w:rPr>
          <w:lang w:eastAsia="en-AU"/>
        </w:rPr>
      </w:pPr>
      <w:r w:rsidRPr="00497DD8">
        <w:rPr>
          <w:lang w:eastAsia="en-AU"/>
        </w:rPr>
        <w:t>Sample categorie</w:t>
      </w:r>
      <w:r w:rsidR="003603DE">
        <w:rPr>
          <w:lang w:eastAsia="en-AU"/>
        </w:rPr>
        <w:t>s</w:t>
      </w:r>
    </w:p>
    <w:p w14:paraId="79222B43" w14:textId="77777777" w:rsidR="00346B4D" w:rsidRDefault="00346B4D" w:rsidP="00497DD8">
      <w:pPr>
        <w:rPr>
          <w:lang w:eastAsia="en-AU"/>
        </w:rPr>
      </w:pPr>
    </w:p>
    <w:p w14:paraId="6333F976" w14:textId="78694252" w:rsidR="00497DD8" w:rsidRPr="00497DD8" w:rsidRDefault="00497DD8" w:rsidP="00497DD8">
      <w:pPr>
        <w:rPr>
          <w:lang w:eastAsia="en-AU"/>
        </w:rPr>
      </w:pPr>
      <w:r w:rsidRPr="00497DD8">
        <w:rPr>
          <w:lang w:eastAsia="en-AU"/>
        </w:rPr>
        <w:t>Discuss food in relation to how it provides energy to animals.</w:t>
      </w:r>
    </w:p>
    <w:p w14:paraId="5BF61755" w14:textId="0AED3059" w:rsidR="00497DD8" w:rsidRPr="008927F9" w:rsidRDefault="00497DD8" w:rsidP="00497DD8">
      <w:pPr>
        <w:rPr>
          <w:b/>
          <w:bCs/>
          <w:lang w:eastAsia="en-AU"/>
        </w:rPr>
      </w:pPr>
      <w:r w:rsidRPr="008927F9">
        <w:rPr>
          <w:b/>
          <w:bCs/>
          <w:lang w:eastAsia="en-AU"/>
        </w:rPr>
        <w:t>Potential discussion prompts</w:t>
      </w:r>
    </w:p>
    <w:p w14:paraId="0AE9EE33" w14:textId="77777777" w:rsidR="00497DD8" w:rsidRPr="00346B4D" w:rsidRDefault="00497DD8" w:rsidP="00346B4D">
      <w:pPr>
        <w:pStyle w:val="ListBullet"/>
        <w:rPr>
          <w:i/>
          <w:iCs/>
          <w:lang w:eastAsia="en-AU"/>
        </w:rPr>
      </w:pPr>
      <w:r w:rsidRPr="00346B4D">
        <w:rPr>
          <w:i/>
          <w:iCs/>
          <w:lang w:eastAsia="en-AU"/>
        </w:rPr>
        <w:t>What's the purpose of eating food?</w:t>
      </w:r>
    </w:p>
    <w:p w14:paraId="4B63D798" w14:textId="77777777" w:rsidR="00497DD8" w:rsidRPr="00346B4D" w:rsidRDefault="00497DD8" w:rsidP="008927F9">
      <w:pPr>
        <w:pStyle w:val="ListBullet2"/>
        <w:numPr>
          <w:ilvl w:val="1"/>
          <w:numId w:val="52"/>
        </w:numPr>
        <w:rPr>
          <w:lang w:eastAsia="en-AU"/>
        </w:rPr>
      </w:pPr>
      <w:r w:rsidRPr="00346B4D">
        <w:rPr>
          <w:lang w:eastAsia="en-AU"/>
        </w:rPr>
        <w:t>Students might discuss the enjoyment they get from eating food, or that it keeps us healthy and gives our body nutrients. These are all acceptable responses. However, try to guide the conversation towards the specific point that food gives animals energy.</w:t>
      </w:r>
    </w:p>
    <w:p w14:paraId="5052BD7B" w14:textId="77777777" w:rsidR="00497DD8" w:rsidRPr="00346B4D" w:rsidRDefault="00497DD8" w:rsidP="00346B4D">
      <w:pPr>
        <w:pStyle w:val="ListBullet"/>
        <w:rPr>
          <w:i/>
          <w:iCs/>
          <w:lang w:eastAsia="en-AU"/>
        </w:rPr>
      </w:pPr>
      <w:r w:rsidRPr="00346B4D">
        <w:rPr>
          <w:i/>
          <w:iCs/>
          <w:lang w:eastAsia="en-AU"/>
        </w:rPr>
        <w:t>Where do we get our energy from?</w:t>
      </w:r>
    </w:p>
    <w:p w14:paraId="113BFAAB" w14:textId="77777777" w:rsidR="00497DD8" w:rsidRPr="00346B4D" w:rsidRDefault="00497DD8" w:rsidP="008927F9">
      <w:pPr>
        <w:pStyle w:val="ListBullet2"/>
        <w:numPr>
          <w:ilvl w:val="1"/>
          <w:numId w:val="51"/>
        </w:numPr>
        <w:rPr>
          <w:lang w:eastAsia="en-AU"/>
        </w:rPr>
      </w:pPr>
      <w:r w:rsidRPr="00346B4D">
        <w:rPr>
          <w:lang w:eastAsia="en-AU"/>
        </w:rPr>
        <w:t>The food we eat.</w:t>
      </w:r>
    </w:p>
    <w:p w14:paraId="450C2393" w14:textId="77777777" w:rsidR="00497DD8" w:rsidRPr="00346B4D" w:rsidRDefault="00497DD8" w:rsidP="00346B4D">
      <w:pPr>
        <w:pStyle w:val="ListBullet"/>
        <w:rPr>
          <w:i/>
          <w:iCs/>
          <w:lang w:eastAsia="en-AU"/>
        </w:rPr>
      </w:pPr>
      <w:r w:rsidRPr="00346B4D">
        <w:rPr>
          <w:i/>
          <w:iCs/>
          <w:lang w:eastAsia="en-AU"/>
        </w:rPr>
        <w:t>Why do we need energy?</w:t>
      </w:r>
    </w:p>
    <w:p w14:paraId="7DBD93BE" w14:textId="77777777" w:rsidR="00497DD8" w:rsidRPr="00346B4D" w:rsidRDefault="00497DD8" w:rsidP="008927F9">
      <w:pPr>
        <w:pStyle w:val="ListBullet2"/>
        <w:numPr>
          <w:ilvl w:val="1"/>
          <w:numId w:val="54"/>
        </w:numPr>
        <w:rPr>
          <w:lang w:eastAsia="en-AU"/>
        </w:rPr>
      </w:pPr>
      <w:r w:rsidRPr="00346B4D">
        <w:rPr>
          <w:lang w:eastAsia="en-AU"/>
        </w:rPr>
        <w:t>To grow, move, stay alive.</w:t>
      </w:r>
    </w:p>
    <w:p w14:paraId="6CD9DBF4" w14:textId="77777777" w:rsidR="00497DD8" w:rsidRPr="00346B4D" w:rsidRDefault="00497DD8" w:rsidP="00346B4D">
      <w:pPr>
        <w:pStyle w:val="ListBullet"/>
        <w:rPr>
          <w:i/>
          <w:iCs/>
          <w:lang w:eastAsia="en-AU"/>
        </w:rPr>
      </w:pPr>
      <w:r w:rsidRPr="00346B4D">
        <w:rPr>
          <w:i/>
          <w:iCs/>
          <w:lang w:eastAsia="en-AU"/>
        </w:rPr>
        <w:t>What might happen if you missed lunch? How would you feel? Why do you think this happens?</w:t>
      </w:r>
    </w:p>
    <w:p w14:paraId="7CD80A43" w14:textId="77777777" w:rsidR="00497DD8" w:rsidRPr="00346B4D" w:rsidRDefault="00497DD8" w:rsidP="00346B4D">
      <w:pPr>
        <w:pStyle w:val="ListBullet"/>
        <w:rPr>
          <w:i/>
          <w:iCs/>
          <w:lang w:eastAsia="en-AU"/>
        </w:rPr>
      </w:pPr>
      <w:r w:rsidRPr="00346B4D">
        <w:rPr>
          <w:i/>
          <w:iCs/>
          <w:lang w:eastAsia="en-AU"/>
        </w:rPr>
        <w:t xml:space="preserve">Of the plants and </w:t>
      </w:r>
      <w:proofErr w:type="gramStart"/>
      <w:r w:rsidRPr="00346B4D">
        <w:rPr>
          <w:i/>
          <w:iCs/>
          <w:lang w:eastAsia="en-AU"/>
        </w:rPr>
        <w:t>animals</w:t>
      </w:r>
      <w:proofErr w:type="gramEnd"/>
      <w:r w:rsidRPr="00346B4D">
        <w:rPr>
          <w:i/>
          <w:iCs/>
          <w:lang w:eastAsia="en-AU"/>
        </w:rPr>
        <w:t xml:space="preserve"> we've been looking at, which ones don't ‘eat’ anything else?</w:t>
      </w:r>
    </w:p>
    <w:p w14:paraId="070E9877" w14:textId="77777777" w:rsidR="00497DD8" w:rsidRPr="00346B4D" w:rsidRDefault="00497DD8" w:rsidP="008927F9">
      <w:pPr>
        <w:pStyle w:val="ListBullet2"/>
        <w:numPr>
          <w:ilvl w:val="1"/>
          <w:numId w:val="53"/>
        </w:numPr>
        <w:rPr>
          <w:lang w:eastAsia="en-AU"/>
        </w:rPr>
      </w:pPr>
      <w:r w:rsidRPr="00346B4D">
        <w:rPr>
          <w:lang w:eastAsia="en-AU"/>
        </w:rPr>
        <w:t>The plants: grass, trees and leaves.</w:t>
      </w:r>
    </w:p>
    <w:p w14:paraId="55FBC4E7" w14:textId="77777777" w:rsidR="00497DD8" w:rsidRPr="00497DD8" w:rsidRDefault="00497DD8" w:rsidP="00497DD8">
      <w:pPr>
        <w:rPr>
          <w:lang w:eastAsia="en-AU"/>
        </w:rPr>
      </w:pPr>
      <w:r w:rsidRPr="00497DD8">
        <w:rPr>
          <w:b/>
          <w:bCs/>
          <w:lang w:eastAsia="en-AU"/>
        </w:rPr>
        <w:t>Pose the question:</w:t>
      </w:r>
      <w:r w:rsidRPr="00497DD8">
        <w:rPr>
          <w:lang w:eastAsia="en-AU"/>
        </w:rPr>
        <w:t xml:space="preserve"> </w:t>
      </w:r>
      <w:r w:rsidRPr="00497DD8">
        <w:rPr>
          <w:i/>
          <w:iCs/>
          <w:lang w:eastAsia="en-AU"/>
        </w:rPr>
        <w:t>Where do plants get their energy?</w:t>
      </w:r>
    </w:p>
    <w:p w14:paraId="2CCB1014" w14:textId="77777777" w:rsidR="00F8788D" w:rsidRDefault="00F8788D" w:rsidP="00497DD8">
      <w:pPr>
        <w:rPr>
          <w:lang w:eastAsia="en-AU"/>
        </w:rPr>
      </w:pPr>
    </w:p>
    <w:p w14:paraId="36BDAA2F" w14:textId="568AFAF9" w:rsidR="00497DD8" w:rsidRPr="00497DD8" w:rsidRDefault="00497DD8" w:rsidP="00497DD8">
      <w:pPr>
        <w:rPr>
          <w:lang w:eastAsia="en-AU"/>
        </w:rPr>
      </w:pPr>
      <w:r w:rsidRPr="00497DD8">
        <w:rPr>
          <w:lang w:eastAsia="en-AU"/>
        </w:rPr>
        <w:t xml:space="preserve">At this stage it is not necessary for students to understand the process of photosynthesis, however, students might have some understanding that plants get their energy from the sun, or that, at the very least, they need the sun to grow and survive. </w:t>
      </w:r>
    </w:p>
    <w:p w14:paraId="2536A5DE" w14:textId="77777777" w:rsidR="00497DD8" w:rsidRPr="00497DD8" w:rsidRDefault="00497DD8" w:rsidP="00497DD8">
      <w:pPr>
        <w:rPr>
          <w:lang w:eastAsia="en-AU"/>
        </w:rPr>
      </w:pPr>
      <w:r w:rsidRPr="00497DD8">
        <w:rPr>
          <w:lang w:eastAsia="en-AU"/>
        </w:rPr>
        <w:t>If students are unable to articulate this, present the following claims and ask them if they think each is true or not true, and why:</w:t>
      </w:r>
    </w:p>
    <w:p w14:paraId="3C85F27E" w14:textId="77777777" w:rsidR="00497DD8" w:rsidRPr="0092709C" w:rsidRDefault="00497DD8" w:rsidP="00F8788D">
      <w:pPr>
        <w:pStyle w:val="ListBullet"/>
        <w:rPr>
          <w:i/>
          <w:iCs/>
          <w:lang w:eastAsia="en-AU"/>
        </w:rPr>
      </w:pPr>
      <w:r w:rsidRPr="0092709C">
        <w:rPr>
          <w:i/>
          <w:iCs/>
          <w:lang w:eastAsia="en-AU"/>
        </w:rPr>
        <w:t>Plants use the energy from the sun to grow and produce leaves.</w:t>
      </w:r>
    </w:p>
    <w:p w14:paraId="79B49221" w14:textId="77777777" w:rsidR="00497DD8" w:rsidRPr="0092709C" w:rsidRDefault="00497DD8" w:rsidP="00F8788D">
      <w:pPr>
        <w:pStyle w:val="ListBullet"/>
        <w:rPr>
          <w:i/>
          <w:iCs/>
          <w:lang w:eastAsia="en-AU"/>
        </w:rPr>
      </w:pPr>
      <w:r w:rsidRPr="0092709C">
        <w:rPr>
          <w:i/>
          <w:iCs/>
          <w:lang w:eastAsia="en-AU"/>
        </w:rPr>
        <w:t>Plants also use water and minerals from the soil to stay healthy (but it is not eating as they do not receive energy from it).</w:t>
      </w:r>
    </w:p>
    <w:p w14:paraId="08E8EAC3" w14:textId="77777777" w:rsidR="0092709C" w:rsidRDefault="0092709C" w:rsidP="00497DD8">
      <w:pPr>
        <w:rPr>
          <w:lang w:eastAsia="en-AU"/>
        </w:rPr>
      </w:pPr>
    </w:p>
    <w:p w14:paraId="1F56EB56" w14:textId="34A06900" w:rsidR="00497DD8" w:rsidRPr="00497DD8" w:rsidRDefault="00497DD8" w:rsidP="00497DD8">
      <w:pPr>
        <w:rPr>
          <w:lang w:eastAsia="en-AU"/>
        </w:rPr>
      </w:pPr>
      <w:r w:rsidRPr="00497DD8">
        <w:rPr>
          <w:lang w:eastAsia="en-AU"/>
        </w:rPr>
        <w:t>Remind students of learning about heat in Year 3, specifically:</w:t>
      </w:r>
    </w:p>
    <w:p w14:paraId="648EF2B8" w14:textId="77777777" w:rsidR="00497DD8" w:rsidRPr="00497DD8" w:rsidRDefault="00497DD8" w:rsidP="0092709C">
      <w:pPr>
        <w:pStyle w:val="ListBullet"/>
        <w:rPr>
          <w:lang w:eastAsia="en-AU"/>
        </w:rPr>
      </w:pPr>
      <w:r w:rsidRPr="00497DD8">
        <w:rPr>
          <w:lang w:eastAsia="en-AU"/>
        </w:rPr>
        <w:t>how heat energy was transferred from one object to another.</w:t>
      </w:r>
    </w:p>
    <w:p w14:paraId="5B026AB0" w14:textId="77777777" w:rsidR="00497DD8" w:rsidRPr="00497DD8" w:rsidRDefault="00497DD8" w:rsidP="0092709C">
      <w:pPr>
        <w:pStyle w:val="ListBullet"/>
        <w:rPr>
          <w:lang w:eastAsia="en-AU"/>
        </w:rPr>
      </w:pPr>
      <w:r w:rsidRPr="00497DD8">
        <w:rPr>
          <w:lang w:eastAsia="en-AU"/>
        </w:rPr>
        <w:t>how this was shown with arrows showing the direction of heat energy moves.</w:t>
      </w:r>
    </w:p>
    <w:p w14:paraId="02EB5674" w14:textId="77777777" w:rsidR="0092709C" w:rsidRDefault="0092709C" w:rsidP="00497DD8">
      <w:pPr>
        <w:rPr>
          <w:lang w:eastAsia="en-AU"/>
        </w:rPr>
      </w:pPr>
    </w:p>
    <w:p w14:paraId="7B78A097" w14:textId="77777777" w:rsidR="008927F9" w:rsidRDefault="008927F9" w:rsidP="00497DD8">
      <w:pPr>
        <w:rPr>
          <w:lang w:eastAsia="en-AU"/>
        </w:rPr>
      </w:pPr>
    </w:p>
    <w:p w14:paraId="764E5842" w14:textId="77777777" w:rsidR="008927F9" w:rsidRDefault="008927F9" w:rsidP="00497DD8">
      <w:pPr>
        <w:rPr>
          <w:lang w:eastAsia="en-AU"/>
        </w:rPr>
      </w:pPr>
    </w:p>
    <w:p w14:paraId="06C3C6B8" w14:textId="4284FD04" w:rsidR="00497DD8" w:rsidRPr="00497DD8" w:rsidRDefault="00497DD8" w:rsidP="00497DD8">
      <w:pPr>
        <w:rPr>
          <w:lang w:eastAsia="en-AU"/>
        </w:rPr>
      </w:pPr>
      <w:r w:rsidRPr="00497DD8">
        <w:rPr>
          <w:lang w:eastAsia="en-AU"/>
        </w:rPr>
        <w:lastRenderedPageBreak/>
        <w:t>Discuss how their learning about heat energy connects to this lesson.</w:t>
      </w:r>
    </w:p>
    <w:p w14:paraId="1FAB4016" w14:textId="046DF41E" w:rsidR="00497DD8" w:rsidRPr="008927F9" w:rsidRDefault="00497DD8" w:rsidP="00497DD8">
      <w:pPr>
        <w:rPr>
          <w:b/>
          <w:bCs/>
          <w:lang w:eastAsia="en-AU"/>
        </w:rPr>
      </w:pPr>
      <w:r w:rsidRPr="008927F9">
        <w:rPr>
          <w:b/>
          <w:bCs/>
          <w:lang w:eastAsia="en-AU"/>
        </w:rPr>
        <w:t>Potential discussion prompts</w:t>
      </w:r>
    </w:p>
    <w:p w14:paraId="07C64B29" w14:textId="77777777" w:rsidR="00497DD8" w:rsidRPr="0092709C" w:rsidRDefault="00497DD8" w:rsidP="0092709C">
      <w:pPr>
        <w:pStyle w:val="ListBullet"/>
        <w:rPr>
          <w:i/>
          <w:iCs/>
          <w:lang w:eastAsia="en-AU"/>
        </w:rPr>
      </w:pPr>
      <w:r w:rsidRPr="0092709C">
        <w:rPr>
          <w:i/>
          <w:iCs/>
          <w:lang w:eastAsia="en-AU"/>
        </w:rPr>
        <w:t>When we draw a representation of the transfer of heat energy, what conventions do we use?</w:t>
      </w:r>
    </w:p>
    <w:p w14:paraId="5D3E1C17" w14:textId="77777777" w:rsidR="00497DD8" w:rsidRPr="0092709C" w:rsidRDefault="00497DD8" w:rsidP="008927F9">
      <w:pPr>
        <w:pStyle w:val="ListBullet2"/>
        <w:numPr>
          <w:ilvl w:val="1"/>
          <w:numId w:val="55"/>
        </w:numPr>
        <w:rPr>
          <w:lang w:eastAsia="en-AU"/>
        </w:rPr>
      </w:pPr>
      <w:r w:rsidRPr="0092709C">
        <w:rPr>
          <w:lang w:eastAsia="en-AU"/>
        </w:rPr>
        <w:t>Arrows can show where the energy is coming from and where it is going to.</w:t>
      </w:r>
    </w:p>
    <w:p w14:paraId="32C8810A" w14:textId="77777777" w:rsidR="00497DD8" w:rsidRPr="0092709C" w:rsidRDefault="00497DD8" w:rsidP="0092709C">
      <w:pPr>
        <w:pStyle w:val="ListBullet"/>
        <w:rPr>
          <w:i/>
          <w:iCs/>
          <w:lang w:eastAsia="en-AU"/>
        </w:rPr>
      </w:pPr>
      <w:r w:rsidRPr="0092709C">
        <w:rPr>
          <w:i/>
          <w:iCs/>
          <w:lang w:eastAsia="en-AU"/>
        </w:rPr>
        <w:t>How might you show the transfer of heat energy from the sun to a plant?</w:t>
      </w:r>
    </w:p>
    <w:p w14:paraId="510B1893" w14:textId="77777777" w:rsidR="00497DD8" w:rsidRPr="0092709C" w:rsidRDefault="00497DD8" w:rsidP="0092709C">
      <w:pPr>
        <w:pStyle w:val="ListBullet"/>
        <w:rPr>
          <w:i/>
          <w:iCs/>
          <w:lang w:eastAsia="en-AU"/>
        </w:rPr>
      </w:pPr>
      <w:r w:rsidRPr="0092709C">
        <w:rPr>
          <w:i/>
          <w:iCs/>
          <w:lang w:eastAsia="en-AU"/>
        </w:rPr>
        <w:t>How might you show the plant using the energy it gets from the sun to grow new leaves etc.?</w:t>
      </w:r>
    </w:p>
    <w:p w14:paraId="4C794350" w14:textId="77777777" w:rsidR="0092709C" w:rsidRDefault="0092709C" w:rsidP="00497DD8">
      <w:pPr>
        <w:rPr>
          <w:lang w:eastAsia="en-AU"/>
        </w:rPr>
      </w:pPr>
    </w:p>
    <w:p w14:paraId="31BAA53B" w14:textId="794AFA82" w:rsidR="00497DD8" w:rsidRPr="00497DD8" w:rsidRDefault="00497DD8" w:rsidP="00497DD8">
      <w:pPr>
        <w:rPr>
          <w:lang w:eastAsia="en-AU"/>
        </w:rPr>
      </w:pPr>
      <w:r w:rsidRPr="00497DD8">
        <w:rPr>
          <w:lang w:eastAsia="en-AU"/>
        </w:rPr>
        <w:t>Introduce the term ‘producers’ and 'consumers' in the context of the environment. Add these words to the word wall.</w:t>
      </w:r>
    </w:p>
    <w:p w14:paraId="5DDF603C" w14:textId="77777777" w:rsidR="0092709C" w:rsidRDefault="0092709C" w:rsidP="00497DD8">
      <w:pPr>
        <w:rPr>
          <w:lang w:eastAsia="en-AU"/>
        </w:rPr>
      </w:pPr>
    </w:p>
    <w:p w14:paraId="60619C80" w14:textId="446B27B7" w:rsidR="00497DD8" w:rsidRPr="00497DD8" w:rsidRDefault="00497DD8" w:rsidP="00497DD8">
      <w:pPr>
        <w:rPr>
          <w:lang w:eastAsia="en-AU"/>
        </w:rPr>
      </w:pPr>
      <w:r w:rsidRPr="00497DD8">
        <w:rPr>
          <w:lang w:eastAsia="en-AU"/>
        </w:rPr>
        <w:t xml:space="preserve">In collaborative teams, using the images from the </w:t>
      </w:r>
      <w:r w:rsidRPr="00497DD8">
        <w:rPr>
          <w:b/>
          <w:bCs/>
          <w:lang w:eastAsia="en-AU"/>
        </w:rPr>
        <w:t>What eats what? Resource sheet</w:t>
      </w:r>
      <w:r w:rsidRPr="00497DD8">
        <w:rPr>
          <w:lang w:eastAsia="en-AU"/>
        </w:rPr>
        <w:t xml:space="preserve">, students arrange a series of images </w:t>
      </w:r>
      <w:proofErr w:type="gramStart"/>
      <w:r w:rsidRPr="00497DD8">
        <w:rPr>
          <w:lang w:eastAsia="en-AU"/>
        </w:rPr>
        <w:t>in order to</w:t>
      </w:r>
      <w:proofErr w:type="gramEnd"/>
      <w:r w:rsidRPr="00497DD8">
        <w:rPr>
          <w:lang w:eastAsia="en-AU"/>
        </w:rPr>
        <w:t xml:space="preserve"> show what eats what, and how energy is transferred from one plant/animal to the next. They will:</w:t>
      </w:r>
    </w:p>
    <w:p w14:paraId="1BBDD310" w14:textId="77777777" w:rsidR="00497DD8" w:rsidRPr="00497DD8" w:rsidRDefault="00497DD8" w:rsidP="0092709C">
      <w:pPr>
        <w:pStyle w:val="ListBullet"/>
        <w:rPr>
          <w:lang w:eastAsia="en-AU"/>
        </w:rPr>
      </w:pPr>
      <w:r w:rsidRPr="00497DD8">
        <w:rPr>
          <w:lang w:eastAsia="en-AU"/>
        </w:rPr>
        <w:t>identify something that is a producer (does not ‘eat’ anything</w:t>
      </w:r>
      <w:proofErr w:type="gramStart"/>
      <w:r w:rsidRPr="00497DD8">
        <w:rPr>
          <w:lang w:eastAsia="en-AU"/>
        </w:rPr>
        <w:t>), and</w:t>
      </w:r>
      <w:proofErr w:type="gramEnd"/>
      <w:r w:rsidRPr="00497DD8">
        <w:rPr>
          <w:lang w:eastAsia="en-AU"/>
        </w:rPr>
        <w:t xml:space="preserve"> use it to start their chain.</w:t>
      </w:r>
    </w:p>
    <w:p w14:paraId="5C56CA41" w14:textId="77777777" w:rsidR="00497DD8" w:rsidRPr="00497DD8" w:rsidRDefault="00497DD8" w:rsidP="0092709C">
      <w:pPr>
        <w:pStyle w:val="ListBullet"/>
        <w:rPr>
          <w:lang w:eastAsia="en-AU"/>
        </w:rPr>
      </w:pPr>
      <w:r w:rsidRPr="00497DD8">
        <w:rPr>
          <w:lang w:eastAsia="en-AU"/>
        </w:rPr>
        <w:t>select an image of an animal that eats this producer (a consumer).</w:t>
      </w:r>
    </w:p>
    <w:p w14:paraId="0899F75C" w14:textId="77777777" w:rsidR="00497DD8" w:rsidRPr="00497DD8" w:rsidRDefault="00497DD8" w:rsidP="0092709C">
      <w:pPr>
        <w:pStyle w:val="ListBullet"/>
        <w:rPr>
          <w:lang w:eastAsia="en-AU"/>
        </w:rPr>
      </w:pPr>
      <w:r w:rsidRPr="00497DD8">
        <w:rPr>
          <w:lang w:eastAsia="en-AU"/>
        </w:rPr>
        <w:t>select an image of an animal that eats this animal.</w:t>
      </w:r>
    </w:p>
    <w:p w14:paraId="15B32C70" w14:textId="77777777" w:rsidR="00497DD8" w:rsidRPr="00497DD8" w:rsidRDefault="00497DD8" w:rsidP="0092709C">
      <w:pPr>
        <w:pStyle w:val="ListBullet"/>
        <w:rPr>
          <w:lang w:eastAsia="en-AU"/>
        </w:rPr>
      </w:pPr>
      <w:r w:rsidRPr="00497DD8">
        <w:rPr>
          <w:lang w:eastAsia="en-AU"/>
        </w:rPr>
        <w:t>and so on, until they believe there is no 'greater' animal.</w:t>
      </w:r>
    </w:p>
    <w:p w14:paraId="15BC7804" w14:textId="77777777" w:rsidR="00497DD8" w:rsidRPr="00497DD8" w:rsidRDefault="00497DD8" w:rsidP="00497DD8">
      <w:pPr>
        <w:rPr>
          <w:lang w:eastAsia="en-AU"/>
        </w:rPr>
      </w:pPr>
      <w:r w:rsidRPr="00497DD8">
        <w:rPr>
          <w:lang w:eastAsia="en-AU"/>
        </w:rPr>
        <w:t>You might like to model an example to the class if appropriate.</w:t>
      </w:r>
    </w:p>
    <w:p w14:paraId="7A54F52F" w14:textId="77777777" w:rsidR="00497DD8" w:rsidRPr="00497DD8" w:rsidRDefault="00497DD8" w:rsidP="00497DD8">
      <w:pPr>
        <w:rPr>
          <w:lang w:eastAsia="en-AU"/>
        </w:rPr>
      </w:pPr>
      <w:r w:rsidRPr="00497DD8">
        <w:rPr>
          <w:lang w:eastAsia="en-AU"/>
        </w:rPr>
        <w:t>Share and discuss teams’ series of images.</w:t>
      </w:r>
    </w:p>
    <w:p w14:paraId="284F1412" w14:textId="77777777" w:rsidR="00497DD8" w:rsidRPr="00497DD8" w:rsidRDefault="00497DD8" w:rsidP="00497DD8">
      <w:pPr>
        <w:rPr>
          <w:lang w:eastAsia="en-AU"/>
        </w:rPr>
      </w:pPr>
      <w:r w:rsidRPr="00497DD8">
        <w:rPr>
          <w:lang w:eastAsia="en-AU"/>
        </w:rPr>
        <w:t xml:space="preserve">Discuss the movement of energy from one thing to another, identifying that as each animal eats the one before it, it is gaining energy to enable it to move and grow. </w:t>
      </w:r>
    </w:p>
    <w:p w14:paraId="7CC1C416" w14:textId="77777777" w:rsidR="00497DD8" w:rsidRPr="00497DD8" w:rsidRDefault="00497DD8" w:rsidP="00497DD8">
      <w:pPr>
        <w:rPr>
          <w:lang w:eastAsia="en-AU"/>
        </w:rPr>
      </w:pPr>
      <w:r w:rsidRPr="00497DD8">
        <w:rPr>
          <w:lang w:eastAsia="en-AU"/>
        </w:rPr>
        <w:t xml:space="preserve">Introduce the phrase ‘food chain’ in the context of following the movement of energy through an </w:t>
      </w:r>
      <w:proofErr w:type="gramStart"/>
      <w:r w:rsidRPr="00497DD8">
        <w:rPr>
          <w:lang w:eastAsia="en-AU"/>
        </w:rPr>
        <w:t>environment, and</w:t>
      </w:r>
      <w:proofErr w:type="gramEnd"/>
      <w:r w:rsidRPr="00497DD8">
        <w:rPr>
          <w:lang w:eastAsia="en-AU"/>
        </w:rPr>
        <w:t xml:space="preserve"> add it to the word wall. Discuss.</w:t>
      </w:r>
    </w:p>
    <w:p w14:paraId="308C801F" w14:textId="36E375B2" w:rsidR="00497DD8" w:rsidRPr="00497DD8" w:rsidRDefault="00497DD8" w:rsidP="00497DD8">
      <w:pPr>
        <w:rPr>
          <w:lang w:eastAsia="en-AU"/>
        </w:rPr>
      </w:pPr>
      <w:r w:rsidRPr="00497DD8">
        <w:rPr>
          <w:lang w:eastAsia="en-AU"/>
        </w:rPr>
        <w:t>Potential discussion prompts</w:t>
      </w:r>
    </w:p>
    <w:p w14:paraId="191BF01E" w14:textId="77777777" w:rsidR="00497DD8" w:rsidRPr="00E22CCB" w:rsidRDefault="00497DD8" w:rsidP="00E22CCB">
      <w:pPr>
        <w:pStyle w:val="ListBullet"/>
        <w:rPr>
          <w:i/>
          <w:iCs/>
          <w:lang w:eastAsia="en-AU"/>
        </w:rPr>
      </w:pPr>
      <w:r w:rsidRPr="00E22CCB">
        <w:rPr>
          <w:i/>
          <w:iCs/>
          <w:lang w:eastAsia="en-AU"/>
        </w:rPr>
        <w:t xml:space="preserve">What do </w:t>
      </w:r>
      <w:proofErr w:type="gramStart"/>
      <w:r w:rsidRPr="00E22CCB">
        <w:rPr>
          <w:i/>
          <w:iCs/>
          <w:lang w:eastAsia="en-AU"/>
        </w:rPr>
        <w:t>all of</w:t>
      </w:r>
      <w:proofErr w:type="gramEnd"/>
      <w:r w:rsidRPr="00E22CCB">
        <w:rPr>
          <w:i/>
          <w:iCs/>
          <w:lang w:eastAsia="en-AU"/>
        </w:rPr>
        <w:t xml:space="preserve"> the food chains start with? </w:t>
      </w:r>
    </w:p>
    <w:p w14:paraId="5FD773FB" w14:textId="77777777" w:rsidR="00497DD8" w:rsidRPr="00E22CCB" w:rsidRDefault="00497DD8" w:rsidP="00E22CCB">
      <w:pPr>
        <w:pStyle w:val="ListBullet2"/>
        <w:rPr>
          <w:lang w:eastAsia="en-AU"/>
        </w:rPr>
      </w:pPr>
      <w:r w:rsidRPr="00E22CCB">
        <w:rPr>
          <w:lang w:eastAsia="en-AU"/>
        </w:rPr>
        <w:t>They all start with a producer.</w:t>
      </w:r>
    </w:p>
    <w:p w14:paraId="67895027" w14:textId="77777777" w:rsidR="00497DD8" w:rsidRPr="00E22CCB" w:rsidRDefault="00497DD8" w:rsidP="00E22CCB">
      <w:pPr>
        <w:pStyle w:val="ListBullet"/>
        <w:rPr>
          <w:i/>
          <w:iCs/>
          <w:lang w:eastAsia="en-AU"/>
        </w:rPr>
      </w:pPr>
      <w:r w:rsidRPr="00E22CCB">
        <w:rPr>
          <w:i/>
          <w:iCs/>
          <w:lang w:eastAsia="en-AU"/>
        </w:rPr>
        <w:t>How many organisms/consumers are there in your food chain?</w:t>
      </w:r>
    </w:p>
    <w:p w14:paraId="19D4DE8F" w14:textId="77777777" w:rsidR="00497DD8" w:rsidRPr="00E22CCB" w:rsidRDefault="00497DD8" w:rsidP="00E22CCB">
      <w:pPr>
        <w:pStyle w:val="ListBullet"/>
        <w:rPr>
          <w:i/>
          <w:iCs/>
          <w:lang w:eastAsia="en-AU"/>
        </w:rPr>
      </w:pPr>
      <w:r w:rsidRPr="00E22CCB">
        <w:rPr>
          <w:i/>
          <w:iCs/>
          <w:lang w:eastAsia="en-AU"/>
        </w:rPr>
        <w:t>How many consumers could you have in the longest food chain from these organisms?</w:t>
      </w:r>
    </w:p>
    <w:p w14:paraId="166AC721" w14:textId="77777777" w:rsidR="00497DD8" w:rsidRPr="00497DD8" w:rsidRDefault="00497DD8" w:rsidP="00497DD8">
      <w:pPr>
        <w:rPr>
          <w:lang w:eastAsia="en-AU"/>
        </w:rPr>
      </w:pPr>
      <w:r w:rsidRPr="00497DD8">
        <w:rPr>
          <w:lang w:eastAsia="en-AU"/>
        </w:rPr>
        <w:t>Students revise their earlier attempts at creating a food chain and add it to their science journals.</w:t>
      </w:r>
    </w:p>
    <w:p w14:paraId="766276FF" w14:textId="61448241" w:rsidR="00E70037" w:rsidRPr="00E70037" w:rsidRDefault="00E70037" w:rsidP="00E70037">
      <w:pPr>
        <w:rPr>
          <w:lang w:eastAsia="en-AU"/>
        </w:rPr>
      </w:pPr>
      <w:r w:rsidRPr="00E70037">
        <w:rPr>
          <w:noProof/>
          <w:lang w:eastAsia="en-AU"/>
        </w:rPr>
        <w:drawing>
          <wp:inline distT="0" distB="0" distL="0" distR="0" wp14:anchorId="37F2BDA7" wp14:editId="2FA51EB9">
            <wp:extent cx="3548120" cy="1883410"/>
            <wp:effectExtent l="0" t="0" r="0" b="2540"/>
            <wp:docPr id="1729624370" name="Picture 47" descr="A group of animal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4370" name="Picture 47" descr="A group of animals with arrow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1450" cy="1885178"/>
                    </a:xfrm>
                    <a:prstGeom prst="rect">
                      <a:avLst/>
                    </a:prstGeom>
                    <a:noFill/>
                    <a:ln>
                      <a:noFill/>
                    </a:ln>
                  </pic:spPr>
                </pic:pic>
              </a:graphicData>
            </a:graphic>
          </wp:inline>
        </w:drawing>
      </w:r>
    </w:p>
    <w:p w14:paraId="1965F2CA" w14:textId="7F466756" w:rsidR="00497DD8" w:rsidRPr="00497DD8" w:rsidRDefault="00497DD8" w:rsidP="00497DD8">
      <w:pPr>
        <w:rPr>
          <w:lang w:eastAsia="en-AU"/>
        </w:rPr>
      </w:pPr>
      <w:r w:rsidRPr="00497DD8">
        <w:rPr>
          <w:lang w:eastAsia="en-AU"/>
        </w:rPr>
        <w:t>Sample food chains</w:t>
      </w:r>
    </w:p>
    <w:p w14:paraId="10DA9D88" w14:textId="1868702F" w:rsidR="00BB7244" w:rsidRPr="005562B9" w:rsidRDefault="00BB7244" w:rsidP="00BB7244">
      <w:pPr>
        <w:rPr>
          <w:lang w:eastAsia="en-AU"/>
        </w:rPr>
      </w:pPr>
      <w:r w:rsidRPr="005562B9">
        <w:rPr>
          <w:lang w:eastAsia="en-AU"/>
        </w:rPr>
        <w:t xml:space="preserve"> </w:t>
      </w:r>
    </w:p>
    <w:p w14:paraId="2DDA19FD" w14:textId="08020686" w:rsidR="00BB7244" w:rsidRDefault="00BB7244" w:rsidP="00BB7244">
      <w:pPr>
        <w:pStyle w:val="Heading2"/>
      </w:pPr>
      <w:r>
        <w:lastRenderedPageBreak/>
        <w:t xml:space="preserve">Integrate </w:t>
      </w:r>
      <w:r>
        <w:rPr>
          <w:rFonts w:cstheme="majorHAnsi"/>
          <w:color w:val="auto"/>
        </w:rPr>
        <w:t xml:space="preserve">• </w:t>
      </w:r>
      <w:r w:rsidR="009B6DCF">
        <w:rPr>
          <w:rFonts w:cstheme="majorHAnsi"/>
          <w:b w:val="0"/>
          <w:bCs/>
          <w:color w:val="auto"/>
        </w:rPr>
        <w:t>Local food chains</w:t>
      </w:r>
      <w:r>
        <w:t xml:space="preserve"> </w:t>
      </w:r>
    </w:p>
    <w:p w14:paraId="63BDD06C" w14:textId="77777777" w:rsidR="00FD5682" w:rsidRPr="00FD5682" w:rsidRDefault="00FD5682" w:rsidP="00FD5682">
      <w:r w:rsidRPr="00FD5682">
        <w:t xml:space="preserve">Review the </w:t>
      </w:r>
      <w:r w:rsidRPr="00FD5682">
        <w:rPr>
          <w:b/>
          <w:bCs/>
        </w:rPr>
        <w:t>Scientific field notes</w:t>
      </w:r>
      <w:r w:rsidRPr="00FD5682">
        <w:t xml:space="preserve"> from Lesson 2 and:</w:t>
      </w:r>
    </w:p>
    <w:p w14:paraId="03F1AB36" w14:textId="77777777" w:rsidR="00FD5682" w:rsidRPr="00FD5682" w:rsidRDefault="00FD5682" w:rsidP="00FD5682">
      <w:pPr>
        <w:pStyle w:val="ListBullet"/>
      </w:pPr>
      <w:r w:rsidRPr="00FD5682">
        <w:t>identify the plant/animal that was observed in the selected context.</w:t>
      </w:r>
    </w:p>
    <w:p w14:paraId="6941E046" w14:textId="77777777" w:rsidR="00FD5682" w:rsidRPr="00FD5682" w:rsidRDefault="00FD5682" w:rsidP="00FD5682">
      <w:pPr>
        <w:pStyle w:val="ListBullet"/>
      </w:pPr>
      <w:r w:rsidRPr="00FD5682">
        <w:t>identify organisms that might become before and after it in a food chain, thus creating a food chain relevant to the selected context.</w:t>
      </w:r>
    </w:p>
    <w:p w14:paraId="1F45DD56" w14:textId="77777777" w:rsidR="00FD5682" w:rsidRPr="00FD5682" w:rsidRDefault="00FD5682" w:rsidP="00FD5682">
      <w:pPr>
        <w:pStyle w:val="ListBullet"/>
      </w:pPr>
      <w:r w:rsidRPr="00FD5682">
        <w:t>identify and label the producer and consumer in this 'local' food chain.</w:t>
      </w:r>
    </w:p>
    <w:p w14:paraId="627BB4A6" w14:textId="77777777" w:rsidR="008927F9" w:rsidRDefault="008927F9" w:rsidP="00FD5682"/>
    <w:p w14:paraId="5648E20A" w14:textId="5D74BCCC" w:rsidR="00FD5682" w:rsidRPr="00FD5682" w:rsidRDefault="00FD5682" w:rsidP="00FD5682">
      <w:r w:rsidRPr="00FD5682">
        <w:t>Discuss how this food chain might be interrupted.</w:t>
      </w:r>
    </w:p>
    <w:p w14:paraId="45148382" w14:textId="63CF19B4" w:rsidR="00FD5682" w:rsidRPr="008927F9" w:rsidRDefault="00FD5682" w:rsidP="00FD5682">
      <w:pPr>
        <w:rPr>
          <w:b/>
          <w:bCs/>
        </w:rPr>
      </w:pPr>
      <w:r w:rsidRPr="008927F9">
        <w:rPr>
          <w:b/>
          <w:bCs/>
        </w:rPr>
        <w:t>Potential discussion prompts</w:t>
      </w:r>
    </w:p>
    <w:p w14:paraId="3F05DEF4" w14:textId="77777777" w:rsidR="00FD5682" w:rsidRPr="00FD5682" w:rsidRDefault="00FD5682" w:rsidP="00FD5682">
      <w:pPr>
        <w:pStyle w:val="ListBullet"/>
        <w:rPr>
          <w:i/>
          <w:iCs/>
        </w:rPr>
      </w:pPr>
      <w:r w:rsidRPr="00FD5682">
        <w:rPr>
          <w:i/>
          <w:iCs/>
        </w:rPr>
        <w:t>What would happen if one of the producers were removed from this chain?</w:t>
      </w:r>
    </w:p>
    <w:p w14:paraId="6FD95909" w14:textId="77777777" w:rsidR="00E367C6" w:rsidRDefault="00FD5682" w:rsidP="00BB7244">
      <w:pPr>
        <w:pStyle w:val="ListBullet"/>
      </w:pPr>
      <w:r w:rsidRPr="00FD5682">
        <w:rPr>
          <w:i/>
          <w:iCs/>
        </w:rPr>
        <w:t xml:space="preserve">If we change something/build something new in (selected context location) how might we disturb the habitats of the plants and already </w:t>
      </w:r>
      <w:proofErr w:type="gramStart"/>
      <w:r w:rsidRPr="00FD5682">
        <w:rPr>
          <w:i/>
          <w:iCs/>
        </w:rPr>
        <w:t>living</w:t>
      </w:r>
      <w:proofErr w:type="gramEnd"/>
      <w:r w:rsidRPr="00FD5682">
        <w:rPr>
          <w:i/>
          <w:iCs/>
        </w:rPr>
        <w:t xml:space="preserve"> there</w:t>
      </w:r>
      <w:r w:rsidRPr="00FD5682">
        <w:t>?</w:t>
      </w:r>
    </w:p>
    <w:p w14:paraId="2D765B02" w14:textId="65E3D117" w:rsidR="00BB7244" w:rsidRDefault="00FD5682" w:rsidP="00BB7244">
      <w:pPr>
        <w:pStyle w:val="ListBullet"/>
      </w:pPr>
      <w:r w:rsidRPr="00E367C6">
        <w:rPr>
          <w:i/>
          <w:iCs/>
        </w:rPr>
        <w:t>What can we do to make sure we conserve or replace the producers/homes/shelters if we disturb them?</w:t>
      </w:r>
    </w:p>
    <w:p w14:paraId="308E1679" w14:textId="77777777" w:rsidR="00BB7244" w:rsidRDefault="00BB7244" w:rsidP="00BB7244"/>
    <w:p w14:paraId="5600E304" w14:textId="77777777" w:rsidR="00BB7244" w:rsidRDefault="00BB7244" w:rsidP="00BB7244">
      <w:pPr>
        <w:pStyle w:val="Heading3"/>
      </w:pPr>
      <w:r>
        <w:t>Reflect on the lesson</w:t>
      </w:r>
    </w:p>
    <w:p w14:paraId="7B120018" w14:textId="77777777" w:rsidR="00BB7244" w:rsidRDefault="00BB7244" w:rsidP="00BB7244">
      <w:r>
        <w:t>You might:</w:t>
      </w:r>
    </w:p>
    <w:p w14:paraId="55C16125" w14:textId="77777777" w:rsidR="00E367C6" w:rsidRPr="00E367C6" w:rsidRDefault="00E367C6" w:rsidP="00E367C6">
      <w:pPr>
        <w:pStyle w:val="ListBullet"/>
        <w:rPr>
          <w:lang w:eastAsia="en-AU"/>
        </w:rPr>
      </w:pPr>
      <w:r w:rsidRPr="00E367C6">
        <w:rPr>
          <w:lang w:eastAsia="en-AU"/>
        </w:rPr>
        <w:t>review the new words learned during this lesson: producer, consumer, food chain.</w:t>
      </w:r>
    </w:p>
    <w:p w14:paraId="76B8AB92" w14:textId="77777777" w:rsidR="00E367C6" w:rsidRPr="00E367C6" w:rsidRDefault="00E367C6" w:rsidP="00E367C6">
      <w:pPr>
        <w:pStyle w:val="ListBullet"/>
        <w:rPr>
          <w:lang w:eastAsia="en-AU"/>
        </w:rPr>
      </w:pPr>
      <w:r w:rsidRPr="00E367C6">
        <w:rPr>
          <w:lang w:eastAsia="en-AU"/>
        </w:rPr>
        <w:t xml:space="preserve">update the TWLH chart by inviting students to add what they have learned (L) and the evidence/observations that show how (H) they now know that. </w:t>
      </w:r>
    </w:p>
    <w:p w14:paraId="1CF51D64"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6855AE62" w14:textId="77777777" w:rsidTr="001E1F19">
        <w:trPr>
          <w:trHeight w:val="1230"/>
        </w:trPr>
        <w:tc>
          <w:tcPr>
            <w:tcW w:w="8222" w:type="dxa"/>
          </w:tcPr>
          <w:p w14:paraId="027547F2" w14:textId="77777777" w:rsidR="00BB7244" w:rsidRPr="00541954" w:rsidRDefault="00BB7244" w:rsidP="001E1F19">
            <w:pPr>
              <w:pStyle w:val="Header"/>
              <w:jc w:val="left"/>
            </w:pPr>
            <w:r w:rsidRPr="009C4336">
              <w:rPr>
                <w:noProof/>
              </w:rPr>
              <w:lastRenderedPageBreak/>
              <w:drawing>
                <wp:inline distT="0" distB="0" distL="0" distR="0" wp14:anchorId="02BE9B41" wp14:editId="4758C77F">
                  <wp:extent cx="2377440" cy="459245"/>
                  <wp:effectExtent l="0" t="0" r="3810" b="0"/>
                  <wp:docPr id="208000767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3A0FCA88" w14:textId="2D7B0D6F" w:rsidR="00BB7244" w:rsidRDefault="00BB7244" w:rsidP="001E1F19">
      <w:pPr>
        <w:spacing w:after="0"/>
        <w:rPr>
          <w:noProof/>
        </w:rPr>
      </w:pPr>
      <w:r>
        <w:rPr>
          <w:noProof/>
        </w:rPr>
        <mc:AlternateContent>
          <mc:Choice Requires="wps">
            <w:drawing>
              <wp:anchor distT="0" distB="0" distL="114300" distR="114300" simplePos="0" relativeHeight="251658270" behindDoc="0" locked="0" layoutInCell="1" allowOverlap="1" wp14:anchorId="4C56210E" wp14:editId="1F3EF46C">
                <wp:simplePos x="0" y="0"/>
                <wp:positionH relativeFrom="column">
                  <wp:posOffset>5353050</wp:posOffset>
                </wp:positionH>
                <wp:positionV relativeFrom="paragraph">
                  <wp:posOffset>-971550</wp:posOffset>
                </wp:positionV>
                <wp:extent cx="1655445" cy="737870"/>
                <wp:effectExtent l="0" t="0" r="1905" b="5080"/>
                <wp:wrapNone/>
                <wp:docPr id="986970141"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1DB418" w14:textId="56352852"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6210E" id="_x0000_s1037" style="position:absolute;margin-left:421.5pt;margin-top:-76.5pt;width:130.35pt;height:58.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Y6hw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f4wAkarzZQ7deOOOjHx1t+q/BJ75gPa+ZwXnCycAeE&#10;B/xIDW1JYThRUoP7+dF9xGMbo5aSFuevpP7HljlBif5msMEviuk0DmwSprP5BAX3VrN5qzHb5hqw&#10;RQrcNpanY8QHfThKB80LropVjIoqZjjGLikP7iBch34v4LLhYrVKMBxSy8KdebI8Oo9Ex2597l6Y&#10;s0NfB5yIezjMKlu86+weGy0NrLYBpEptf+R1eAIc8NRLwzKKG+StnFDHlbn8B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k2cY6hwIAAHoFAAAOAAAAAAAAAAAAAAAAAC4CAABkcnMvZTJvRG9jLnhtbFBLAQItABQA&#10;BgAIAAAAIQDcLbBT4gAAAA0BAAAPAAAAAAAAAAAAAAAAAOEEAABkcnMvZG93bnJldi54bWxQSwUG&#10;AAAAAAQABADzAAAA8AUAAAAA&#10;" fillcolor="#dbd7d2 [3206]" stroked="f" strokeweight="2pt">
                <v:textbox>
                  <w:txbxContent>
                    <w:p w14:paraId="461DB418" w14:textId="56352852" w:rsidR="00BB7244" w:rsidRDefault="00BB7244" w:rsidP="001E1F19">
                      <w:pPr>
                        <w:spacing w:before="40"/>
                        <w:ind w:left="57"/>
                      </w:pPr>
                      <w:r>
                        <w:rPr>
                          <w:b/>
                          <w:bCs/>
                          <w:sz w:val="48"/>
                          <w:szCs w:val="48"/>
                        </w:rPr>
                        <w:t>Year 4</w:t>
                      </w:r>
                    </w:p>
                  </w:txbxContent>
                </v:textbox>
              </v:roundrect>
            </w:pict>
          </mc:Fallback>
        </mc:AlternateContent>
      </w:r>
    </w:p>
    <w:p w14:paraId="0AD9A797" w14:textId="60E788E1" w:rsidR="00BB7244" w:rsidRDefault="00BB7244" w:rsidP="001E1F19">
      <w:pPr>
        <w:spacing w:after="30"/>
        <w:rPr>
          <w:noProof/>
        </w:rPr>
      </w:pPr>
      <w:r>
        <w:rPr>
          <w:noProof/>
        </w:rPr>
        <mc:AlternateContent>
          <mc:Choice Requires="wps">
            <w:drawing>
              <wp:anchor distT="0" distB="0" distL="114300" distR="114300" simplePos="0" relativeHeight="251658269" behindDoc="1" locked="0" layoutInCell="1" allowOverlap="1" wp14:anchorId="4D33A102" wp14:editId="15F4631B">
                <wp:simplePos x="0" y="0"/>
                <wp:positionH relativeFrom="page">
                  <wp:posOffset>0</wp:posOffset>
                </wp:positionH>
                <wp:positionV relativeFrom="page">
                  <wp:posOffset>0</wp:posOffset>
                </wp:positionV>
                <wp:extent cx="7560000" cy="1728000"/>
                <wp:effectExtent l="0" t="0" r="3175" b="5715"/>
                <wp:wrapNone/>
                <wp:docPr id="237612935"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0BCB1" id="Rectangle 1" o:spid="_x0000_s1026" style="position:absolute;margin-left:0;margin-top:0;width:595.3pt;height:136.0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007"/>
        <w:tblW w:w="0" w:type="auto"/>
        <w:tblLook w:val="04A0" w:firstRow="1" w:lastRow="0" w:firstColumn="1" w:lastColumn="0" w:noHBand="0" w:noVBand="1"/>
      </w:tblPr>
      <w:tblGrid>
        <w:gridCol w:w="9854"/>
      </w:tblGrid>
      <w:tr w:rsidR="0050762B" w14:paraId="687CF413" w14:textId="77777777" w:rsidTr="0050762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4666D54" w14:textId="5E230B08" w:rsidR="0050762B" w:rsidRPr="009D407C" w:rsidRDefault="0050762B" w:rsidP="0050762B">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0" w:history="1">
              <w:r w:rsidR="00414F13">
                <w:rPr>
                  <w:rStyle w:val="Hyperlink"/>
                  <w:sz w:val="20"/>
                </w:rPr>
                <w:t>https://primaryconnections.org.au/teaching-sequences/year-4/sustain-the-chain/lesson-5-food-chains</w:t>
              </w:r>
            </w:hyperlink>
            <w:r w:rsidR="00414F13">
              <w:t xml:space="preserve"> </w:t>
            </w:r>
          </w:p>
        </w:tc>
      </w:tr>
    </w:tbl>
    <w:p w14:paraId="392FFA79" w14:textId="7F9296E3" w:rsidR="00BB7244" w:rsidRPr="008921AB" w:rsidRDefault="00BB7244" w:rsidP="008921AB">
      <w:pPr>
        <w:pStyle w:val="Title"/>
        <w:spacing w:after="0"/>
        <w:rPr>
          <w:noProof/>
          <w:szCs w:val="40"/>
        </w:rPr>
      </w:pPr>
      <w:r w:rsidRPr="008921AB">
        <w:rPr>
          <w:noProof/>
          <w:szCs w:val="40"/>
        </w:rPr>
        <mc:AlternateContent>
          <mc:Choice Requires="wps">
            <w:drawing>
              <wp:anchor distT="0" distB="0" distL="114300" distR="114300" simplePos="0" relativeHeight="251658246" behindDoc="0" locked="0" layoutInCell="1" allowOverlap="1" wp14:anchorId="4012DF65" wp14:editId="2F110454">
                <wp:simplePos x="0" y="0"/>
                <wp:positionH relativeFrom="page">
                  <wp:posOffset>0</wp:posOffset>
                </wp:positionH>
                <wp:positionV relativeFrom="page">
                  <wp:posOffset>0</wp:posOffset>
                </wp:positionV>
                <wp:extent cx="540000" cy="1688400"/>
                <wp:effectExtent l="0" t="0" r="0" b="7620"/>
                <wp:wrapNone/>
                <wp:docPr id="4939957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57CE"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2DF65" id="_x0000_s1038" style="position:absolute;margin-left:0;margin-top:0;width:42.5pt;height:132.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0e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N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3MO0e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8BF57CE"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8921AB">
        <w:rPr>
          <w:noProof/>
          <w:szCs w:val="40"/>
        </w:rPr>
        <mc:AlternateContent>
          <mc:Choice Requires="wps">
            <w:drawing>
              <wp:anchor distT="0" distB="0" distL="114300" distR="114300" simplePos="0" relativeHeight="251658247" behindDoc="0" locked="0" layoutInCell="1" allowOverlap="1" wp14:anchorId="2419CB5D" wp14:editId="0C9B7718">
                <wp:simplePos x="0" y="0"/>
                <wp:positionH relativeFrom="page">
                  <wp:posOffset>0</wp:posOffset>
                </wp:positionH>
                <wp:positionV relativeFrom="page">
                  <wp:posOffset>0</wp:posOffset>
                </wp:positionV>
                <wp:extent cx="540000" cy="1688400"/>
                <wp:effectExtent l="0" t="0" r="0" b="7620"/>
                <wp:wrapNone/>
                <wp:docPr id="186009185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664C9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CB5D" id="_x0000_s1039"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1664C9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8921AB">
        <w:rPr>
          <w:noProof/>
          <w:szCs w:val="40"/>
        </w:rPr>
        <mc:AlternateContent>
          <mc:Choice Requires="wps">
            <w:drawing>
              <wp:anchor distT="0" distB="0" distL="114300" distR="114300" simplePos="0" relativeHeight="251658248" behindDoc="0" locked="0" layoutInCell="1" allowOverlap="1" wp14:anchorId="4334920F" wp14:editId="52D42815">
                <wp:simplePos x="0" y="0"/>
                <wp:positionH relativeFrom="page">
                  <wp:posOffset>0</wp:posOffset>
                </wp:positionH>
                <wp:positionV relativeFrom="page">
                  <wp:posOffset>0</wp:posOffset>
                </wp:positionV>
                <wp:extent cx="540000" cy="1688400"/>
                <wp:effectExtent l="0" t="0" r="0" b="7620"/>
                <wp:wrapNone/>
                <wp:docPr id="77855827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60F1AD" w14:textId="26604AA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5</w:t>
                            </w:r>
                          </w:p>
                          <w:p w14:paraId="01246D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03208041" w14:textId="372D995A"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920F" id="_x0000_s1040" style="position:absolute;margin-left:0;margin-top:0;width:42.5pt;height:132.9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L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GCbx+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B60F1AD" w14:textId="26604AA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5</w:t>
                      </w:r>
                    </w:p>
                    <w:p w14:paraId="01246D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03208041" w14:textId="372D995A"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8921AB">
        <w:rPr>
          <w:noProof/>
          <w:szCs w:val="40"/>
        </w:rPr>
        <w:t xml:space="preserve">Sustain the chain </w:t>
      </w:r>
      <w:r w:rsidRPr="008921AB">
        <w:rPr>
          <w:rFonts w:cstheme="majorHAnsi"/>
          <w:color w:val="auto"/>
          <w:szCs w:val="40"/>
        </w:rPr>
        <w:t>•</w:t>
      </w:r>
      <w:r w:rsidRPr="008921AB">
        <w:rPr>
          <w:noProof/>
          <w:szCs w:val="40"/>
        </w:rPr>
        <w:t xml:space="preserve"> Lesson 5 </w:t>
      </w:r>
      <w:r w:rsidRPr="008921AB">
        <w:rPr>
          <w:rFonts w:cstheme="majorHAnsi"/>
          <w:color w:val="auto"/>
          <w:szCs w:val="40"/>
        </w:rPr>
        <w:t xml:space="preserve">• </w:t>
      </w:r>
      <w:r w:rsidR="008921AB" w:rsidRPr="008921AB">
        <w:rPr>
          <w:rFonts w:cstheme="majorHAnsi"/>
          <w:color w:val="auto"/>
          <w:szCs w:val="40"/>
        </w:rPr>
        <w:t>Food chains</w:t>
      </w:r>
    </w:p>
    <w:p w14:paraId="0F1294F2" w14:textId="77777777" w:rsidR="00414F13" w:rsidRDefault="00414F13" w:rsidP="00414F13"/>
    <w:p w14:paraId="244A2CE2" w14:textId="77777777" w:rsidR="00414F13" w:rsidRPr="00414F13" w:rsidRDefault="00414F13" w:rsidP="00414F13"/>
    <w:p w14:paraId="00A8B7EC" w14:textId="3E4C457D" w:rsidR="00BB7244" w:rsidRDefault="00BB7244" w:rsidP="00BB7244">
      <w:pPr>
        <w:pStyle w:val="Heading1"/>
        <w:spacing w:before="0" w:after="0"/>
      </w:pPr>
      <w:r>
        <w:t>Lesson overview</w:t>
      </w:r>
    </w:p>
    <w:p w14:paraId="5D148D93" w14:textId="77777777" w:rsidR="007775B5" w:rsidRPr="007775B5" w:rsidRDefault="007775B5" w:rsidP="007775B5">
      <w:pPr>
        <w:rPr>
          <w:lang w:eastAsia="en-AU"/>
        </w:rPr>
      </w:pPr>
      <w:r w:rsidRPr="007775B5">
        <w:rPr>
          <w:lang w:eastAsia="en-AU"/>
        </w:rPr>
        <w:t>Students explore a model of a food chain. They gather data that outline how food, shelter, predators and water affect the survival of a kangaroo population and use a graph to explain their observations.</w:t>
      </w:r>
    </w:p>
    <w:p w14:paraId="3930F5F9" w14:textId="77777777" w:rsidR="00BB7244" w:rsidRDefault="00BB7244" w:rsidP="00BB7244">
      <w:pPr>
        <w:pStyle w:val="Heading2"/>
      </w:pPr>
      <w:r>
        <w:t>Key learning goals</w:t>
      </w:r>
    </w:p>
    <w:p w14:paraId="265930D8"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31002CC" w14:textId="77777777" w:rsidR="007775B5" w:rsidRPr="007775B5" w:rsidRDefault="007775B5" w:rsidP="00144BE3">
      <w:pPr>
        <w:numPr>
          <w:ilvl w:val="0"/>
          <w:numId w:val="56"/>
        </w:numPr>
        <w:tabs>
          <w:tab w:val="num" w:pos="720"/>
        </w:tabs>
        <w:spacing w:after="0" w:line="276" w:lineRule="auto"/>
        <w:textAlignment w:val="baseline"/>
        <w:rPr>
          <w:szCs w:val="20"/>
          <w:lang w:eastAsia="en-AU"/>
        </w:rPr>
      </w:pPr>
      <w:r w:rsidRPr="007775B5">
        <w:rPr>
          <w:szCs w:val="20"/>
          <w:lang w:eastAsia="en-AU"/>
        </w:rPr>
        <w:t>explore a model of a food chain.</w:t>
      </w:r>
    </w:p>
    <w:p w14:paraId="2848365C" w14:textId="77777777" w:rsidR="007775B5" w:rsidRPr="007775B5" w:rsidRDefault="007775B5" w:rsidP="00144BE3">
      <w:pPr>
        <w:numPr>
          <w:ilvl w:val="0"/>
          <w:numId w:val="56"/>
        </w:numPr>
        <w:tabs>
          <w:tab w:val="num" w:pos="720"/>
        </w:tabs>
        <w:spacing w:after="0" w:line="276" w:lineRule="auto"/>
        <w:textAlignment w:val="baseline"/>
        <w:rPr>
          <w:szCs w:val="20"/>
          <w:lang w:eastAsia="en-AU"/>
        </w:rPr>
      </w:pPr>
      <w:r w:rsidRPr="007775B5">
        <w:rPr>
          <w:szCs w:val="20"/>
          <w:lang w:eastAsia="en-AU"/>
        </w:rPr>
        <w:t xml:space="preserve">play several rounds of the game of </w:t>
      </w:r>
      <w:r w:rsidRPr="007775B5">
        <w:rPr>
          <w:b/>
          <w:bCs/>
          <w:szCs w:val="20"/>
          <w:lang w:eastAsia="en-AU"/>
        </w:rPr>
        <w:t>Roo survival</w:t>
      </w:r>
      <w:r w:rsidRPr="007775B5">
        <w:rPr>
          <w:szCs w:val="20"/>
          <w:lang w:eastAsia="en-AU"/>
        </w:rPr>
        <w:t>.</w:t>
      </w:r>
    </w:p>
    <w:p w14:paraId="34B2761F" w14:textId="77777777" w:rsidR="007775B5" w:rsidRDefault="007775B5" w:rsidP="00144BE3">
      <w:pPr>
        <w:numPr>
          <w:ilvl w:val="0"/>
          <w:numId w:val="56"/>
        </w:numPr>
        <w:spacing w:after="0" w:line="276" w:lineRule="auto"/>
        <w:textAlignment w:val="baseline"/>
        <w:rPr>
          <w:szCs w:val="20"/>
          <w:lang w:eastAsia="en-AU"/>
        </w:rPr>
      </w:pPr>
      <w:r w:rsidRPr="007775B5">
        <w:rPr>
          <w:szCs w:val="20"/>
          <w:lang w:eastAsia="en-AU"/>
        </w:rPr>
        <w:t>discuss ideas about what the game represents.</w:t>
      </w:r>
    </w:p>
    <w:p w14:paraId="200855B9" w14:textId="5B35A973" w:rsidR="007775B5" w:rsidRPr="007775B5" w:rsidRDefault="007775B5" w:rsidP="00144BE3">
      <w:pPr>
        <w:numPr>
          <w:ilvl w:val="0"/>
          <w:numId w:val="56"/>
        </w:numPr>
        <w:spacing w:after="0" w:line="276" w:lineRule="auto"/>
        <w:textAlignment w:val="baseline"/>
        <w:rPr>
          <w:szCs w:val="20"/>
          <w:lang w:eastAsia="en-AU"/>
        </w:rPr>
      </w:pPr>
      <w:r w:rsidRPr="007775B5">
        <w:rPr>
          <w:szCs w:val="20"/>
          <w:lang w:eastAsia="en-AU"/>
        </w:rPr>
        <w:t xml:space="preserve">graph and interpret the data from the game of </w:t>
      </w:r>
      <w:r w:rsidRPr="007775B5">
        <w:rPr>
          <w:b/>
          <w:bCs/>
          <w:szCs w:val="20"/>
          <w:lang w:eastAsia="en-AU"/>
        </w:rPr>
        <w:t>Roo survival</w:t>
      </w:r>
      <w:r w:rsidRPr="007775B5">
        <w:rPr>
          <w:szCs w:val="20"/>
          <w:lang w:eastAsia="en-AU"/>
        </w:rPr>
        <w:t>.</w:t>
      </w:r>
    </w:p>
    <w:p w14:paraId="7371A316"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698A7D33"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46AED9F" w14:textId="77777777" w:rsidR="00144BE3" w:rsidRPr="00144BE3" w:rsidRDefault="00144BE3" w:rsidP="00144BE3">
      <w:pPr>
        <w:pStyle w:val="ListParagraph"/>
        <w:numPr>
          <w:ilvl w:val="0"/>
          <w:numId w:val="55"/>
        </w:numPr>
        <w:spacing w:line="276" w:lineRule="auto"/>
        <w:rPr>
          <w:lang w:eastAsia="en-AU"/>
        </w:rPr>
      </w:pPr>
      <w:r w:rsidRPr="00144BE3">
        <w:rPr>
          <w:lang w:eastAsia="en-AU"/>
        </w:rPr>
        <w:t xml:space="preserve">describe how a change in the availability of resources in an ecosystem </w:t>
      </w:r>
      <w:proofErr w:type="gramStart"/>
      <w:r w:rsidRPr="00144BE3">
        <w:rPr>
          <w:lang w:eastAsia="en-AU"/>
        </w:rPr>
        <w:t>has an effect on</w:t>
      </w:r>
      <w:proofErr w:type="gramEnd"/>
      <w:r w:rsidRPr="00144BE3">
        <w:rPr>
          <w:lang w:eastAsia="en-AU"/>
        </w:rPr>
        <w:t xml:space="preserve"> an animal population.</w:t>
      </w:r>
    </w:p>
    <w:p w14:paraId="252AC5B4" w14:textId="77777777" w:rsidR="00144BE3" w:rsidRPr="00144BE3" w:rsidRDefault="00144BE3" w:rsidP="00144BE3">
      <w:pPr>
        <w:pStyle w:val="ListParagraph"/>
        <w:numPr>
          <w:ilvl w:val="0"/>
          <w:numId w:val="55"/>
        </w:numPr>
        <w:spacing w:line="276" w:lineRule="auto"/>
        <w:rPr>
          <w:lang w:eastAsia="en-AU"/>
        </w:rPr>
      </w:pPr>
      <w:r w:rsidRPr="00144BE3">
        <w:rPr>
          <w:lang w:eastAsia="en-AU"/>
        </w:rPr>
        <w:t>identify interactions between organisms within an ecosystem.</w:t>
      </w:r>
    </w:p>
    <w:p w14:paraId="74EF552B" w14:textId="77777777" w:rsidR="00144BE3" w:rsidRPr="00144BE3" w:rsidRDefault="00144BE3" w:rsidP="00144BE3">
      <w:pPr>
        <w:pStyle w:val="ListParagraph"/>
        <w:numPr>
          <w:ilvl w:val="0"/>
          <w:numId w:val="55"/>
        </w:numPr>
        <w:spacing w:line="276" w:lineRule="auto"/>
        <w:rPr>
          <w:lang w:eastAsia="en-AU"/>
        </w:rPr>
      </w:pPr>
      <w:r w:rsidRPr="00144BE3">
        <w:rPr>
          <w:lang w:eastAsia="en-AU"/>
        </w:rPr>
        <w:t>construct a graph using the data from the game.</w:t>
      </w:r>
    </w:p>
    <w:p w14:paraId="1CA3371A" w14:textId="77777777" w:rsidR="00144BE3" w:rsidRPr="00144BE3" w:rsidRDefault="00144BE3" w:rsidP="00144BE3">
      <w:pPr>
        <w:pStyle w:val="ListParagraph"/>
        <w:numPr>
          <w:ilvl w:val="0"/>
          <w:numId w:val="55"/>
        </w:numPr>
        <w:spacing w:line="276" w:lineRule="auto"/>
        <w:rPr>
          <w:lang w:eastAsia="en-AU"/>
        </w:rPr>
      </w:pPr>
      <w:r w:rsidRPr="00144BE3">
        <w:rPr>
          <w:lang w:eastAsia="en-AU"/>
        </w:rPr>
        <w:t>interpret the patterns of the graph to describe the impact of different factors on Roo survival.</w:t>
      </w:r>
    </w:p>
    <w:p w14:paraId="3C85AA40" w14:textId="77777777" w:rsidR="00144BE3" w:rsidRDefault="00144BE3" w:rsidP="00144BE3">
      <w:pPr>
        <w:pStyle w:val="ListParagraph"/>
        <w:numPr>
          <w:ilvl w:val="0"/>
          <w:numId w:val="55"/>
        </w:numPr>
        <w:spacing w:line="276" w:lineRule="auto"/>
        <w:rPr>
          <w:lang w:eastAsia="en-AU"/>
        </w:rPr>
      </w:pPr>
      <w:r w:rsidRPr="00144BE3">
        <w:rPr>
          <w:lang w:eastAsia="en-AU"/>
        </w:rPr>
        <w:t>discuss their observations and ideas on food chains, and the impact of human activity with the class.</w:t>
      </w:r>
    </w:p>
    <w:p w14:paraId="361B1436" w14:textId="77777777" w:rsidR="00144BE3" w:rsidRPr="00144BE3" w:rsidRDefault="00144BE3" w:rsidP="00144BE3">
      <w:pPr>
        <w:pStyle w:val="ListParagraph"/>
        <w:spacing w:line="276" w:lineRule="auto"/>
        <w:ind w:left="284"/>
        <w:rPr>
          <w:lang w:eastAsia="en-AU"/>
        </w:rPr>
      </w:pPr>
    </w:p>
    <w:p w14:paraId="7D04353E" w14:textId="77777777" w:rsidR="00BB7244" w:rsidRPr="00C30E6B" w:rsidRDefault="00BB7244" w:rsidP="00BB7244">
      <w:pPr>
        <w:pStyle w:val="Heading2"/>
        <w:spacing w:before="0"/>
      </w:pPr>
      <w:r>
        <w:t>A</w:t>
      </w:r>
      <w:r w:rsidRPr="00C30E6B">
        <w:t xml:space="preserve">ssessment advice </w:t>
      </w:r>
    </w:p>
    <w:p w14:paraId="5D30D7E1" w14:textId="77777777" w:rsidR="00E37609" w:rsidRPr="00E37609" w:rsidRDefault="00E37609" w:rsidP="00E37609">
      <w:r w:rsidRPr="00E37609">
        <w:t>In this lesson, assessment is summative.</w:t>
      </w:r>
    </w:p>
    <w:p w14:paraId="35D6BC3D" w14:textId="77777777" w:rsidR="00E37609" w:rsidRPr="00E37609" w:rsidRDefault="00E37609" w:rsidP="00E37609">
      <w:r w:rsidRPr="00E37609">
        <w:t>Students working at the achievement standard (science inquiry) should have:</w:t>
      </w:r>
    </w:p>
    <w:p w14:paraId="0A004069" w14:textId="77777777" w:rsidR="00E37609" w:rsidRPr="00E37609" w:rsidRDefault="00E37609" w:rsidP="00E37609">
      <w:pPr>
        <w:numPr>
          <w:ilvl w:val="0"/>
          <w:numId w:val="58"/>
        </w:numPr>
      </w:pPr>
      <w:r w:rsidRPr="00E37609">
        <w:t>posed questions to explore patterns and relationships based on observations.</w:t>
      </w:r>
    </w:p>
    <w:p w14:paraId="46B3C43A" w14:textId="77777777" w:rsidR="00E37609" w:rsidRPr="00E37609" w:rsidRDefault="00E37609" w:rsidP="00E37609">
      <w:pPr>
        <w:numPr>
          <w:ilvl w:val="0"/>
          <w:numId w:val="58"/>
        </w:numPr>
      </w:pPr>
      <w:r w:rsidRPr="00E37609">
        <w:t>constructed representations to organise data and information and identify patterns and relationships.</w:t>
      </w:r>
    </w:p>
    <w:p w14:paraId="797BB4DE" w14:textId="77777777" w:rsidR="00E37609" w:rsidRPr="00E37609" w:rsidRDefault="00E37609" w:rsidP="00E37609">
      <w:r w:rsidRPr="00E37609">
        <w:t>They might also:</w:t>
      </w:r>
    </w:p>
    <w:p w14:paraId="19D693A6" w14:textId="77777777" w:rsidR="00E37609" w:rsidRPr="00E37609" w:rsidRDefault="00E37609" w:rsidP="00E37609">
      <w:pPr>
        <w:numPr>
          <w:ilvl w:val="0"/>
          <w:numId w:val="59"/>
        </w:numPr>
      </w:pPr>
      <w:r w:rsidRPr="00E37609">
        <w:t>explain the role of data in science inquiry.</w:t>
      </w:r>
    </w:p>
    <w:p w14:paraId="57EB0977" w14:textId="77777777" w:rsidR="00E37609" w:rsidRPr="00E37609" w:rsidRDefault="00E37609" w:rsidP="00E37609">
      <w:pPr>
        <w:numPr>
          <w:ilvl w:val="0"/>
          <w:numId w:val="59"/>
        </w:numPr>
      </w:pPr>
      <w:r w:rsidRPr="00E37609">
        <w:t>describe how human activity can affect the interactions between other organisms.</w:t>
      </w:r>
    </w:p>
    <w:p w14:paraId="6ED702FA" w14:textId="5C180687" w:rsidR="00E37609" w:rsidRPr="00E37609" w:rsidRDefault="00E37609" w:rsidP="00E37609">
      <w:r w:rsidRPr="00E37609">
        <w:t xml:space="preserve">Refer to the Australian Curriculum content links on the </w:t>
      </w:r>
      <w:hyperlink r:id="rId31" w:history="1">
        <w:r w:rsidRPr="00E37609">
          <w:rPr>
            <w:rStyle w:val="Hyperlink"/>
            <w:sz w:val="20"/>
          </w:rPr>
          <w:t>Our design decisions</w:t>
        </w:r>
      </w:hyperlink>
      <w:r w:rsidRPr="00E37609">
        <w:t xml:space="preserve"> tab for further information. </w:t>
      </w:r>
    </w:p>
    <w:p w14:paraId="7EB05B9F" w14:textId="77777777" w:rsidR="00BB7244" w:rsidRPr="00917A53" w:rsidRDefault="00BB7244" w:rsidP="00BB7244"/>
    <w:p w14:paraId="4EB7E7E9" w14:textId="77777777" w:rsidR="00BB7244" w:rsidRDefault="00BB7244" w:rsidP="00BB7244">
      <w:pPr>
        <w:pStyle w:val="Heading2"/>
        <w:spacing w:before="0" w:after="0"/>
      </w:pPr>
      <w:r>
        <w:t>List of materials</w:t>
      </w:r>
    </w:p>
    <w:p w14:paraId="0048A6F2"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0EA4E299" w14:textId="77777777" w:rsidR="0095291B" w:rsidRPr="0095291B" w:rsidRDefault="0095291B" w:rsidP="0095291B">
      <w:pPr>
        <w:pStyle w:val="ListBullet"/>
        <w:rPr>
          <w:lang w:eastAsia="en-AU"/>
        </w:rPr>
      </w:pPr>
      <w:r w:rsidRPr="0095291B">
        <w:rPr>
          <w:lang w:eastAsia="en-AU"/>
        </w:rPr>
        <w:t xml:space="preserve">Class science journal (digital or </w:t>
      </w:r>
      <w:proofErr w:type="gramStart"/>
      <w:r w:rsidRPr="0095291B">
        <w:rPr>
          <w:lang w:eastAsia="en-AU"/>
        </w:rPr>
        <w:t>hard-copy</w:t>
      </w:r>
      <w:proofErr w:type="gramEnd"/>
      <w:r w:rsidRPr="0095291B">
        <w:rPr>
          <w:lang w:eastAsia="en-AU"/>
        </w:rPr>
        <w:t>)</w:t>
      </w:r>
    </w:p>
    <w:p w14:paraId="6695C386" w14:textId="77777777" w:rsidR="0095291B" w:rsidRPr="0095291B" w:rsidRDefault="0095291B" w:rsidP="0095291B">
      <w:pPr>
        <w:pStyle w:val="ListBullet"/>
        <w:rPr>
          <w:lang w:eastAsia="en-AU"/>
        </w:rPr>
      </w:pPr>
      <w:r w:rsidRPr="0095291B">
        <w:rPr>
          <w:lang w:eastAsia="en-AU"/>
        </w:rPr>
        <w:t>Materials to create a word wall</w:t>
      </w:r>
    </w:p>
    <w:p w14:paraId="14D5888D" w14:textId="6395458D" w:rsidR="00BB7244" w:rsidRPr="006948BA" w:rsidRDefault="00BB7244" w:rsidP="0095291B">
      <w:pPr>
        <w:pStyle w:val="ListBullet"/>
        <w:numPr>
          <w:ilvl w:val="0"/>
          <w:numId w:val="0"/>
        </w:numPr>
        <w:rPr>
          <w:lang w:eastAsia="en-AU"/>
        </w:rPr>
      </w:pPr>
    </w:p>
    <w:p w14:paraId="139489A5" w14:textId="77777777" w:rsidR="00BB7244" w:rsidRPr="00576AC7" w:rsidRDefault="00BB7244" w:rsidP="00BB7244">
      <w:pPr>
        <w:rPr>
          <w:rFonts w:ascii="Times New Roman" w:hAnsi="Times New Roman"/>
          <w:b/>
          <w:bCs/>
          <w:sz w:val="24"/>
          <w:szCs w:val="24"/>
          <w:lang w:eastAsia="en-AU"/>
        </w:rPr>
      </w:pPr>
      <w:r w:rsidRPr="00576AC7">
        <w:rPr>
          <w:b/>
          <w:bCs/>
          <w:lang w:eastAsia="en-AU"/>
        </w:rPr>
        <w:lastRenderedPageBreak/>
        <w:t>Each studen</w:t>
      </w:r>
      <w:r>
        <w:rPr>
          <w:b/>
          <w:bCs/>
          <w:lang w:eastAsia="en-AU"/>
        </w:rPr>
        <w:t>t</w:t>
      </w:r>
      <w:r w:rsidRPr="00576AC7">
        <w:rPr>
          <w:b/>
          <w:bCs/>
          <w:lang w:eastAsia="en-AU"/>
        </w:rPr>
        <w:t> </w:t>
      </w:r>
    </w:p>
    <w:p w14:paraId="1BEAEBB7" w14:textId="77777777" w:rsidR="009960A7" w:rsidRPr="009960A7" w:rsidRDefault="009960A7" w:rsidP="009960A7">
      <w:pPr>
        <w:pStyle w:val="ListParagraph"/>
        <w:numPr>
          <w:ilvl w:val="0"/>
          <w:numId w:val="60"/>
        </w:numPr>
        <w:spacing w:line="276" w:lineRule="auto"/>
        <w:rPr>
          <w:szCs w:val="20"/>
          <w:lang w:eastAsia="en-AU"/>
        </w:rPr>
      </w:pPr>
      <w:r w:rsidRPr="009960A7">
        <w:rPr>
          <w:szCs w:val="20"/>
          <w:lang w:eastAsia="en-AU"/>
        </w:rPr>
        <w:t xml:space="preserve">Individual science journal (digital or </w:t>
      </w:r>
      <w:proofErr w:type="gramStart"/>
      <w:r w:rsidRPr="009960A7">
        <w:rPr>
          <w:szCs w:val="20"/>
          <w:lang w:eastAsia="en-AU"/>
        </w:rPr>
        <w:t>hard-copy</w:t>
      </w:r>
      <w:proofErr w:type="gramEnd"/>
      <w:r w:rsidRPr="009960A7">
        <w:rPr>
          <w:szCs w:val="20"/>
          <w:lang w:eastAsia="en-AU"/>
        </w:rPr>
        <w:t>)</w:t>
      </w:r>
    </w:p>
    <w:p w14:paraId="1E617BE3" w14:textId="77777777" w:rsidR="009960A7" w:rsidRPr="009960A7" w:rsidRDefault="009960A7" w:rsidP="009960A7">
      <w:pPr>
        <w:pStyle w:val="ListParagraph"/>
        <w:numPr>
          <w:ilvl w:val="0"/>
          <w:numId w:val="60"/>
        </w:numPr>
        <w:spacing w:line="276" w:lineRule="auto"/>
        <w:rPr>
          <w:szCs w:val="20"/>
          <w:lang w:eastAsia="en-AU"/>
        </w:rPr>
      </w:pPr>
      <w:r w:rsidRPr="009960A7">
        <w:rPr>
          <w:b/>
          <w:bCs/>
          <w:szCs w:val="20"/>
          <w:lang w:eastAsia="en-AU"/>
        </w:rPr>
        <w:t>Graphing 'Roo survival' Resource sheet</w:t>
      </w:r>
    </w:p>
    <w:p w14:paraId="757BA0BD" w14:textId="77777777" w:rsidR="00BB7244" w:rsidRDefault="00BB7244" w:rsidP="00BB7244"/>
    <w:tbl>
      <w:tblPr>
        <w:tblStyle w:val="AASETable"/>
        <w:tblW w:w="0" w:type="auto"/>
        <w:tblLook w:val="04A0" w:firstRow="1" w:lastRow="0" w:firstColumn="1" w:lastColumn="0" w:noHBand="0" w:noVBand="1"/>
      </w:tblPr>
      <w:tblGrid>
        <w:gridCol w:w="3284"/>
        <w:gridCol w:w="3285"/>
        <w:gridCol w:w="3285"/>
      </w:tblGrid>
      <w:tr w:rsidR="00BB7244" w14:paraId="46248239"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22D26F45" w14:textId="77777777" w:rsidR="00BB7244" w:rsidRPr="00975818" w:rsidRDefault="00BB7244" w:rsidP="00335553">
            <w:pPr>
              <w:spacing w:after="0"/>
              <w:rPr>
                <w:b/>
                <w:bCs/>
              </w:rPr>
            </w:pPr>
            <w:r w:rsidRPr="00975818">
              <w:rPr>
                <w:b/>
                <w:bCs/>
              </w:rPr>
              <w:t>Lesson Routine</w:t>
            </w:r>
          </w:p>
        </w:tc>
        <w:tc>
          <w:tcPr>
            <w:tcW w:w="3285" w:type="dxa"/>
          </w:tcPr>
          <w:p w14:paraId="7E03603C" w14:textId="77777777" w:rsidR="00BB7244" w:rsidRPr="00975818" w:rsidRDefault="00BB7244" w:rsidP="00335553">
            <w:pPr>
              <w:spacing w:after="0"/>
              <w:rPr>
                <w:b/>
                <w:bCs/>
              </w:rPr>
            </w:pPr>
            <w:r w:rsidRPr="00975818">
              <w:rPr>
                <w:b/>
                <w:bCs/>
              </w:rPr>
              <w:t>Estimated time</w:t>
            </w:r>
          </w:p>
        </w:tc>
        <w:tc>
          <w:tcPr>
            <w:tcW w:w="3285" w:type="dxa"/>
          </w:tcPr>
          <w:p w14:paraId="628FEA83" w14:textId="77777777" w:rsidR="00BB7244" w:rsidRPr="00975818" w:rsidRDefault="00BB7244" w:rsidP="00335553">
            <w:pPr>
              <w:spacing w:after="0"/>
              <w:rPr>
                <w:b/>
                <w:bCs/>
              </w:rPr>
            </w:pPr>
            <w:r w:rsidRPr="00975818">
              <w:rPr>
                <w:b/>
                <w:bCs/>
              </w:rPr>
              <w:t>Task type</w:t>
            </w:r>
          </w:p>
        </w:tc>
      </w:tr>
      <w:tr w:rsidR="00BB7244" w14:paraId="6F8BDA9E"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01A4AE5C" w14:textId="77777777" w:rsidR="00BB7244" w:rsidRDefault="00BB7244" w:rsidP="00335553">
            <w:pPr>
              <w:spacing w:after="0"/>
            </w:pPr>
            <w:r>
              <w:t>Reorient</w:t>
            </w:r>
          </w:p>
        </w:tc>
        <w:tc>
          <w:tcPr>
            <w:tcW w:w="3285" w:type="dxa"/>
          </w:tcPr>
          <w:p w14:paraId="25C1B73F" w14:textId="77777777" w:rsidR="00BB7244" w:rsidRDefault="00BB7244" w:rsidP="00335553">
            <w:pPr>
              <w:spacing w:after="0"/>
            </w:pPr>
            <w:r>
              <w:t>5 minutes</w:t>
            </w:r>
          </w:p>
        </w:tc>
        <w:tc>
          <w:tcPr>
            <w:tcW w:w="3285" w:type="dxa"/>
          </w:tcPr>
          <w:p w14:paraId="139FABBB" w14:textId="77777777" w:rsidR="00BB7244" w:rsidRDefault="00BB7244" w:rsidP="00335553">
            <w:pPr>
              <w:spacing w:after="0"/>
            </w:pPr>
            <w:r>
              <w:t>Whole class</w:t>
            </w:r>
          </w:p>
        </w:tc>
      </w:tr>
      <w:tr w:rsidR="00BB7244" w14:paraId="09DE41C1"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634ED200" w14:textId="77777777" w:rsidR="00BB7244" w:rsidRDefault="00BB7244" w:rsidP="00335553">
            <w:pPr>
              <w:spacing w:after="0"/>
            </w:pPr>
            <w:r>
              <w:t>Question</w:t>
            </w:r>
          </w:p>
        </w:tc>
        <w:tc>
          <w:tcPr>
            <w:tcW w:w="3285" w:type="dxa"/>
          </w:tcPr>
          <w:p w14:paraId="61DB3020" w14:textId="77777777" w:rsidR="00BB7244" w:rsidRDefault="00BB7244" w:rsidP="00335553">
            <w:pPr>
              <w:spacing w:after="0"/>
            </w:pPr>
            <w:r>
              <w:t>10 minutes</w:t>
            </w:r>
          </w:p>
        </w:tc>
        <w:tc>
          <w:tcPr>
            <w:tcW w:w="3285" w:type="dxa"/>
          </w:tcPr>
          <w:p w14:paraId="30D22B92" w14:textId="77777777" w:rsidR="00BB7244" w:rsidRDefault="00BB7244" w:rsidP="00335553">
            <w:pPr>
              <w:spacing w:after="0"/>
            </w:pPr>
            <w:r>
              <w:t>Whole class</w:t>
            </w:r>
          </w:p>
        </w:tc>
      </w:tr>
      <w:tr w:rsidR="00BB7244" w14:paraId="135651BA"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2E8D480E" w14:textId="77777777" w:rsidR="00BB7244" w:rsidRDefault="00BB7244" w:rsidP="00335553">
            <w:pPr>
              <w:spacing w:after="0"/>
            </w:pPr>
            <w:r>
              <w:t>Investigate</w:t>
            </w:r>
          </w:p>
        </w:tc>
        <w:tc>
          <w:tcPr>
            <w:tcW w:w="3285" w:type="dxa"/>
          </w:tcPr>
          <w:p w14:paraId="7D120ABD" w14:textId="0BECC180" w:rsidR="00BB7244" w:rsidRDefault="00412D2D" w:rsidP="00335553">
            <w:pPr>
              <w:spacing w:after="0"/>
            </w:pPr>
            <w:r>
              <w:t>30</w:t>
            </w:r>
            <w:r w:rsidR="00BB7244">
              <w:t xml:space="preserve"> minutes</w:t>
            </w:r>
          </w:p>
        </w:tc>
        <w:tc>
          <w:tcPr>
            <w:tcW w:w="3285" w:type="dxa"/>
          </w:tcPr>
          <w:p w14:paraId="3832E3B4" w14:textId="4BE4676D" w:rsidR="00BB7244" w:rsidRDefault="00BB7244" w:rsidP="00335553">
            <w:pPr>
              <w:spacing w:after="0"/>
            </w:pPr>
            <w:r>
              <w:t>Whole class</w:t>
            </w:r>
          </w:p>
        </w:tc>
      </w:tr>
      <w:tr w:rsidR="00BB7244" w14:paraId="255BA6A3"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189FE2C" w14:textId="77777777" w:rsidR="00BB7244" w:rsidRDefault="00BB7244" w:rsidP="00335553">
            <w:pPr>
              <w:spacing w:after="0"/>
            </w:pPr>
            <w:r>
              <w:t>Integrate</w:t>
            </w:r>
          </w:p>
        </w:tc>
        <w:tc>
          <w:tcPr>
            <w:tcW w:w="3285" w:type="dxa"/>
          </w:tcPr>
          <w:p w14:paraId="55E8C143" w14:textId="6599E27E" w:rsidR="00BB7244" w:rsidRDefault="00412D2D" w:rsidP="00335553">
            <w:pPr>
              <w:spacing w:after="0"/>
            </w:pPr>
            <w:r>
              <w:t>30</w:t>
            </w:r>
            <w:r w:rsidR="00BB7244">
              <w:t xml:space="preserve"> minutes</w:t>
            </w:r>
          </w:p>
        </w:tc>
        <w:tc>
          <w:tcPr>
            <w:tcW w:w="3285" w:type="dxa"/>
          </w:tcPr>
          <w:p w14:paraId="5D4B1B1A" w14:textId="04739CA1" w:rsidR="00BB7244" w:rsidRDefault="00BB7244" w:rsidP="00335553">
            <w:pPr>
              <w:spacing w:after="0"/>
            </w:pPr>
            <w:r>
              <w:t>Whole class</w:t>
            </w:r>
            <w:r w:rsidR="00412D2D">
              <w:t>, Individual</w:t>
            </w:r>
          </w:p>
        </w:tc>
      </w:tr>
    </w:tbl>
    <w:p w14:paraId="633BBCD4" w14:textId="77777777" w:rsidR="00BB7244" w:rsidRDefault="00BB7244" w:rsidP="00BB7244"/>
    <w:p w14:paraId="05C7F0C7" w14:textId="7A6239DC" w:rsidR="00BB7244" w:rsidRDefault="00BB7244" w:rsidP="00BB7244">
      <w:pPr>
        <w:pStyle w:val="Heading1"/>
        <w:spacing w:before="0" w:after="0"/>
      </w:pPr>
      <w:r>
        <w:t>Inquire</w:t>
      </w:r>
    </w:p>
    <w:p w14:paraId="626CBB03" w14:textId="77777777" w:rsidR="00BB7244" w:rsidRDefault="00BB7244" w:rsidP="00BB7244">
      <w:pPr>
        <w:pStyle w:val="Heading2"/>
      </w:pPr>
      <w:r>
        <w:t>Re-orient</w:t>
      </w:r>
    </w:p>
    <w:p w14:paraId="182E0429" w14:textId="77777777" w:rsidR="00EC0A0B" w:rsidRPr="00EC0A0B" w:rsidRDefault="00EC0A0B" w:rsidP="00EC0A0B">
      <w:pPr>
        <w:rPr>
          <w:lang w:eastAsia="en-AU"/>
        </w:rPr>
      </w:pPr>
      <w:r w:rsidRPr="00EC0A0B">
        <w:rPr>
          <w:lang w:eastAsia="en-AU"/>
        </w:rPr>
        <w:t xml:space="preserve">Review the previous lesson using the class science journal, word wall and glossary. Discuss food chains, what makes a food chain and how the energy that flows in a food chain is represented by arrows. </w:t>
      </w:r>
    </w:p>
    <w:p w14:paraId="7D9DA9E5" w14:textId="73293959" w:rsidR="00BB7244" w:rsidRDefault="00BB7244" w:rsidP="00BB7244">
      <w:pPr>
        <w:pStyle w:val="Heading2"/>
      </w:pPr>
      <w:r>
        <w:t xml:space="preserve">Question </w:t>
      </w:r>
      <w:r>
        <w:rPr>
          <w:rFonts w:cstheme="majorHAnsi"/>
          <w:color w:val="auto"/>
        </w:rPr>
        <w:t xml:space="preserve">• </w:t>
      </w:r>
      <w:r w:rsidR="00EC0A0B">
        <w:rPr>
          <w:rFonts w:cstheme="majorHAnsi"/>
          <w:b w:val="0"/>
          <w:bCs/>
          <w:color w:val="auto"/>
        </w:rPr>
        <w:t>Not just food</w:t>
      </w:r>
      <w:r>
        <w:t xml:space="preserve"> </w:t>
      </w:r>
    </w:p>
    <w:p w14:paraId="26804CFC"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b/>
          <w:bCs/>
          <w:color w:val="auto"/>
          <w:szCs w:val="20"/>
          <w:lang w:eastAsia="en-AU"/>
        </w:rPr>
        <w:t>Pose the question:</w:t>
      </w:r>
      <w:r w:rsidRPr="00EC0A0B">
        <w:rPr>
          <w:rFonts w:eastAsia="Times New Roman" w:cstheme="minorHAnsi"/>
          <w:color w:val="auto"/>
          <w:szCs w:val="20"/>
          <w:lang w:eastAsia="en-AU"/>
        </w:rPr>
        <w:t xml:space="preserve"> </w:t>
      </w:r>
      <w:r w:rsidRPr="00EC0A0B">
        <w:rPr>
          <w:rFonts w:eastAsia="Times New Roman" w:cstheme="minorHAnsi"/>
          <w:i/>
          <w:iCs/>
          <w:color w:val="auto"/>
          <w:szCs w:val="20"/>
          <w:lang w:eastAsia="en-AU"/>
        </w:rPr>
        <w:t>What do consumers (like kangaroos) need to survive?</w:t>
      </w:r>
    </w:p>
    <w:p w14:paraId="23162B14"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Refer to a student question (if one has been asked) as a jumping off point for the following investigation about the resources needed by consumers.</w:t>
      </w:r>
    </w:p>
    <w:p w14:paraId="247F5557" w14:textId="77777777" w:rsidR="00EC0A0B" w:rsidRPr="00EC0A0B" w:rsidRDefault="00EC0A0B" w:rsidP="00EC0A0B">
      <w:pPr>
        <w:widowControl/>
        <w:spacing w:before="100" w:beforeAutospacing="1" w:after="0" w:line="240" w:lineRule="auto"/>
        <w:rPr>
          <w:rFonts w:eastAsia="Times New Roman" w:cstheme="minorHAnsi"/>
          <w:b/>
          <w:bCs/>
          <w:color w:val="auto"/>
          <w:szCs w:val="20"/>
          <w:lang w:eastAsia="en-AU"/>
        </w:rPr>
      </w:pPr>
      <w:r w:rsidRPr="00EC0A0B">
        <w:rPr>
          <w:rFonts w:eastAsia="Times New Roman" w:cstheme="minorHAnsi"/>
          <w:b/>
          <w:bCs/>
          <w:color w:val="auto"/>
          <w:szCs w:val="20"/>
          <w:lang w:eastAsia="en-AU"/>
        </w:rPr>
        <w:t>Potential discussion prompts</w:t>
      </w:r>
    </w:p>
    <w:p w14:paraId="43F9B17D" w14:textId="77777777" w:rsidR="00EC0A0B" w:rsidRPr="00EC0A0B" w:rsidRDefault="00EC0A0B" w:rsidP="00EC0A0B">
      <w:pPr>
        <w:widowControl/>
        <w:numPr>
          <w:ilvl w:val="0"/>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consumers need to survive?</w:t>
      </w:r>
    </w:p>
    <w:p w14:paraId="5D1ADBCE" w14:textId="77777777" w:rsidR="00EC0A0B" w:rsidRPr="00EC0A0B" w:rsidRDefault="00EC0A0B" w:rsidP="00EC0A0B">
      <w:pPr>
        <w:widowControl/>
        <w:numPr>
          <w:ilvl w:val="1"/>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Food for energy (kangaroos eat plants such as grass), water, shelter for protection from weather and enemies, space to move around.</w:t>
      </w:r>
    </w:p>
    <w:p w14:paraId="6A6F4E0B" w14:textId="77777777" w:rsidR="00EC0A0B" w:rsidRPr="00EC0A0B" w:rsidRDefault="00EC0A0B" w:rsidP="00EC0A0B">
      <w:pPr>
        <w:widowControl/>
        <w:numPr>
          <w:ilvl w:val="0"/>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 xml:space="preserve">Why do they need space to move around? Could they survive without it? </w:t>
      </w:r>
    </w:p>
    <w:p w14:paraId="4B11DE87" w14:textId="77777777" w:rsidR="00EC0A0B" w:rsidRPr="00EC0A0B" w:rsidRDefault="00EC0A0B" w:rsidP="00EC0A0B">
      <w:pPr>
        <w:widowControl/>
        <w:numPr>
          <w:ilvl w:val="1"/>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Students may think that space is not essential for survival, but having sufficient area within which to locate food is very important for animals. You might point out how animal populations decline when their habitat is lost, as more animals are competing for food in a smaller area. Use a local example if possible.</w:t>
      </w:r>
    </w:p>
    <w:p w14:paraId="0792B56A" w14:textId="77777777" w:rsidR="00EC0A0B" w:rsidRPr="00EC0A0B" w:rsidRDefault="00EC0A0B" w:rsidP="00EC0A0B">
      <w:pPr>
        <w:widowControl/>
        <w:numPr>
          <w:ilvl w:val="0"/>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we call animals that hunt their animals for their food?</w:t>
      </w:r>
    </w:p>
    <w:p w14:paraId="22466B37" w14:textId="77777777" w:rsidR="00EC0A0B" w:rsidRPr="00EC0A0B" w:rsidRDefault="00EC0A0B" w:rsidP="00EC0A0B">
      <w:pPr>
        <w:widowControl/>
        <w:numPr>
          <w:ilvl w:val="1"/>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Predators.</w:t>
      </w:r>
    </w:p>
    <w:p w14:paraId="028BF04E" w14:textId="77777777" w:rsidR="00EC0A0B" w:rsidRPr="00EC0A0B" w:rsidRDefault="00EC0A0B" w:rsidP="00EC0A0B">
      <w:pPr>
        <w:widowControl/>
        <w:numPr>
          <w:ilvl w:val="0"/>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we call the animals they hunt?</w:t>
      </w:r>
    </w:p>
    <w:p w14:paraId="4D8E9336" w14:textId="77777777" w:rsidR="00EC0A0B" w:rsidRPr="00EC0A0B" w:rsidRDefault="00EC0A0B" w:rsidP="00EC0A0B">
      <w:pPr>
        <w:widowControl/>
        <w:numPr>
          <w:ilvl w:val="1"/>
          <w:numId w:val="61"/>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Prey.</w:t>
      </w:r>
    </w:p>
    <w:p w14:paraId="71B26545"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Add ‘predator’ and ‘prey’ to the word wall.</w:t>
      </w:r>
    </w:p>
    <w:p w14:paraId="63E3F310"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b/>
          <w:bCs/>
          <w:color w:val="auto"/>
          <w:szCs w:val="20"/>
          <w:lang w:eastAsia="en-AU"/>
        </w:rPr>
        <w:t>Pose the question:</w:t>
      </w:r>
      <w:r w:rsidRPr="00EC0A0B">
        <w:rPr>
          <w:rFonts w:eastAsia="Times New Roman" w:cstheme="minorHAnsi"/>
          <w:color w:val="auto"/>
          <w:szCs w:val="20"/>
          <w:lang w:eastAsia="en-AU"/>
        </w:rPr>
        <w:t xml:space="preserve"> </w:t>
      </w:r>
      <w:r w:rsidRPr="00EC0A0B">
        <w:rPr>
          <w:rFonts w:eastAsia="Times New Roman" w:cstheme="minorHAnsi"/>
          <w:i/>
          <w:iCs/>
          <w:color w:val="auto"/>
          <w:szCs w:val="20"/>
          <w:lang w:eastAsia="en-AU"/>
        </w:rPr>
        <w:t>How do these resources (food, water, shelter, space) make it easier for kangaroos to survive?</w:t>
      </w:r>
    </w:p>
    <w:p w14:paraId="3AF09557" w14:textId="77777777" w:rsid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If students haven’t asked this question themselves, add it to the list of class questions and discuss how answering this question will be the centre of today’s investigation.</w:t>
      </w:r>
    </w:p>
    <w:p w14:paraId="6EC09B63" w14:textId="77777777" w:rsidR="00EC0A0B" w:rsidRDefault="00EC0A0B" w:rsidP="00EC0A0B">
      <w:pPr>
        <w:widowControl/>
        <w:spacing w:before="100" w:beforeAutospacing="1" w:after="100" w:afterAutospacing="1" w:line="240" w:lineRule="auto"/>
        <w:rPr>
          <w:rFonts w:eastAsia="Times New Roman" w:cstheme="minorHAnsi"/>
          <w:color w:val="auto"/>
          <w:szCs w:val="20"/>
          <w:lang w:eastAsia="en-AU"/>
        </w:rPr>
      </w:pPr>
    </w:p>
    <w:p w14:paraId="57F64E2C"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p>
    <w:p w14:paraId="1B51E9C0" w14:textId="20D104A4" w:rsidR="00BB7244" w:rsidRDefault="00BB7244" w:rsidP="00BB7244">
      <w:pPr>
        <w:pStyle w:val="Heading2"/>
      </w:pPr>
      <w:r>
        <w:lastRenderedPageBreak/>
        <w:t xml:space="preserve">Investigate </w:t>
      </w:r>
      <w:r>
        <w:rPr>
          <w:rFonts w:cstheme="majorHAnsi"/>
          <w:color w:val="auto"/>
        </w:rPr>
        <w:t xml:space="preserve">• </w:t>
      </w:r>
      <w:r w:rsidR="00D57ED1">
        <w:rPr>
          <w:rFonts w:cstheme="majorHAnsi"/>
          <w:b w:val="0"/>
          <w:bCs/>
          <w:color w:val="auto"/>
        </w:rPr>
        <w:t>Roo survival model</w:t>
      </w:r>
    </w:p>
    <w:p w14:paraId="5AC354AF" w14:textId="77777777" w:rsidR="00FB6172" w:rsidRDefault="00FB6172" w:rsidP="00FB6172">
      <w:pPr>
        <w:rPr>
          <w:lang w:eastAsia="en-AU"/>
        </w:rPr>
      </w:pPr>
      <w:r w:rsidRPr="00FB6172">
        <w:rPr>
          <w:lang w:eastAsia="en-AU"/>
        </w:rPr>
        <w:t xml:space="preserve">With your class, play a game called ‘Roo survival’ to create a model of how the number of kangaroos changes each year, based on the availability of resources and the presence of threats. </w:t>
      </w:r>
    </w:p>
    <w:p w14:paraId="1B547C69" w14:textId="77777777" w:rsidR="00FB6172" w:rsidRDefault="00FB6172" w:rsidP="00FB6172">
      <w:pPr>
        <w:rPr>
          <w:lang w:eastAsia="en-AU"/>
        </w:rPr>
      </w:pPr>
    </w:p>
    <w:tbl>
      <w:tblPr>
        <w:tblStyle w:val="TableGrid"/>
        <w:tblW w:w="0" w:type="auto"/>
        <w:tblLook w:val="04A0" w:firstRow="1" w:lastRow="0" w:firstColumn="1" w:lastColumn="0" w:noHBand="0" w:noVBand="1"/>
      </w:tblPr>
      <w:tblGrid>
        <w:gridCol w:w="1980"/>
        <w:gridCol w:w="7874"/>
      </w:tblGrid>
      <w:tr w:rsidR="008F7514" w14:paraId="01593128" w14:textId="77777777" w:rsidTr="008F7514">
        <w:tc>
          <w:tcPr>
            <w:tcW w:w="1980" w:type="dxa"/>
          </w:tcPr>
          <w:p w14:paraId="2758FE30" w14:textId="55370D86" w:rsidR="008F7514" w:rsidRPr="008F7514" w:rsidRDefault="008F7514" w:rsidP="00FB6172">
            <w:pPr>
              <w:rPr>
                <w:b/>
                <w:bCs/>
                <w:lang w:eastAsia="en-AU"/>
              </w:rPr>
            </w:pPr>
            <w:r w:rsidRPr="008F7514">
              <w:rPr>
                <w:b/>
                <w:bCs/>
                <w:lang w:eastAsia="en-AU"/>
              </w:rPr>
              <w:t>Setting up</w:t>
            </w:r>
          </w:p>
        </w:tc>
        <w:tc>
          <w:tcPr>
            <w:tcW w:w="787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3C75FB" w:rsidRPr="003C75FB" w14:paraId="61B9EEB8" w14:textId="77777777" w:rsidTr="003C75FB">
              <w:trPr>
                <w:tblCellSpacing w:w="15" w:type="dxa"/>
              </w:trPr>
              <w:tc>
                <w:tcPr>
                  <w:tcW w:w="0" w:type="auto"/>
                  <w:vAlign w:val="center"/>
                  <w:hideMark/>
                </w:tcPr>
                <w:p w14:paraId="79E1AD15" w14:textId="77777777" w:rsidR="003C75FB" w:rsidRPr="003C75FB" w:rsidRDefault="003C75FB" w:rsidP="003C75FB">
                  <w:pPr>
                    <w:pStyle w:val="ListParagraph"/>
                    <w:numPr>
                      <w:ilvl w:val="0"/>
                      <w:numId w:val="64"/>
                    </w:numPr>
                    <w:rPr>
                      <w:lang w:eastAsia="en-AU"/>
                    </w:rPr>
                  </w:pPr>
                  <w:r w:rsidRPr="003C75FB">
                    <w:rPr>
                      <w:lang w:eastAsia="en-AU"/>
                    </w:rPr>
                    <w:t>Approximately 30% of students will pretend to be kangaroos. They form a line on one side of the play area.</w:t>
                  </w:r>
                </w:p>
              </w:tc>
            </w:tr>
          </w:tbl>
          <w:p w14:paraId="3507FEDB" w14:textId="7E6AC8BF" w:rsidR="003C75FB" w:rsidRDefault="003C75FB" w:rsidP="003C75FB">
            <w:pPr>
              <w:pStyle w:val="ListParagraph"/>
              <w:numPr>
                <w:ilvl w:val="0"/>
                <w:numId w:val="64"/>
              </w:numPr>
              <w:rPr>
                <w:lang w:eastAsia="en-AU"/>
              </w:rPr>
            </w:pPr>
            <w:r w:rsidRPr="003C75FB">
              <w:rPr>
                <w:lang w:eastAsia="en-AU"/>
              </w:rPr>
              <w:t xml:space="preserve">Approximately 65% of students will pretend to be the 'needs/resources' (food, water, shelter or space) that the kangaroos need for survival. They form a line on the other side of the play area. They make the following signs to indicate the 'need/resource' they are: </w:t>
            </w:r>
          </w:p>
          <w:p w14:paraId="6CE2DC59" w14:textId="10F41246" w:rsidR="00115724" w:rsidRPr="00115724" w:rsidRDefault="00115724" w:rsidP="00115724">
            <w:pPr>
              <w:ind w:left="360"/>
              <w:rPr>
                <w:lang w:eastAsia="en-AU"/>
              </w:rPr>
            </w:pPr>
            <w:r w:rsidRPr="00115724">
              <w:rPr>
                <w:lang w:eastAsia="en-AU"/>
              </w:rPr>
              <w:drawing>
                <wp:anchor distT="0" distB="0" distL="114300" distR="114300" simplePos="0" relativeHeight="251659300" behindDoc="0" locked="0" layoutInCell="1" allowOverlap="1" wp14:anchorId="6D498DE4" wp14:editId="77DB6041">
                  <wp:simplePos x="0" y="0"/>
                  <wp:positionH relativeFrom="column">
                    <wp:posOffset>474345</wp:posOffset>
                  </wp:positionH>
                  <wp:positionV relativeFrom="paragraph">
                    <wp:posOffset>139065</wp:posOffset>
                  </wp:positionV>
                  <wp:extent cx="2901950" cy="1225550"/>
                  <wp:effectExtent l="0" t="0" r="0" b="0"/>
                  <wp:wrapTopAndBottom/>
                  <wp:docPr id="51843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31124" name=""/>
                          <pic:cNvPicPr/>
                        </pic:nvPicPr>
                        <pic:blipFill>
                          <a:blip r:embed="rId32">
                            <a:extLst>
                              <a:ext uri="{28A0092B-C50C-407E-A947-70E740481C1C}">
                                <a14:useLocalDpi xmlns:a14="http://schemas.microsoft.com/office/drawing/2010/main" val="0"/>
                              </a:ext>
                            </a:extLst>
                          </a:blip>
                          <a:stretch>
                            <a:fillRect/>
                          </a:stretch>
                        </pic:blipFill>
                        <pic:spPr>
                          <a:xfrm>
                            <a:off x="0" y="0"/>
                            <a:ext cx="2901950" cy="1225550"/>
                          </a:xfrm>
                          <a:prstGeom prst="rect">
                            <a:avLst/>
                          </a:prstGeom>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D64759" w:rsidRPr="00D64759" w14:paraId="3C592C92" w14:textId="77777777" w:rsidTr="00D64759">
              <w:trPr>
                <w:tblCellSpacing w:w="15" w:type="dxa"/>
              </w:trPr>
              <w:tc>
                <w:tcPr>
                  <w:tcW w:w="0" w:type="auto"/>
                  <w:vAlign w:val="center"/>
                  <w:hideMark/>
                </w:tcPr>
                <w:p w14:paraId="0677C8A6" w14:textId="77777777" w:rsidR="00D64759" w:rsidRPr="00D64759" w:rsidRDefault="00D64759" w:rsidP="00D64759">
                  <w:pPr>
                    <w:pStyle w:val="ListParagraph"/>
                    <w:numPr>
                      <w:ilvl w:val="0"/>
                      <w:numId w:val="64"/>
                    </w:numPr>
                    <w:rPr>
                      <w:lang w:eastAsia="en-AU"/>
                    </w:rPr>
                  </w:pPr>
                  <w:r w:rsidRPr="00D64759">
                    <w:rPr>
                      <w:lang w:eastAsia="en-AU"/>
                    </w:rPr>
                    <w:t>Approximately 5% of students will pretend to be a ‘</w:t>
                  </w:r>
                  <w:proofErr w:type="spellStart"/>
                  <w:r w:rsidRPr="00D64759">
                    <w:rPr>
                      <w:lang w:eastAsia="en-AU"/>
                    </w:rPr>
                    <w:t>roo</w:t>
                  </w:r>
                  <w:proofErr w:type="spellEnd"/>
                  <w:r w:rsidRPr="00D64759">
                    <w:rPr>
                      <w:lang w:eastAsia="en-AU"/>
                    </w:rPr>
                    <w:t xml:space="preserve"> hunter’ (a disease or a predator), that can kill kangaroos. They spread out between the two lines.</w:t>
                  </w:r>
                </w:p>
              </w:tc>
            </w:tr>
          </w:tbl>
          <w:p w14:paraId="0CDD1236" w14:textId="77777777" w:rsidR="008F7514" w:rsidRPr="00C33415" w:rsidRDefault="00D64759" w:rsidP="00D64759">
            <w:pPr>
              <w:pStyle w:val="ListParagraph"/>
              <w:numPr>
                <w:ilvl w:val="0"/>
                <w:numId w:val="64"/>
              </w:numPr>
              <w:rPr>
                <w:lang w:eastAsia="en-AU"/>
              </w:rPr>
            </w:pPr>
            <w:r w:rsidRPr="00D64759">
              <w:rPr>
                <w:lang w:val="en-AU" w:eastAsia="en-AU"/>
              </w:rPr>
              <w:t>Two students are given the job of ‘animal biologist’, counting and recording the numbers of kangaroos each round or ‘year’.</w:t>
            </w:r>
          </w:p>
          <w:p w14:paraId="1C1C363B" w14:textId="1F005423" w:rsidR="00C33415" w:rsidRDefault="00C33415" w:rsidP="00C33415">
            <w:pPr>
              <w:pStyle w:val="ListParagraph"/>
              <w:rPr>
                <w:lang w:eastAsia="en-AU"/>
              </w:rPr>
            </w:pPr>
            <w:r w:rsidRPr="00C33415">
              <w:rPr>
                <w:lang w:eastAsia="en-AU"/>
              </w:rPr>
              <w:drawing>
                <wp:inline distT="0" distB="0" distL="0" distR="0" wp14:anchorId="6AA87404" wp14:editId="5B77AB39">
                  <wp:extent cx="2025754" cy="1505027"/>
                  <wp:effectExtent l="0" t="0" r="0" b="0"/>
                  <wp:docPr id="94652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9227" name=""/>
                          <pic:cNvPicPr/>
                        </pic:nvPicPr>
                        <pic:blipFill>
                          <a:blip r:embed="rId33"/>
                          <a:stretch>
                            <a:fillRect/>
                          </a:stretch>
                        </pic:blipFill>
                        <pic:spPr>
                          <a:xfrm>
                            <a:off x="0" y="0"/>
                            <a:ext cx="2025754" cy="1505027"/>
                          </a:xfrm>
                          <a:prstGeom prst="rect">
                            <a:avLst/>
                          </a:prstGeom>
                        </pic:spPr>
                      </pic:pic>
                    </a:graphicData>
                  </a:graphic>
                </wp:inline>
              </w:drawing>
            </w:r>
          </w:p>
        </w:tc>
      </w:tr>
      <w:tr w:rsidR="008F7514" w14:paraId="13B691EC" w14:textId="77777777" w:rsidTr="008F7514">
        <w:tc>
          <w:tcPr>
            <w:tcW w:w="1980" w:type="dxa"/>
          </w:tcPr>
          <w:p w14:paraId="55BF7617" w14:textId="7EA417E4" w:rsidR="008F7514" w:rsidRPr="008F7514" w:rsidRDefault="008F7514" w:rsidP="00FB6172">
            <w:pPr>
              <w:rPr>
                <w:b/>
                <w:bCs/>
                <w:lang w:eastAsia="en-AU"/>
              </w:rPr>
            </w:pPr>
            <w:r w:rsidRPr="008F7514">
              <w:rPr>
                <w:b/>
                <w:bCs/>
                <w:lang w:eastAsia="en-AU"/>
              </w:rPr>
              <w:t>Playing the game</w:t>
            </w:r>
          </w:p>
        </w:tc>
        <w:tc>
          <w:tcPr>
            <w:tcW w:w="787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C33415" w:rsidRPr="00C33415" w14:paraId="5EB32F47" w14:textId="77777777" w:rsidTr="00C33415">
              <w:trPr>
                <w:tblCellSpacing w:w="15" w:type="dxa"/>
              </w:trPr>
              <w:tc>
                <w:tcPr>
                  <w:tcW w:w="0" w:type="auto"/>
                  <w:vAlign w:val="center"/>
                  <w:hideMark/>
                </w:tcPr>
                <w:p w14:paraId="34BF9440" w14:textId="77777777" w:rsidR="00C33415" w:rsidRPr="00C33415" w:rsidRDefault="00C33415" w:rsidP="00C33415">
                  <w:pPr>
                    <w:pStyle w:val="ListParagraph"/>
                    <w:numPr>
                      <w:ilvl w:val="0"/>
                      <w:numId w:val="64"/>
                    </w:numPr>
                    <w:rPr>
                      <w:lang w:eastAsia="en-AU"/>
                    </w:rPr>
                  </w:pPr>
                  <w:r w:rsidRPr="00C33415">
                    <w:rPr>
                      <w:lang w:eastAsia="en-AU"/>
                    </w:rPr>
                    <w:t>On the teacher's signal ‘kangaroos’ will attempt to retrieve one of their ‘needs/resources’ from the other side of the play area and return it to their original side.</w:t>
                  </w:r>
                </w:p>
                <w:p w14:paraId="34A71B77" w14:textId="77777777" w:rsidR="00C33415" w:rsidRPr="00C33415" w:rsidRDefault="00C33415" w:rsidP="00C33415">
                  <w:pPr>
                    <w:pStyle w:val="ListParagraph"/>
                    <w:numPr>
                      <w:ilvl w:val="0"/>
                      <w:numId w:val="64"/>
                    </w:numPr>
                    <w:rPr>
                      <w:lang w:eastAsia="en-AU"/>
                    </w:rPr>
                  </w:pPr>
                  <w:r w:rsidRPr="00C33415">
                    <w:rPr>
                      <w:lang w:eastAsia="en-AU"/>
                    </w:rPr>
                    <w:t>If they are caught by a ‘</w:t>
                  </w:r>
                  <w:proofErr w:type="spellStart"/>
                  <w:r w:rsidRPr="00C33415">
                    <w:rPr>
                      <w:lang w:eastAsia="en-AU"/>
                    </w:rPr>
                    <w:t>roo</w:t>
                  </w:r>
                  <w:proofErr w:type="spellEnd"/>
                  <w:r w:rsidRPr="00C33415">
                    <w:rPr>
                      <w:lang w:eastAsia="en-AU"/>
                    </w:rPr>
                    <w:t xml:space="preserve"> hunter’ they are ‘killed’. (They then become one of the ‘needs/resources’ in the next round.)</w:t>
                  </w:r>
                </w:p>
                <w:p w14:paraId="09D57143" w14:textId="77777777" w:rsidR="00C33415" w:rsidRPr="00C33415" w:rsidRDefault="00C33415" w:rsidP="00C33415">
                  <w:pPr>
                    <w:pStyle w:val="ListParagraph"/>
                    <w:numPr>
                      <w:ilvl w:val="0"/>
                      <w:numId w:val="64"/>
                    </w:numPr>
                    <w:rPr>
                      <w:lang w:eastAsia="en-AU"/>
                    </w:rPr>
                  </w:pPr>
                  <w:r w:rsidRPr="00C33415">
                    <w:rPr>
                      <w:lang w:eastAsia="en-AU"/>
                    </w:rPr>
                    <w:t xml:space="preserve">If they make it back </w:t>
                  </w:r>
                  <w:proofErr w:type="gramStart"/>
                  <w:r w:rsidRPr="00C33415">
                    <w:rPr>
                      <w:lang w:eastAsia="en-AU"/>
                    </w:rPr>
                    <w:t>successfully</w:t>
                  </w:r>
                  <w:proofErr w:type="gramEnd"/>
                  <w:r w:rsidRPr="00C33415">
                    <w:rPr>
                      <w:lang w:eastAsia="en-AU"/>
                    </w:rPr>
                    <w:t xml:space="preserve"> they have met their needs for survival that year, were able to reproduce, and their ‘need/resource’ then becomes a kangaroo, or joey.</w:t>
                  </w:r>
                </w:p>
                <w:p w14:paraId="5C66C053" w14:textId="77777777" w:rsidR="00C33415" w:rsidRPr="00C33415" w:rsidRDefault="00C33415" w:rsidP="00C33415">
                  <w:pPr>
                    <w:pStyle w:val="ListParagraph"/>
                    <w:numPr>
                      <w:ilvl w:val="0"/>
                      <w:numId w:val="64"/>
                    </w:numPr>
                    <w:rPr>
                      <w:lang w:eastAsia="en-AU"/>
                    </w:rPr>
                  </w:pPr>
                  <w:r w:rsidRPr="00C33415">
                    <w:rPr>
                      <w:lang w:eastAsia="en-AU"/>
                    </w:rPr>
                    <w:t>‘Needs’ that were not collected remain ‘needs’ for the following rounds. They may change the sign they make if they wish.</w:t>
                  </w:r>
                </w:p>
                <w:p w14:paraId="6CED17B3" w14:textId="77777777" w:rsidR="00C33415" w:rsidRPr="00C33415" w:rsidRDefault="00C33415" w:rsidP="00C33415">
                  <w:pPr>
                    <w:pStyle w:val="ListParagraph"/>
                    <w:numPr>
                      <w:ilvl w:val="0"/>
                      <w:numId w:val="64"/>
                    </w:numPr>
                    <w:rPr>
                      <w:lang w:eastAsia="en-AU"/>
                    </w:rPr>
                  </w:pPr>
                  <w:r w:rsidRPr="00C33415">
                    <w:rPr>
                      <w:lang w:eastAsia="en-AU"/>
                    </w:rPr>
                    <w:t>Continue the game for at least 10 rounds.</w:t>
                  </w:r>
                </w:p>
              </w:tc>
            </w:tr>
          </w:tbl>
          <w:p w14:paraId="2D2230CA" w14:textId="2D14DB2C" w:rsidR="008F7514" w:rsidRPr="00395CA5" w:rsidRDefault="00C33415" w:rsidP="00FB6172">
            <w:pPr>
              <w:pStyle w:val="ListParagraph"/>
              <w:numPr>
                <w:ilvl w:val="0"/>
                <w:numId w:val="64"/>
              </w:numPr>
              <w:rPr>
                <w:lang w:val="en-AU" w:eastAsia="en-AU"/>
              </w:rPr>
            </w:pPr>
            <w:r w:rsidRPr="00C33415">
              <w:rPr>
                <w:lang w:val="en-AU" w:eastAsia="en-AU"/>
              </w:rPr>
              <w:t>Each round of the game represents one year.</w:t>
            </w:r>
          </w:p>
        </w:tc>
      </w:tr>
    </w:tbl>
    <w:p w14:paraId="2041069A" w14:textId="77777777" w:rsidR="00FB6172" w:rsidRDefault="00FB6172" w:rsidP="00FB6172">
      <w:pPr>
        <w:rPr>
          <w:lang w:eastAsia="en-AU"/>
        </w:rPr>
      </w:pPr>
    </w:p>
    <w:p w14:paraId="7B8CA993" w14:textId="77777777" w:rsidR="00395CA5" w:rsidRPr="00395CA5" w:rsidRDefault="00395CA5" w:rsidP="00395CA5">
      <w:pPr>
        <w:rPr>
          <w:lang w:eastAsia="en-AU"/>
        </w:rPr>
      </w:pPr>
      <w:r w:rsidRPr="00395CA5">
        <w:rPr>
          <w:lang w:eastAsia="en-AU"/>
        </w:rPr>
        <w:t>After each round, or at appropriate points during the game, stop to note how the kangaroo population has changed year by year, as the amount of available food, water, shelter or space has changed.</w:t>
      </w:r>
    </w:p>
    <w:p w14:paraId="1B4A7DB0" w14:textId="77777777" w:rsidR="00395CA5" w:rsidRDefault="00395CA5" w:rsidP="00395CA5">
      <w:pPr>
        <w:rPr>
          <w:lang w:eastAsia="en-AU"/>
        </w:rPr>
      </w:pPr>
    </w:p>
    <w:p w14:paraId="5E52602A" w14:textId="6367AC51" w:rsidR="00395CA5" w:rsidRPr="00395CA5" w:rsidRDefault="00395CA5" w:rsidP="00395CA5">
      <w:pPr>
        <w:rPr>
          <w:lang w:eastAsia="en-AU"/>
        </w:rPr>
      </w:pPr>
      <w:r w:rsidRPr="00395CA5">
        <w:rPr>
          <w:lang w:eastAsia="en-AU"/>
        </w:rPr>
        <w:lastRenderedPageBreak/>
        <w:t>After the game, discuss this further with students.</w:t>
      </w:r>
    </w:p>
    <w:p w14:paraId="19401D87" w14:textId="3A9E30B7" w:rsidR="00395CA5" w:rsidRPr="00395CA5" w:rsidRDefault="00395CA5" w:rsidP="00395CA5">
      <w:pPr>
        <w:rPr>
          <w:b/>
          <w:bCs/>
          <w:lang w:eastAsia="en-AU"/>
        </w:rPr>
      </w:pPr>
      <w:r w:rsidRPr="00395CA5">
        <w:rPr>
          <w:b/>
          <w:bCs/>
          <w:lang w:eastAsia="en-AU"/>
        </w:rPr>
        <w:t xml:space="preserve">Potential discussion prompts </w:t>
      </w:r>
    </w:p>
    <w:p w14:paraId="4BB97798" w14:textId="77777777" w:rsidR="00395CA5" w:rsidRPr="00395CA5" w:rsidRDefault="00395CA5" w:rsidP="00395CA5">
      <w:pPr>
        <w:numPr>
          <w:ilvl w:val="0"/>
          <w:numId w:val="68"/>
        </w:numPr>
        <w:rPr>
          <w:lang w:eastAsia="en-AU"/>
        </w:rPr>
      </w:pPr>
      <w:r w:rsidRPr="00395CA5">
        <w:rPr>
          <w:i/>
          <w:iCs/>
          <w:lang w:eastAsia="en-AU"/>
        </w:rPr>
        <w:t>During the game, what happened to the number of kangaroos when there was plenty of food, water, shelter and space?</w:t>
      </w:r>
      <w:r w:rsidRPr="00395CA5">
        <w:rPr>
          <w:lang w:eastAsia="en-AU"/>
        </w:rPr>
        <w:t xml:space="preserve"> </w:t>
      </w:r>
    </w:p>
    <w:p w14:paraId="252DDADC" w14:textId="77777777" w:rsidR="00395CA5" w:rsidRPr="00395CA5" w:rsidRDefault="00395CA5" w:rsidP="00395CA5">
      <w:pPr>
        <w:numPr>
          <w:ilvl w:val="1"/>
          <w:numId w:val="68"/>
        </w:numPr>
        <w:rPr>
          <w:lang w:eastAsia="en-AU"/>
        </w:rPr>
      </w:pPr>
      <w:r w:rsidRPr="00395CA5">
        <w:rPr>
          <w:lang w:eastAsia="en-AU"/>
        </w:rPr>
        <w:t xml:space="preserve">There were more kangaroos when there were sufficient resources. </w:t>
      </w:r>
    </w:p>
    <w:p w14:paraId="6B31FF30" w14:textId="77777777" w:rsidR="00395CA5" w:rsidRPr="00395CA5" w:rsidRDefault="00395CA5" w:rsidP="00395CA5">
      <w:pPr>
        <w:numPr>
          <w:ilvl w:val="0"/>
          <w:numId w:val="68"/>
        </w:numPr>
        <w:rPr>
          <w:lang w:eastAsia="en-AU"/>
        </w:rPr>
      </w:pPr>
      <w:r w:rsidRPr="00395CA5">
        <w:rPr>
          <w:i/>
          <w:iCs/>
          <w:lang w:eastAsia="en-AU"/>
        </w:rPr>
        <w:t>What happened to the number of kangaroos when there was a shortage of food, water, shelter and space?</w:t>
      </w:r>
    </w:p>
    <w:p w14:paraId="7817C966" w14:textId="77777777" w:rsidR="00395CA5" w:rsidRPr="00395CA5" w:rsidRDefault="00395CA5" w:rsidP="00395CA5">
      <w:pPr>
        <w:numPr>
          <w:ilvl w:val="1"/>
          <w:numId w:val="68"/>
        </w:numPr>
        <w:rPr>
          <w:lang w:eastAsia="en-AU"/>
        </w:rPr>
      </w:pPr>
      <w:r w:rsidRPr="00395CA5">
        <w:rPr>
          <w:lang w:eastAsia="en-AU"/>
        </w:rPr>
        <w:t xml:space="preserve">There were less kangaroos when there were not enough resources. </w:t>
      </w:r>
    </w:p>
    <w:p w14:paraId="43963CB9" w14:textId="77777777" w:rsidR="00395CA5" w:rsidRPr="00395CA5" w:rsidRDefault="00395CA5" w:rsidP="00395CA5">
      <w:pPr>
        <w:numPr>
          <w:ilvl w:val="0"/>
          <w:numId w:val="68"/>
        </w:numPr>
        <w:rPr>
          <w:lang w:eastAsia="en-AU"/>
        </w:rPr>
      </w:pPr>
      <w:r w:rsidRPr="00395CA5">
        <w:rPr>
          <w:i/>
          <w:iCs/>
          <w:lang w:eastAsia="en-AU"/>
        </w:rPr>
        <w:t xml:space="preserve">In the bush, what would kangaroos use for food, water and shelter? </w:t>
      </w:r>
    </w:p>
    <w:p w14:paraId="75A469FC" w14:textId="77777777" w:rsidR="00395CA5" w:rsidRPr="00395CA5" w:rsidRDefault="00395CA5" w:rsidP="00395CA5">
      <w:pPr>
        <w:numPr>
          <w:ilvl w:val="1"/>
          <w:numId w:val="68"/>
        </w:numPr>
        <w:rPr>
          <w:lang w:eastAsia="en-AU"/>
        </w:rPr>
      </w:pPr>
      <w:r w:rsidRPr="00395CA5">
        <w:rPr>
          <w:lang w:eastAsia="en-AU"/>
        </w:rPr>
        <w:t xml:space="preserve">Kangaroos eat grasses; they drink fresh water from lakes, streams and rivers; they use trees, tall grasses and rocks for shelter and camouflage. </w:t>
      </w:r>
    </w:p>
    <w:p w14:paraId="3F82CE26" w14:textId="77777777" w:rsidR="00395CA5" w:rsidRPr="00395CA5" w:rsidRDefault="00395CA5" w:rsidP="00395CA5">
      <w:pPr>
        <w:numPr>
          <w:ilvl w:val="0"/>
          <w:numId w:val="68"/>
        </w:numPr>
        <w:rPr>
          <w:lang w:eastAsia="en-AU"/>
        </w:rPr>
      </w:pPr>
      <w:r w:rsidRPr="00395CA5">
        <w:rPr>
          <w:i/>
          <w:iCs/>
          <w:lang w:eastAsia="en-AU"/>
        </w:rPr>
        <w:t>What might cause the availability of food, water and shelter to change from year to year?</w:t>
      </w:r>
      <w:r w:rsidRPr="00395CA5">
        <w:rPr>
          <w:lang w:eastAsia="en-AU"/>
        </w:rPr>
        <w:t xml:space="preserve"> </w:t>
      </w:r>
    </w:p>
    <w:p w14:paraId="182B6D56" w14:textId="77777777" w:rsidR="00395CA5" w:rsidRPr="00395CA5" w:rsidRDefault="00395CA5" w:rsidP="00395CA5">
      <w:pPr>
        <w:numPr>
          <w:ilvl w:val="1"/>
          <w:numId w:val="68"/>
        </w:numPr>
        <w:rPr>
          <w:lang w:eastAsia="en-AU"/>
        </w:rPr>
      </w:pPr>
      <w:r w:rsidRPr="00395CA5">
        <w:rPr>
          <w:lang w:eastAsia="en-AU"/>
        </w:rPr>
        <w:t xml:space="preserve">Droughts, floods, fires, competition with other animals, severe winters and human activity all affect the </w:t>
      </w:r>
      <w:proofErr w:type="gramStart"/>
      <w:r w:rsidRPr="00395CA5">
        <w:rPr>
          <w:lang w:eastAsia="en-AU"/>
        </w:rPr>
        <w:t>amount</w:t>
      </w:r>
      <w:proofErr w:type="gramEnd"/>
      <w:r w:rsidRPr="00395CA5">
        <w:rPr>
          <w:lang w:eastAsia="en-AU"/>
        </w:rPr>
        <w:t xml:space="preserve"> of resources available.</w:t>
      </w:r>
    </w:p>
    <w:p w14:paraId="550E3470" w14:textId="77777777" w:rsidR="00395CA5" w:rsidRPr="00395CA5" w:rsidRDefault="00395CA5" w:rsidP="00395CA5">
      <w:pPr>
        <w:numPr>
          <w:ilvl w:val="0"/>
          <w:numId w:val="68"/>
        </w:numPr>
        <w:rPr>
          <w:lang w:eastAsia="en-AU"/>
        </w:rPr>
      </w:pPr>
      <w:r w:rsidRPr="00395CA5">
        <w:rPr>
          <w:i/>
          <w:iCs/>
          <w:lang w:eastAsia="en-AU"/>
        </w:rPr>
        <w:t xml:space="preserve">Which kangaroos would be the most likely to be killed by diseases or predators? </w:t>
      </w:r>
    </w:p>
    <w:p w14:paraId="1CFE8F5F" w14:textId="77777777" w:rsidR="00395CA5" w:rsidRPr="00395CA5" w:rsidRDefault="00395CA5" w:rsidP="00395CA5">
      <w:pPr>
        <w:numPr>
          <w:ilvl w:val="1"/>
          <w:numId w:val="68"/>
        </w:numPr>
        <w:rPr>
          <w:lang w:eastAsia="en-AU"/>
        </w:rPr>
      </w:pPr>
      <w:r w:rsidRPr="00395CA5">
        <w:rPr>
          <w:lang w:eastAsia="en-AU"/>
        </w:rPr>
        <w:t xml:space="preserve">The very young, very old, ill or malnourished kangaroos. </w:t>
      </w:r>
    </w:p>
    <w:p w14:paraId="57695DB8" w14:textId="77777777" w:rsidR="00395CA5" w:rsidRPr="00FB6172" w:rsidRDefault="00395CA5" w:rsidP="00FB6172">
      <w:pPr>
        <w:rPr>
          <w:lang w:eastAsia="en-AU"/>
        </w:rPr>
      </w:pPr>
    </w:p>
    <w:p w14:paraId="63F5CE4D" w14:textId="4D45C88D" w:rsidR="00BB7244" w:rsidRDefault="00BB7244" w:rsidP="00BB7244">
      <w:pPr>
        <w:pStyle w:val="Heading2"/>
      </w:pPr>
      <w:r>
        <w:t xml:space="preserve">Integrate </w:t>
      </w:r>
      <w:r>
        <w:rPr>
          <w:rFonts w:cstheme="majorHAnsi"/>
          <w:color w:val="auto"/>
        </w:rPr>
        <w:t xml:space="preserve">• </w:t>
      </w:r>
      <w:r w:rsidR="000F48FE">
        <w:rPr>
          <w:rFonts w:cstheme="majorHAnsi"/>
          <w:b w:val="0"/>
          <w:bCs/>
          <w:color w:val="auto"/>
        </w:rPr>
        <w:t>Representing and sense making</w:t>
      </w:r>
      <w:r>
        <w:t xml:space="preserve"> </w:t>
      </w:r>
    </w:p>
    <w:p w14:paraId="72599BDB" w14:textId="77777777" w:rsidR="000F48FE" w:rsidRPr="000F48FE" w:rsidRDefault="000F48FE" w:rsidP="000F48FE">
      <w:r w:rsidRPr="000F48FE">
        <w:t xml:space="preserve">Display the data showing the kangaroo numbers recorded after each round of ‘Roo survival’. Discuss the data in relation to different 'years' of the game. </w:t>
      </w:r>
    </w:p>
    <w:p w14:paraId="72BD13CC" w14:textId="77777777" w:rsidR="000F48FE" w:rsidRPr="000F48FE" w:rsidRDefault="000F48FE" w:rsidP="000F48FE">
      <w:r w:rsidRPr="000F48FE">
        <w:t xml:space="preserve">Students transfer the data into their own table, then use that data to create a column or picture graph to represent how the kangaroo population changed over time. </w:t>
      </w:r>
    </w:p>
    <w:p w14:paraId="5AAD6109" w14:textId="77777777" w:rsidR="000F48FE" w:rsidRPr="000F48FE" w:rsidRDefault="000F48FE" w:rsidP="000F48FE">
      <w:r w:rsidRPr="000F48FE">
        <w:t xml:space="preserve">Discuss the purpose and features of a graph. </w:t>
      </w:r>
    </w:p>
    <w:p w14:paraId="48706DB6" w14:textId="77777777" w:rsidR="000F48FE" w:rsidRPr="000F48FE" w:rsidRDefault="000F48FE" w:rsidP="000F48FE">
      <w:r w:rsidRPr="000F48FE">
        <w:t>Potential discussion prompts</w:t>
      </w:r>
    </w:p>
    <w:p w14:paraId="1C2DB7FC" w14:textId="77777777" w:rsidR="000F48FE" w:rsidRPr="000F48FE" w:rsidRDefault="000F48FE" w:rsidP="000F48FE">
      <w:pPr>
        <w:numPr>
          <w:ilvl w:val="0"/>
          <w:numId w:val="69"/>
        </w:numPr>
      </w:pPr>
      <w:r w:rsidRPr="000F48FE">
        <w:rPr>
          <w:i/>
          <w:iCs/>
        </w:rPr>
        <w:t>Why do we use a graph?</w:t>
      </w:r>
    </w:p>
    <w:p w14:paraId="20F8025C" w14:textId="77777777" w:rsidR="000F48FE" w:rsidRPr="000F48FE" w:rsidRDefault="000F48FE" w:rsidP="000F48FE">
      <w:pPr>
        <w:numPr>
          <w:ilvl w:val="1"/>
          <w:numId w:val="69"/>
        </w:numPr>
      </w:pPr>
      <w:r w:rsidRPr="000F48FE">
        <w:t>We use a graph to organise information so we can look for patterns. We use different types of graphs, such as picture, column or line graphs, for different purposes.</w:t>
      </w:r>
    </w:p>
    <w:p w14:paraId="657F45A8" w14:textId="77777777" w:rsidR="000F48FE" w:rsidRPr="000F48FE" w:rsidRDefault="000F48FE" w:rsidP="000F48FE">
      <w:pPr>
        <w:numPr>
          <w:ilvl w:val="0"/>
          <w:numId w:val="69"/>
        </w:numPr>
      </w:pPr>
      <w:r w:rsidRPr="000F48FE">
        <w:rPr>
          <w:i/>
          <w:iCs/>
        </w:rPr>
        <w:t xml:space="preserve">What does a graph include? </w:t>
      </w:r>
    </w:p>
    <w:p w14:paraId="5EA02DBF" w14:textId="77777777" w:rsidR="000F48FE" w:rsidRPr="000F48FE" w:rsidRDefault="000F48FE" w:rsidP="000F48FE">
      <w:pPr>
        <w:numPr>
          <w:ilvl w:val="1"/>
          <w:numId w:val="69"/>
        </w:numPr>
      </w:pPr>
      <w:r w:rsidRPr="000F48FE">
        <w:t xml:space="preserve">A graph includes a title, axes with labels on them and the units of measurement. </w:t>
      </w:r>
    </w:p>
    <w:p w14:paraId="4207F1EC" w14:textId="77777777" w:rsidR="000F48FE" w:rsidRPr="000F48FE" w:rsidRDefault="000F48FE" w:rsidP="000F48FE">
      <w:pPr>
        <w:numPr>
          <w:ilvl w:val="0"/>
          <w:numId w:val="69"/>
        </w:numPr>
      </w:pPr>
      <w:r w:rsidRPr="000F48FE">
        <w:t xml:space="preserve">What kind of graph have you created, and why did you choose that style of graph? </w:t>
      </w:r>
    </w:p>
    <w:p w14:paraId="309921B0" w14:textId="7ABDAC3E" w:rsidR="00CE7CCD" w:rsidRDefault="000F48FE" w:rsidP="00CE7CCD">
      <w:r w:rsidRPr="000F48FE">
        <w:t>Allow students time to complete their graphs</w:t>
      </w:r>
      <w:r w:rsidR="00CE7CCD">
        <w:t>.</w:t>
      </w:r>
    </w:p>
    <w:p w14:paraId="70E397B8" w14:textId="75E51CB1" w:rsidR="00CE7CCD" w:rsidRDefault="004523A1" w:rsidP="00733B03">
      <w:pPr>
        <w:jc w:val="center"/>
      </w:pPr>
      <w:r>
        <w:rPr>
          <w:noProof/>
        </w:rPr>
        <w:drawing>
          <wp:inline distT="0" distB="0" distL="0" distR="0" wp14:anchorId="5BC07AAC" wp14:editId="44DC361B">
            <wp:extent cx="1959428" cy="1601977"/>
            <wp:effectExtent l="0" t="0" r="3175" b="0"/>
            <wp:docPr id="4692024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38" cy="1604356"/>
                    </a:xfrm>
                    <a:prstGeom prst="rect">
                      <a:avLst/>
                    </a:prstGeom>
                    <a:noFill/>
                    <a:ln>
                      <a:noFill/>
                    </a:ln>
                  </pic:spPr>
                </pic:pic>
              </a:graphicData>
            </a:graphic>
          </wp:inline>
        </w:drawing>
      </w:r>
      <w:r w:rsidR="009C36B8">
        <w:rPr>
          <w:noProof/>
        </w:rPr>
        <w:drawing>
          <wp:inline distT="0" distB="0" distL="0" distR="0" wp14:anchorId="1818E5FA" wp14:editId="212EEEB7">
            <wp:extent cx="2140299" cy="1557673"/>
            <wp:effectExtent l="0" t="0" r="0" b="0"/>
            <wp:docPr id="1866144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253" cy="1566373"/>
                    </a:xfrm>
                    <a:prstGeom prst="rect">
                      <a:avLst/>
                    </a:prstGeom>
                    <a:noFill/>
                    <a:ln>
                      <a:noFill/>
                    </a:ln>
                  </pic:spPr>
                </pic:pic>
              </a:graphicData>
            </a:graphic>
          </wp:inline>
        </w:drawing>
      </w:r>
    </w:p>
    <w:p w14:paraId="5500595D" w14:textId="00A35ABD" w:rsidR="009C36B8" w:rsidRDefault="009C36B8" w:rsidP="00733B03">
      <w:pPr>
        <w:jc w:val="center"/>
      </w:pPr>
      <w:r>
        <w:t>Samples data table and picture graph</w:t>
      </w:r>
    </w:p>
    <w:p w14:paraId="3D8269FA" w14:textId="5CEC2857" w:rsidR="00733B03" w:rsidRPr="00733B03" w:rsidRDefault="00733B03" w:rsidP="00733B03">
      <w:r>
        <w:rPr>
          <w:b/>
          <w:bCs/>
        </w:rPr>
        <w:t>O</w:t>
      </w:r>
      <w:r w:rsidRPr="00733B03">
        <w:rPr>
          <w:b/>
          <w:bCs/>
        </w:rPr>
        <w:t xml:space="preserve">ptional: </w:t>
      </w:r>
      <w:r w:rsidRPr="00733B03">
        <w:t xml:space="preserve">Undertake a gallery walk to share students' graphs with the class. </w:t>
      </w:r>
    </w:p>
    <w:p w14:paraId="36888821" w14:textId="77777777" w:rsidR="00733B03" w:rsidRPr="00733B03" w:rsidRDefault="00733B03" w:rsidP="00733B03">
      <w:r w:rsidRPr="00733B03">
        <w:lastRenderedPageBreak/>
        <w:t xml:space="preserve">Discuss with students the patterns and relationships shown by their graph. </w:t>
      </w:r>
    </w:p>
    <w:p w14:paraId="2EDB34F4" w14:textId="77777777" w:rsidR="00733B03" w:rsidRPr="00733B03" w:rsidRDefault="00733B03" w:rsidP="00733B03">
      <w:pPr>
        <w:rPr>
          <w:b/>
          <w:bCs/>
        </w:rPr>
      </w:pPr>
      <w:r w:rsidRPr="00733B03">
        <w:rPr>
          <w:b/>
          <w:bCs/>
        </w:rPr>
        <w:t>Potential discussion prompts</w:t>
      </w:r>
    </w:p>
    <w:p w14:paraId="2A8B3BC0" w14:textId="77777777" w:rsidR="00733B03" w:rsidRPr="00733B03" w:rsidRDefault="00733B03" w:rsidP="00733B03">
      <w:pPr>
        <w:numPr>
          <w:ilvl w:val="0"/>
          <w:numId w:val="70"/>
        </w:numPr>
      </w:pPr>
      <w:r w:rsidRPr="00733B03">
        <w:rPr>
          <w:i/>
          <w:iCs/>
        </w:rPr>
        <w:t xml:space="preserve">What is the story of your graph? </w:t>
      </w:r>
    </w:p>
    <w:p w14:paraId="3A7FF6B0" w14:textId="77777777" w:rsidR="00733B03" w:rsidRPr="00733B03" w:rsidRDefault="00733B03" w:rsidP="00733B03">
      <w:pPr>
        <w:numPr>
          <w:ilvl w:val="0"/>
          <w:numId w:val="70"/>
        </w:numPr>
      </w:pPr>
      <w:r w:rsidRPr="00733B03">
        <w:rPr>
          <w:i/>
          <w:iCs/>
        </w:rPr>
        <w:t xml:space="preserve">What was the highest number of kangaroos that survived a round in the game? </w:t>
      </w:r>
    </w:p>
    <w:p w14:paraId="5A2791C8" w14:textId="77777777" w:rsidR="00733B03" w:rsidRPr="00733B03" w:rsidRDefault="00733B03" w:rsidP="00733B03">
      <w:pPr>
        <w:numPr>
          <w:ilvl w:val="0"/>
          <w:numId w:val="70"/>
        </w:numPr>
      </w:pPr>
      <w:r w:rsidRPr="00733B03">
        <w:rPr>
          <w:i/>
          <w:iCs/>
        </w:rPr>
        <w:t xml:space="preserve">What happened to the number of kangaroos the year after the mob was at its largest? </w:t>
      </w:r>
    </w:p>
    <w:p w14:paraId="3B108950" w14:textId="77777777" w:rsidR="00733B03" w:rsidRPr="00733B03" w:rsidRDefault="00733B03" w:rsidP="00733B03">
      <w:pPr>
        <w:numPr>
          <w:ilvl w:val="0"/>
          <w:numId w:val="70"/>
        </w:numPr>
      </w:pPr>
      <w:r w:rsidRPr="00733B03">
        <w:rPr>
          <w:i/>
          <w:iCs/>
        </w:rPr>
        <w:t xml:space="preserve">What was the lowest number of kangaroos that survived a round in the game? </w:t>
      </w:r>
    </w:p>
    <w:p w14:paraId="04708BDF" w14:textId="77777777" w:rsidR="00733B03" w:rsidRPr="00733B03" w:rsidRDefault="00733B03" w:rsidP="00733B03">
      <w:pPr>
        <w:numPr>
          <w:ilvl w:val="0"/>
          <w:numId w:val="70"/>
        </w:numPr>
      </w:pPr>
      <w:r w:rsidRPr="00733B03">
        <w:rPr>
          <w:i/>
          <w:iCs/>
        </w:rPr>
        <w:t xml:space="preserve">What happened to the number of kangaroos the year after the mob was at its smallest? </w:t>
      </w:r>
    </w:p>
    <w:p w14:paraId="6CB29A43" w14:textId="77777777" w:rsidR="00733B03" w:rsidRPr="00733B03" w:rsidRDefault="00733B03" w:rsidP="00733B03">
      <w:pPr>
        <w:numPr>
          <w:ilvl w:val="0"/>
          <w:numId w:val="70"/>
        </w:numPr>
      </w:pPr>
      <w:r w:rsidRPr="00733B03">
        <w:rPr>
          <w:i/>
          <w:iCs/>
        </w:rPr>
        <w:t xml:space="preserve">What pattern does the graph make and what do you think caused that? </w:t>
      </w:r>
    </w:p>
    <w:p w14:paraId="30C97550" w14:textId="77777777" w:rsidR="00733B03" w:rsidRDefault="00733B03" w:rsidP="00733B03"/>
    <w:p w14:paraId="1AD4FBA5" w14:textId="5A6005C0" w:rsidR="00733B03" w:rsidRPr="00733B03" w:rsidRDefault="00733B03" w:rsidP="00733B03">
      <w:r w:rsidRPr="00733B03">
        <w:t xml:space="preserve">Discuss the purpose of playing the game ‘Roo survival’. </w:t>
      </w:r>
    </w:p>
    <w:p w14:paraId="77C6B3CB" w14:textId="77777777" w:rsidR="00733B03" w:rsidRPr="00733B03" w:rsidRDefault="00733B03" w:rsidP="00733B03">
      <w:pPr>
        <w:rPr>
          <w:b/>
          <w:bCs/>
        </w:rPr>
      </w:pPr>
      <w:r w:rsidRPr="00733B03">
        <w:rPr>
          <w:b/>
          <w:bCs/>
        </w:rPr>
        <w:t>Potential discussion prompts</w:t>
      </w:r>
    </w:p>
    <w:p w14:paraId="1CEC5E32" w14:textId="77777777" w:rsidR="00733B03" w:rsidRPr="00733B03" w:rsidRDefault="00733B03" w:rsidP="00733B03">
      <w:pPr>
        <w:numPr>
          <w:ilvl w:val="0"/>
          <w:numId w:val="71"/>
        </w:numPr>
      </w:pPr>
      <w:r w:rsidRPr="00733B03">
        <w:rPr>
          <w:i/>
          <w:iCs/>
        </w:rPr>
        <w:t xml:space="preserve">What were the main ideas that you learned from playing ‘Roo survival’? </w:t>
      </w:r>
    </w:p>
    <w:p w14:paraId="32E669EC" w14:textId="77777777" w:rsidR="00733B03" w:rsidRPr="00733B03" w:rsidRDefault="00733B03" w:rsidP="00733B03">
      <w:pPr>
        <w:numPr>
          <w:ilvl w:val="0"/>
          <w:numId w:val="71"/>
        </w:numPr>
      </w:pPr>
      <w:r w:rsidRPr="00733B03">
        <w:rPr>
          <w:i/>
          <w:iCs/>
        </w:rPr>
        <w:t xml:space="preserve">What do you now know about the importance of all parts of the habitat? </w:t>
      </w:r>
    </w:p>
    <w:p w14:paraId="4C7A60B2" w14:textId="77777777" w:rsidR="00733B03" w:rsidRPr="00733B03" w:rsidRDefault="00733B03" w:rsidP="00733B03">
      <w:pPr>
        <w:numPr>
          <w:ilvl w:val="0"/>
          <w:numId w:val="71"/>
        </w:numPr>
      </w:pPr>
      <w:r w:rsidRPr="00733B03">
        <w:rPr>
          <w:i/>
          <w:iCs/>
        </w:rPr>
        <w:t>What do you think scientists mean when they talk about ‘upsetting the balance of the habitat’?</w:t>
      </w:r>
    </w:p>
    <w:p w14:paraId="0DDC5DF7" w14:textId="77777777" w:rsidR="00733B03" w:rsidRPr="00733B03" w:rsidRDefault="00733B03" w:rsidP="00733B03">
      <w:pPr>
        <w:numPr>
          <w:ilvl w:val="0"/>
          <w:numId w:val="71"/>
        </w:numPr>
      </w:pPr>
      <w:r w:rsidRPr="00733B03">
        <w:rPr>
          <w:i/>
          <w:iCs/>
        </w:rPr>
        <w:t>Why do you think scientists use models like ‘Roo survival’ to help them understand a habitat?</w:t>
      </w:r>
    </w:p>
    <w:p w14:paraId="5A0D8347" w14:textId="77777777" w:rsidR="00733B03" w:rsidRPr="00733B03" w:rsidRDefault="00733B03" w:rsidP="00733B03">
      <w:r w:rsidRPr="00733B03">
        <w:t xml:space="preserve">Record students’ responses in the class science journal. </w:t>
      </w:r>
    </w:p>
    <w:p w14:paraId="26656BF8" w14:textId="77777777" w:rsidR="00733B03" w:rsidRDefault="00733B03" w:rsidP="00CE7CCD"/>
    <w:p w14:paraId="0EED748D" w14:textId="77777777" w:rsidR="00CE7CCD" w:rsidRDefault="00CE7CCD" w:rsidP="00CE7CCD"/>
    <w:p w14:paraId="33564BB9" w14:textId="344E0817" w:rsidR="00BB7244" w:rsidRPr="00733B03" w:rsidRDefault="00BB7244" w:rsidP="00CE7CCD">
      <w:pPr>
        <w:rPr>
          <w:rFonts w:asciiTheme="majorHAnsi" w:hAnsiTheme="majorHAnsi" w:cstheme="majorHAnsi"/>
          <w:b/>
          <w:bCs/>
          <w:sz w:val="24"/>
          <w:szCs w:val="22"/>
        </w:rPr>
      </w:pPr>
      <w:r w:rsidRPr="00733B03">
        <w:rPr>
          <w:rFonts w:asciiTheme="majorHAnsi" w:hAnsiTheme="majorHAnsi" w:cstheme="majorHAnsi"/>
          <w:b/>
          <w:bCs/>
          <w:sz w:val="24"/>
          <w:szCs w:val="22"/>
        </w:rPr>
        <w:t>Reflect on the lesson</w:t>
      </w:r>
    </w:p>
    <w:p w14:paraId="10A3D545" w14:textId="77777777" w:rsidR="00BB7244" w:rsidRDefault="00BB7244" w:rsidP="00BB7244">
      <w:r>
        <w:t>You might:</w:t>
      </w:r>
    </w:p>
    <w:p w14:paraId="41E513B5" w14:textId="77777777" w:rsidR="00123BF9" w:rsidRPr="00123BF9" w:rsidRDefault="00123BF9" w:rsidP="00123BF9">
      <w:pPr>
        <w:numPr>
          <w:ilvl w:val="0"/>
          <w:numId w:val="72"/>
        </w:numPr>
        <w:tabs>
          <w:tab w:val="num" w:pos="720"/>
        </w:tabs>
        <w:spacing w:after="0" w:line="276" w:lineRule="auto"/>
        <w:rPr>
          <w:szCs w:val="20"/>
        </w:rPr>
      </w:pPr>
      <w:r w:rsidRPr="00123BF9">
        <w:rPr>
          <w:szCs w:val="20"/>
        </w:rPr>
        <w:t>update the word wall with relevant words and images.</w:t>
      </w:r>
    </w:p>
    <w:p w14:paraId="0C31ECCF" w14:textId="1EF6B043" w:rsidR="00123BF9" w:rsidRPr="00123BF9" w:rsidRDefault="00123BF9" w:rsidP="00123BF9">
      <w:pPr>
        <w:numPr>
          <w:ilvl w:val="0"/>
          <w:numId w:val="72"/>
        </w:numPr>
        <w:tabs>
          <w:tab w:val="num" w:pos="720"/>
        </w:tabs>
        <w:spacing w:after="0" w:line="276" w:lineRule="auto"/>
        <w:rPr>
          <w:szCs w:val="20"/>
        </w:rPr>
      </w:pPr>
      <w:r w:rsidRPr="00123BF9">
        <w:rPr>
          <w:szCs w:val="20"/>
        </w:rPr>
        <w:t>update the TWLH chart by inviting students to add what they have learned (L) and the</w:t>
      </w:r>
      <w:r>
        <w:rPr>
          <w:szCs w:val="20"/>
        </w:rPr>
        <w:t xml:space="preserve"> </w:t>
      </w:r>
      <w:r w:rsidRPr="00123BF9">
        <w:rPr>
          <w:szCs w:val="20"/>
        </w:rPr>
        <w:t xml:space="preserve">evidence/observations that show how (H) they now know that. </w:t>
      </w:r>
    </w:p>
    <w:p w14:paraId="69ABE5D8"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70785858" w14:textId="77777777" w:rsidTr="001E1F19">
        <w:trPr>
          <w:trHeight w:val="1230"/>
        </w:trPr>
        <w:tc>
          <w:tcPr>
            <w:tcW w:w="8222" w:type="dxa"/>
          </w:tcPr>
          <w:p w14:paraId="029D8808" w14:textId="77777777" w:rsidR="00BB7244" w:rsidRPr="00541954" w:rsidRDefault="00BB7244" w:rsidP="001E1F19">
            <w:pPr>
              <w:pStyle w:val="Header"/>
              <w:jc w:val="left"/>
            </w:pPr>
            <w:r w:rsidRPr="009C4336">
              <w:rPr>
                <w:noProof/>
              </w:rPr>
              <w:lastRenderedPageBreak/>
              <w:drawing>
                <wp:inline distT="0" distB="0" distL="0" distR="0" wp14:anchorId="37569B37" wp14:editId="0E46A5F1">
                  <wp:extent cx="2377440" cy="459245"/>
                  <wp:effectExtent l="0" t="0" r="3810" b="0"/>
                  <wp:docPr id="199135745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25DB8C48" w14:textId="05F2EBB2" w:rsidR="00BB7244" w:rsidRDefault="00BB7244" w:rsidP="00FD1DE9">
      <w:pPr>
        <w:spacing w:after="0"/>
        <w:rPr>
          <w:noProof/>
        </w:rPr>
      </w:pPr>
      <w:r>
        <w:rPr>
          <w:noProof/>
        </w:rPr>
        <mc:AlternateContent>
          <mc:Choice Requires="wps">
            <w:drawing>
              <wp:anchor distT="0" distB="0" distL="114300" distR="114300" simplePos="0" relativeHeight="251658272" behindDoc="0" locked="0" layoutInCell="1" allowOverlap="1" wp14:anchorId="1CD94A83" wp14:editId="570C5662">
                <wp:simplePos x="0" y="0"/>
                <wp:positionH relativeFrom="column">
                  <wp:posOffset>5353050</wp:posOffset>
                </wp:positionH>
                <wp:positionV relativeFrom="paragraph">
                  <wp:posOffset>-971550</wp:posOffset>
                </wp:positionV>
                <wp:extent cx="1655445" cy="737870"/>
                <wp:effectExtent l="0" t="0" r="1905" b="5080"/>
                <wp:wrapNone/>
                <wp:docPr id="161230833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CCBAF" w14:textId="4A7EDDE3"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94A83" id="_x0000_s1041" style="position:absolute;margin-left:421.5pt;margin-top:-76.5pt;width:130.35pt;height:58.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D/WHRghwIAAHoFAAAOAAAAAAAAAAAAAAAAAC4CAABkcnMvZTJvRG9jLnhtbFBLAQItABQA&#10;BgAIAAAAIQDcLbBT4gAAAA0BAAAPAAAAAAAAAAAAAAAAAOEEAABkcnMvZG93bnJldi54bWxQSwUG&#10;AAAAAAQABADzAAAA8AUAAAAA&#10;" fillcolor="#dbd7d2 [3206]" stroked="f" strokeweight="2pt">
                <v:textbox>
                  <w:txbxContent>
                    <w:p w14:paraId="01ECCBAF" w14:textId="4A7EDDE3" w:rsidR="00BB7244" w:rsidRDefault="00BB7244" w:rsidP="001E1F19">
                      <w:pPr>
                        <w:spacing w:before="40"/>
                        <w:ind w:left="57"/>
                      </w:pPr>
                      <w:r>
                        <w:rPr>
                          <w:b/>
                          <w:bCs/>
                          <w:sz w:val="48"/>
                          <w:szCs w:val="48"/>
                        </w:rPr>
                        <w:t>Year 4</w:t>
                      </w:r>
                    </w:p>
                  </w:txbxContent>
                </v:textbox>
              </v:roundrect>
            </w:pict>
          </mc:Fallback>
        </mc:AlternateContent>
      </w:r>
      <w:r>
        <w:rPr>
          <w:noProof/>
        </w:rPr>
        <mc:AlternateContent>
          <mc:Choice Requires="wps">
            <w:drawing>
              <wp:anchor distT="0" distB="0" distL="114300" distR="114300" simplePos="0" relativeHeight="251658271" behindDoc="1" locked="0" layoutInCell="1" allowOverlap="1" wp14:anchorId="0F5AE2CB" wp14:editId="2CBB3C85">
                <wp:simplePos x="0" y="0"/>
                <wp:positionH relativeFrom="page">
                  <wp:posOffset>0</wp:posOffset>
                </wp:positionH>
                <wp:positionV relativeFrom="page">
                  <wp:posOffset>0</wp:posOffset>
                </wp:positionV>
                <wp:extent cx="7560000" cy="1728000"/>
                <wp:effectExtent l="0" t="0" r="3175" b="5715"/>
                <wp:wrapNone/>
                <wp:docPr id="124855111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F65DA" id="Rectangle 1" o:spid="_x0000_s1026" style="position:absolute;margin-left:0;margin-top:0;width:595.3pt;height:136.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939ADA1" w14:textId="3F86F5FC" w:rsidR="00BB7244" w:rsidRPr="001153DC" w:rsidRDefault="00BB7244" w:rsidP="00FD1DE9">
      <w:pPr>
        <w:pStyle w:val="Title"/>
        <w:spacing w:after="0"/>
        <w:rPr>
          <w:noProof/>
          <w:sz w:val="36"/>
          <w:szCs w:val="36"/>
        </w:rPr>
      </w:pPr>
      <w:r w:rsidRPr="001153DC">
        <w:rPr>
          <w:noProof/>
          <w:sz w:val="36"/>
          <w:szCs w:val="36"/>
        </w:rPr>
        <mc:AlternateContent>
          <mc:Choice Requires="wps">
            <w:drawing>
              <wp:anchor distT="0" distB="0" distL="114300" distR="114300" simplePos="0" relativeHeight="251658249" behindDoc="0" locked="0" layoutInCell="1" allowOverlap="1" wp14:anchorId="260D8BB1" wp14:editId="70B4C2D0">
                <wp:simplePos x="0" y="0"/>
                <wp:positionH relativeFrom="page">
                  <wp:posOffset>0</wp:posOffset>
                </wp:positionH>
                <wp:positionV relativeFrom="page">
                  <wp:posOffset>0</wp:posOffset>
                </wp:positionV>
                <wp:extent cx="540000" cy="1688400"/>
                <wp:effectExtent l="0" t="0" r="0" b="7620"/>
                <wp:wrapNone/>
                <wp:docPr id="67517125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B4E32C"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D8BB1" id="_x0000_s1042" style="position:absolute;margin-left:0;margin-top:0;width:42.5pt;height:132.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BB4E32C"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0" behindDoc="0" locked="0" layoutInCell="1" allowOverlap="1" wp14:anchorId="388B45FB" wp14:editId="52087AAF">
                <wp:simplePos x="0" y="0"/>
                <wp:positionH relativeFrom="page">
                  <wp:posOffset>0</wp:posOffset>
                </wp:positionH>
                <wp:positionV relativeFrom="page">
                  <wp:posOffset>0</wp:posOffset>
                </wp:positionV>
                <wp:extent cx="540000" cy="1688400"/>
                <wp:effectExtent l="0" t="0" r="0" b="7620"/>
                <wp:wrapNone/>
                <wp:docPr id="77404537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F4ABB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45FB" id="_x0000_s104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j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nMeTePRGur9IzKEPALeyduWynInfHgUSD1PpaQ5Dg+0aAN9xWHYcdYA/v7oPNpXPK7Tc3Lv&#10;aYwq7n9tBCrOzHdLffq1nM3i3CVhdno+JQFfa9avNXbTXQMVr6RHw8m0jfbBHLYaoXumiV/GwKQS&#10;VlJyFZcBD8J1yONNb4ZUy2Uyo1lzItzZlZMRPHIdO+9p9yzQDe0ZqLHv4TByYv6mS7Nt9LSw3ATQ&#10;bWrhI7VDFWhOUzsNb0p8CF7Lyer48i3+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Fiyj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2F4ABB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1" behindDoc="0" locked="0" layoutInCell="1" allowOverlap="1" wp14:anchorId="2A5776E0" wp14:editId="7878270B">
                <wp:simplePos x="0" y="0"/>
                <wp:positionH relativeFrom="page">
                  <wp:posOffset>0</wp:posOffset>
                </wp:positionH>
                <wp:positionV relativeFrom="page">
                  <wp:posOffset>0</wp:posOffset>
                </wp:positionV>
                <wp:extent cx="540000" cy="1688400"/>
                <wp:effectExtent l="0" t="0" r="0" b="7620"/>
                <wp:wrapNone/>
                <wp:docPr id="180622184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1F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76E0" id="_x0000_s1044" style="position:absolute;margin-left:0;margin-top:0;width:42.5pt;height:132.9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keh6+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71F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2" behindDoc="0" locked="0" layoutInCell="1" allowOverlap="1" wp14:anchorId="347ECFA0" wp14:editId="7FF00610">
                <wp:simplePos x="0" y="0"/>
                <wp:positionH relativeFrom="page">
                  <wp:posOffset>0</wp:posOffset>
                </wp:positionH>
                <wp:positionV relativeFrom="page">
                  <wp:posOffset>0</wp:posOffset>
                </wp:positionV>
                <wp:extent cx="540000" cy="1688400"/>
                <wp:effectExtent l="0" t="0" r="0" b="7620"/>
                <wp:wrapNone/>
                <wp:docPr id="56742752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425AE" w14:textId="4EEDCB06"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6</w:t>
                            </w:r>
                          </w:p>
                          <w:p w14:paraId="34C69101"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40B59287"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ECFA0" id="_x0000_s1045" style="position:absolute;margin-left:0;margin-top:0;width:42.5pt;height:132.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McG7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B2425AE" w14:textId="4EEDCB06"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6</w:t>
                      </w:r>
                    </w:p>
                    <w:p w14:paraId="34C69101"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40B59287"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1153DC">
        <w:rPr>
          <w:noProof/>
          <w:sz w:val="36"/>
          <w:szCs w:val="36"/>
        </w:rPr>
        <w:t xml:space="preserve">Sustain the chain </w:t>
      </w:r>
      <w:r w:rsidRPr="001153DC">
        <w:rPr>
          <w:rFonts w:cstheme="majorHAnsi"/>
          <w:color w:val="auto"/>
          <w:sz w:val="36"/>
          <w:szCs w:val="36"/>
        </w:rPr>
        <w:t>•</w:t>
      </w:r>
      <w:r w:rsidRPr="001153DC">
        <w:rPr>
          <w:noProof/>
          <w:sz w:val="36"/>
          <w:szCs w:val="36"/>
        </w:rPr>
        <w:t xml:space="preserve"> Lesson 6 </w:t>
      </w:r>
      <w:r w:rsidRPr="001153DC">
        <w:rPr>
          <w:rFonts w:cstheme="majorHAnsi"/>
          <w:color w:val="auto"/>
          <w:sz w:val="36"/>
          <w:szCs w:val="36"/>
        </w:rPr>
        <w:t xml:space="preserve">• </w:t>
      </w:r>
      <w:r w:rsidR="001153DC" w:rsidRPr="001153DC">
        <w:rPr>
          <w:rFonts w:cstheme="majorHAnsi"/>
          <w:color w:val="auto"/>
          <w:sz w:val="36"/>
          <w:szCs w:val="36"/>
        </w:rPr>
        <w:t>Decomposers and detri</w:t>
      </w:r>
      <w:r w:rsidR="0032451B">
        <w:rPr>
          <w:rFonts w:cstheme="majorHAnsi"/>
          <w:color w:val="auto"/>
          <w:sz w:val="36"/>
          <w:szCs w:val="36"/>
        </w:rPr>
        <w:t>ti</w:t>
      </w:r>
      <w:r w:rsidR="001153DC" w:rsidRPr="001153DC">
        <w:rPr>
          <w:rFonts w:cstheme="majorHAnsi"/>
          <w:color w:val="auto"/>
          <w:sz w:val="36"/>
          <w:szCs w:val="36"/>
        </w:rPr>
        <w:t>vor</w:t>
      </w:r>
      <w:r w:rsidR="0032451B">
        <w:rPr>
          <w:rFonts w:cstheme="majorHAnsi"/>
          <w:color w:val="auto"/>
          <w:sz w:val="36"/>
          <w:szCs w:val="36"/>
        </w:rPr>
        <w:t>e</w:t>
      </w:r>
      <w:r w:rsidR="001153DC" w:rsidRPr="001153DC">
        <w:rPr>
          <w:rFonts w:cstheme="majorHAnsi"/>
          <w:color w:val="auto"/>
          <w:sz w:val="36"/>
          <w:szCs w:val="36"/>
        </w:rPr>
        <w:t>s</w:t>
      </w:r>
    </w:p>
    <w:tbl>
      <w:tblPr>
        <w:tblStyle w:val="AASETable"/>
        <w:tblpPr w:leftFromText="180" w:rightFromText="180" w:vertAnchor="text" w:horzAnchor="margin" w:tblpY="260"/>
        <w:tblW w:w="0" w:type="auto"/>
        <w:tblLook w:val="04A0" w:firstRow="1" w:lastRow="0" w:firstColumn="1" w:lastColumn="0" w:noHBand="0" w:noVBand="1"/>
      </w:tblPr>
      <w:tblGrid>
        <w:gridCol w:w="9854"/>
      </w:tblGrid>
      <w:tr w:rsidR="00FD1DE9" w14:paraId="32EF53B8" w14:textId="77777777" w:rsidTr="00FD1DE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4DFA5FB" w14:textId="59502426" w:rsidR="00FD1DE9" w:rsidRPr="009D407C" w:rsidRDefault="00FD1DE9" w:rsidP="00FD1DE9">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6" w:history="1">
              <w:r w:rsidR="0099419C">
                <w:rPr>
                  <w:rStyle w:val="Hyperlink"/>
                  <w:sz w:val="20"/>
                </w:rPr>
                <w:t>https://primaryconnections.org.au/teaching-sequences/year-4/sustain-the-chain/lesson-6-decomposers-and-detritivores</w:t>
              </w:r>
            </w:hyperlink>
            <w:r w:rsidR="0099419C">
              <w:t xml:space="preserve"> </w:t>
            </w:r>
          </w:p>
        </w:tc>
      </w:tr>
    </w:tbl>
    <w:p w14:paraId="5462DE22" w14:textId="77777777" w:rsidR="00FD1DE9" w:rsidRDefault="00FD1DE9" w:rsidP="00FD1DE9"/>
    <w:p w14:paraId="059BE460" w14:textId="77777777" w:rsidR="00FD1DE9" w:rsidRPr="00FD1DE9" w:rsidRDefault="00FD1DE9" w:rsidP="00FD1DE9"/>
    <w:p w14:paraId="24C6B56F" w14:textId="15C57D41" w:rsidR="00BB7244" w:rsidRDefault="00BB7244" w:rsidP="00BB7244">
      <w:pPr>
        <w:pStyle w:val="Heading1"/>
        <w:spacing w:before="0" w:after="0"/>
      </w:pPr>
      <w:r>
        <w:t>Lesson overview</w:t>
      </w:r>
    </w:p>
    <w:p w14:paraId="45C12375" w14:textId="77777777" w:rsidR="0034414E" w:rsidRPr="0034414E" w:rsidRDefault="0034414E" w:rsidP="0034414E">
      <w:pPr>
        <w:rPr>
          <w:lang w:eastAsia="en-AU"/>
        </w:rPr>
      </w:pPr>
      <w:r w:rsidRPr="0034414E">
        <w:rPr>
          <w:lang w:eastAsia="en-AU"/>
        </w:rPr>
        <w:t>Students explore and identify the effects of a decomposer on fruit. They identify the sequence of events that occur during decay and test for the presence of decomposers in their local environment.</w:t>
      </w:r>
    </w:p>
    <w:p w14:paraId="6FE27373" w14:textId="77777777" w:rsidR="00BB7244" w:rsidRDefault="00BB7244" w:rsidP="00BB7244">
      <w:pPr>
        <w:pStyle w:val="Heading2"/>
      </w:pPr>
      <w:r>
        <w:t>Key learning goals</w:t>
      </w:r>
    </w:p>
    <w:p w14:paraId="5D73FB7C"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6D89B485" w14:textId="77777777" w:rsidR="008C092E" w:rsidRPr="008C092E" w:rsidRDefault="008C092E" w:rsidP="008C092E">
      <w:pPr>
        <w:pStyle w:val="ListParagraph"/>
        <w:numPr>
          <w:ilvl w:val="0"/>
          <w:numId w:val="74"/>
        </w:numPr>
        <w:spacing w:line="276" w:lineRule="auto"/>
        <w:rPr>
          <w:lang w:eastAsia="en-AU"/>
        </w:rPr>
      </w:pPr>
      <w:r w:rsidRPr="008C092E">
        <w:rPr>
          <w:lang w:eastAsia="en-AU"/>
        </w:rPr>
        <w:t>identify evidence of a decomposer on fruit.</w:t>
      </w:r>
    </w:p>
    <w:p w14:paraId="56DF434F" w14:textId="77777777" w:rsidR="008C092E" w:rsidRPr="008C092E" w:rsidRDefault="008C092E" w:rsidP="008C092E">
      <w:pPr>
        <w:pStyle w:val="ListParagraph"/>
        <w:numPr>
          <w:ilvl w:val="0"/>
          <w:numId w:val="74"/>
        </w:numPr>
        <w:spacing w:line="276" w:lineRule="auto"/>
        <w:rPr>
          <w:lang w:eastAsia="en-AU"/>
        </w:rPr>
      </w:pPr>
      <w:r w:rsidRPr="008C092E">
        <w:rPr>
          <w:lang w:eastAsia="en-AU"/>
        </w:rPr>
        <w:t>explain the role of a decomposer in a habitat.</w:t>
      </w:r>
    </w:p>
    <w:p w14:paraId="291D781E"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6A95E9EB"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66664E9B" w14:textId="77777777" w:rsidR="00363E10" w:rsidRPr="00363E10" w:rsidRDefault="00363E10" w:rsidP="00363E10">
      <w:pPr>
        <w:pStyle w:val="ListParagraph"/>
        <w:numPr>
          <w:ilvl w:val="0"/>
          <w:numId w:val="76"/>
        </w:numPr>
        <w:spacing w:line="276" w:lineRule="auto"/>
        <w:rPr>
          <w:lang w:eastAsia="en-AU"/>
        </w:rPr>
      </w:pPr>
      <w:r w:rsidRPr="00363E10">
        <w:rPr>
          <w:lang w:eastAsia="en-AU"/>
        </w:rPr>
        <w:t>identify the sequence of decomposing fruit.</w:t>
      </w:r>
    </w:p>
    <w:p w14:paraId="7DE27E00" w14:textId="77777777" w:rsidR="00363E10" w:rsidRDefault="00363E10" w:rsidP="00363E10">
      <w:pPr>
        <w:pStyle w:val="ListParagraph"/>
        <w:numPr>
          <w:ilvl w:val="0"/>
          <w:numId w:val="76"/>
        </w:numPr>
        <w:spacing w:line="276" w:lineRule="auto"/>
        <w:rPr>
          <w:lang w:eastAsia="en-AU"/>
        </w:rPr>
      </w:pPr>
      <w:r w:rsidRPr="00363E10">
        <w:rPr>
          <w:lang w:eastAsia="en-AU"/>
        </w:rPr>
        <w:t>describe the effects of a decomposer.</w:t>
      </w:r>
    </w:p>
    <w:p w14:paraId="37C36DC7" w14:textId="77777777" w:rsidR="00363E10" w:rsidRPr="00363E10" w:rsidRDefault="00363E10" w:rsidP="00363E10">
      <w:pPr>
        <w:pStyle w:val="ListParagraph"/>
        <w:spacing w:line="276" w:lineRule="auto"/>
        <w:ind w:left="284"/>
        <w:rPr>
          <w:lang w:eastAsia="en-AU"/>
        </w:rPr>
      </w:pPr>
    </w:p>
    <w:p w14:paraId="2AD514D7" w14:textId="77777777" w:rsidR="00BB7244" w:rsidRPr="00C30E6B" w:rsidRDefault="00BB7244" w:rsidP="00BB7244">
      <w:pPr>
        <w:pStyle w:val="Heading2"/>
        <w:spacing w:before="0"/>
      </w:pPr>
      <w:r>
        <w:t>A</w:t>
      </w:r>
      <w:r w:rsidRPr="00C30E6B">
        <w:t xml:space="preserve">ssessment advice </w:t>
      </w:r>
    </w:p>
    <w:p w14:paraId="4B8D556B" w14:textId="77777777" w:rsidR="00BB7244" w:rsidRPr="00303D17" w:rsidRDefault="00BB7244" w:rsidP="00BB7244">
      <w:r w:rsidRPr="00303D17">
        <w:t xml:space="preserve">In </w:t>
      </w:r>
      <w:r>
        <w:t>this lesson</w:t>
      </w:r>
      <w:r w:rsidRPr="00303D17">
        <w:t xml:space="preserve">, assessment is </w:t>
      </w:r>
      <w:r>
        <w:t>formative.</w:t>
      </w:r>
    </w:p>
    <w:p w14:paraId="0812D77F" w14:textId="77777777" w:rsidR="00BB7244" w:rsidRPr="00AB19AB" w:rsidRDefault="00BB7244" w:rsidP="00BB7244">
      <w:pPr>
        <w:rPr>
          <w:lang w:eastAsia="en-AU"/>
        </w:rPr>
      </w:pPr>
      <w:r w:rsidRPr="00AB19AB">
        <w:rPr>
          <w:lang w:eastAsia="en-AU"/>
        </w:rPr>
        <w:t>Feedback might focus on:</w:t>
      </w:r>
    </w:p>
    <w:p w14:paraId="7C713C6D" w14:textId="77777777" w:rsidR="00B301A4" w:rsidRPr="00B301A4" w:rsidRDefault="00B301A4" w:rsidP="00C80741">
      <w:pPr>
        <w:pStyle w:val="ListParagraph"/>
        <w:numPr>
          <w:ilvl w:val="0"/>
          <w:numId w:val="80"/>
        </w:numPr>
        <w:spacing w:line="276" w:lineRule="auto"/>
        <w:rPr>
          <w:lang w:eastAsia="en-AU"/>
        </w:rPr>
      </w:pPr>
      <w:r w:rsidRPr="00B301A4">
        <w:rPr>
          <w:lang w:eastAsia="en-AU"/>
        </w:rPr>
        <w:t>Can students identify the sequence of decomposition?</w:t>
      </w:r>
    </w:p>
    <w:p w14:paraId="1F282E17" w14:textId="77777777" w:rsidR="00B301A4" w:rsidRPr="00B301A4" w:rsidRDefault="00B301A4" w:rsidP="00C80741">
      <w:pPr>
        <w:pStyle w:val="ListParagraph"/>
        <w:numPr>
          <w:ilvl w:val="0"/>
          <w:numId w:val="80"/>
        </w:numPr>
        <w:spacing w:line="276" w:lineRule="auto"/>
        <w:rPr>
          <w:lang w:eastAsia="en-AU"/>
        </w:rPr>
      </w:pPr>
      <w:r w:rsidRPr="00B301A4">
        <w:rPr>
          <w:lang w:eastAsia="en-AU"/>
        </w:rPr>
        <w:t>Have students identified signs of a decomposer being present?</w:t>
      </w:r>
    </w:p>
    <w:p w14:paraId="637CF202" w14:textId="77777777" w:rsidR="00B301A4" w:rsidRPr="00B301A4" w:rsidRDefault="00B301A4" w:rsidP="00C80741">
      <w:pPr>
        <w:pStyle w:val="ListParagraph"/>
        <w:numPr>
          <w:ilvl w:val="0"/>
          <w:numId w:val="80"/>
        </w:numPr>
        <w:spacing w:after="0" w:line="276" w:lineRule="auto"/>
        <w:rPr>
          <w:lang w:eastAsia="en-AU"/>
        </w:rPr>
      </w:pPr>
      <w:r w:rsidRPr="00B301A4">
        <w:rPr>
          <w:lang w:eastAsia="en-AU"/>
        </w:rPr>
        <w:t>Can they separate a claim from the evidence?</w:t>
      </w:r>
    </w:p>
    <w:p w14:paraId="6525F3AF" w14:textId="77777777" w:rsidR="00BB7244" w:rsidRPr="00917A53" w:rsidRDefault="00BB7244" w:rsidP="00BB7244"/>
    <w:p w14:paraId="7C0269B2" w14:textId="77777777" w:rsidR="00BB7244" w:rsidRDefault="00BB7244" w:rsidP="00BB7244">
      <w:pPr>
        <w:pStyle w:val="Heading2"/>
        <w:spacing w:before="0" w:after="0"/>
      </w:pPr>
      <w:r>
        <w:t>List of materials</w:t>
      </w:r>
    </w:p>
    <w:p w14:paraId="039DCBCD"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316E68E7" w14:textId="77777777" w:rsidR="00C80741" w:rsidRPr="00C80741" w:rsidRDefault="00C80741" w:rsidP="00C80741">
      <w:pPr>
        <w:pStyle w:val="ListParagraph"/>
        <w:numPr>
          <w:ilvl w:val="0"/>
          <w:numId w:val="78"/>
        </w:numPr>
        <w:spacing w:line="276" w:lineRule="auto"/>
        <w:rPr>
          <w:szCs w:val="20"/>
          <w:lang w:eastAsia="en-AU"/>
        </w:rPr>
      </w:pPr>
      <w:r w:rsidRPr="00C80741">
        <w:rPr>
          <w:szCs w:val="20"/>
          <w:lang w:eastAsia="en-AU"/>
        </w:rPr>
        <w:t xml:space="preserve">Class science journal (digital or </w:t>
      </w:r>
      <w:proofErr w:type="gramStart"/>
      <w:r w:rsidRPr="00C80741">
        <w:rPr>
          <w:szCs w:val="20"/>
          <w:lang w:eastAsia="en-AU"/>
        </w:rPr>
        <w:t>hard-copy</w:t>
      </w:r>
      <w:proofErr w:type="gramEnd"/>
      <w:r w:rsidRPr="00C80741">
        <w:rPr>
          <w:szCs w:val="20"/>
          <w:lang w:eastAsia="en-AU"/>
        </w:rPr>
        <w:t>)</w:t>
      </w:r>
    </w:p>
    <w:p w14:paraId="73BB35CA" w14:textId="77777777" w:rsidR="00C80741" w:rsidRPr="00C80741" w:rsidRDefault="00C80741" w:rsidP="00C80741">
      <w:pPr>
        <w:pStyle w:val="ListParagraph"/>
        <w:numPr>
          <w:ilvl w:val="0"/>
          <w:numId w:val="78"/>
        </w:numPr>
        <w:spacing w:line="276" w:lineRule="auto"/>
        <w:rPr>
          <w:szCs w:val="20"/>
          <w:lang w:eastAsia="en-AU"/>
        </w:rPr>
      </w:pPr>
      <w:r w:rsidRPr="00C80741">
        <w:rPr>
          <w:szCs w:val="20"/>
          <w:lang w:eastAsia="en-AU"/>
        </w:rPr>
        <w:t>Materials to create a word wall</w:t>
      </w:r>
    </w:p>
    <w:p w14:paraId="700B7859" w14:textId="77777777" w:rsidR="00C80741" w:rsidRPr="00C80741" w:rsidRDefault="00C80741" w:rsidP="00C80741">
      <w:pPr>
        <w:pStyle w:val="ListParagraph"/>
        <w:numPr>
          <w:ilvl w:val="0"/>
          <w:numId w:val="78"/>
        </w:numPr>
        <w:spacing w:line="276" w:lineRule="auto"/>
        <w:rPr>
          <w:szCs w:val="20"/>
          <w:lang w:eastAsia="en-AU"/>
        </w:rPr>
      </w:pPr>
      <w:r w:rsidRPr="00C80741">
        <w:rPr>
          <w:szCs w:val="20"/>
          <w:lang w:eastAsia="en-AU"/>
        </w:rPr>
        <w:t xml:space="preserve">The video </w:t>
      </w:r>
      <w:hyperlink r:id="rId37" w:tgtFrame="_blank" w:history="1">
        <w:r w:rsidRPr="00C80741">
          <w:rPr>
            <w:rStyle w:val="Hyperlink"/>
            <w:sz w:val="20"/>
            <w:szCs w:val="20"/>
            <w:lang w:eastAsia="en-AU"/>
          </w:rPr>
          <w:t>Fruit and vegetable decomposition, Time-lapse</w:t>
        </w:r>
      </w:hyperlink>
      <w:r w:rsidRPr="00C80741">
        <w:rPr>
          <w:szCs w:val="20"/>
          <w:lang w:eastAsia="en-AU"/>
        </w:rPr>
        <w:t xml:space="preserve"> (1:36 min)</w:t>
      </w:r>
    </w:p>
    <w:p w14:paraId="0314D2D1" w14:textId="77777777" w:rsidR="00C80741" w:rsidRPr="00C80741" w:rsidRDefault="00C80741" w:rsidP="00C80741">
      <w:pPr>
        <w:pStyle w:val="ListParagraph"/>
        <w:numPr>
          <w:ilvl w:val="0"/>
          <w:numId w:val="78"/>
        </w:numPr>
        <w:spacing w:line="276" w:lineRule="auto"/>
        <w:rPr>
          <w:szCs w:val="20"/>
          <w:lang w:eastAsia="en-AU"/>
        </w:rPr>
      </w:pPr>
      <w:r w:rsidRPr="00C80741">
        <w:rPr>
          <w:szCs w:val="20"/>
          <w:lang w:eastAsia="en-AU"/>
        </w:rPr>
        <w:t>Low tech option: digital camera</w:t>
      </w:r>
    </w:p>
    <w:p w14:paraId="50E83F5E" w14:textId="77777777" w:rsidR="00C80741" w:rsidRPr="00C80741" w:rsidRDefault="00C80741" w:rsidP="00C80741">
      <w:pPr>
        <w:pStyle w:val="ListParagraph"/>
        <w:numPr>
          <w:ilvl w:val="0"/>
          <w:numId w:val="78"/>
        </w:numPr>
        <w:spacing w:line="276" w:lineRule="auto"/>
        <w:rPr>
          <w:szCs w:val="20"/>
          <w:lang w:eastAsia="en-AU"/>
        </w:rPr>
      </w:pPr>
      <w:r w:rsidRPr="00C80741">
        <w:rPr>
          <w:szCs w:val="20"/>
          <w:lang w:eastAsia="en-AU"/>
        </w:rPr>
        <w:t>High tech option: time lapse camera (for example, a GoPro)</w:t>
      </w:r>
    </w:p>
    <w:p w14:paraId="558EB739" w14:textId="77777777" w:rsidR="00C80741" w:rsidRDefault="00C80741" w:rsidP="00BB7244">
      <w:pPr>
        <w:rPr>
          <w:b/>
          <w:bCs/>
          <w:lang w:eastAsia="en-AU"/>
        </w:rPr>
      </w:pPr>
    </w:p>
    <w:p w14:paraId="5B4E075D" w14:textId="5E614B32" w:rsidR="00BB7244" w:rsidRPr="00F725C8" w:rsidRDefault="00BB7244" w:rsidP="00BB7244">
      <w:pPr>
        <w:rPr>
          <w:rFonts w:ascii="Times New Roman" w:hAnsi="Times New Roman"/>
          <w:b/>
          <w:bCs/>
          <w:sz w:val="24"/>
          <w:szCs w:val="24"/>
          <w:lang w:eastAsia="en-AU"/>
        </w:rPr>
      </w:pPr>
      <w:r w:rsidRPr="00F725C8">
        <w:rPr>
          <w:b/>
          <w:bCs/>
          <w:lang w:eastAsia="en-AU"/>
        </w:rPr>
        <w:t>Each group</w:t>
      </w:r>
    </w:p>
    <w:p w14:paraId="41E94431" w14:textId="77777777" w:rsidR="00C80741" w:rsidRPr="00C80741" w:rsidRDefault="00C80741" w:rsidP="00C80741">
      <w:pPr>
        <w:pStyle w:val="ListParagraph"/>
        <w:numPr>
          <w:ilvl w:val="0"/>
          <w:numId w:val="79"/>
        </w:numPr>
        <w:spacing w:line="276" w:lineRule="auto"/>
        <w:rPr>
          <w:szCs w:val="20"/>
          <w:lang w:eastAsia="en-AU"/>
        </w:rPr>
      </w:pPr>
      <w:r w:rsidRPr="00C80741">
        <w:rPr>
          <w:szCs w:val="20"/>
          <w:lang w:eastAsia="en-AU"/>
        </w:rPr>
        <w:t>Small trowel or shovel</w:t>
      </w:r>
    </w:p>
    <w:p w14:paraId="2CE9DC5A" w14:textId="77777777" w:rsidR="00C80741" w:rsidRPr="00C80741" w:rsidRDefault="00C80741" w:rsidP="00C80741">
      <w:pPr>
        <w:pStyle w:val="ListParagraph"/>
        <w:numPr>
          <w:ilvl w:val="0"/>
          <w:numId w:val="79"/>
        </w:numPr>
        <w:spacing w:line="276" w:lineRule="auto"/>
        <w:rPr>
          <w:szCs w:val="20"/>
          <w:lang w:eastAsia="en-AU"/>
        </w:rPr>
      </w:pPr>
      <w:r w:rsidRPr="00C80741">
        <w:rPr>
          <w:szCs w:val="20"/>
          <w:lang w:eastAsia="en-AU"/>
        </w:rPr>
        <w:t>Gardening gloves</w:t>
      </w:r>
    </w:p>
    <w:p w14:paraId="22B7264A" w14:textId="77777777" w:rsidR="00C80741" w:rsidRPr="00C80741" w:rsidRDefault="00C80741" w:rsidP="00C80741">
      <w:pPr>
        <w:pStyle w:val="ListParagraph"/>
        <w:numPr>
          <w:ilvl w:val="0"/>
          <w:numId w:val="79"/>
        </w:numPr>
        <w:spacing w:line="276" w:lineRule="auto"/>
        <w:rPr>
          <w:szCs w:val="20"/>
          <w:lang w:eastAsia="en-AU"/>
        </w:rPr>
      </w:pPr>
      <w:r w:rsidRPr="00C80741">
        <w:rPr>
          <w:szCs w:val="20"/>
          <w:lang w:eastAsia="en-AU"/>
        </w:rPr>
        <w:t>Small clear plastic container with a sealable lid (once this is used, it should not be opened again)</w:t>
      </w:r>
    </w:p>
    <w:p w14:paraId="6744A432" w14:textId="77777777" w:rsidR="00C80741" w:rsidRPr="00C80741" w:rsidRDefault="00C80741" w:rsidP="00C80741">
      <w:pPr>
        <w:pStyle w:val="ListParagraph"/>
        <w:numPr>
          <w:ilvl w:val="0"/>
          <w:numId w:val="79"/>
        </w:numPr>
        <w:spacing w:line="276" w:lineRule="auto"/>
        <w:rPr>
          <w:szCs w:val="20"/>
          <w:lang w:eastAsia="en-AU"/>
        </w:rPr>
      </w:pPr>
      <w:r w:rsidRPr="00C80741">
        <w:rPr>
          <w:szCs w:val="20"/>
          <w:lang w:eastAsia="en-AU"/>
        </w:rPr>
        <w:t>Magnifying glass</w:t>
      </w:r>
    </w:p>
    <w:p w14:paraId="4F5BFEA9" w14:textId="77777777" w:rsidR="00C80741" w:rsidRPr="00C80741" w:rsidRDefault="00C80741" w:rsidP="00C80741">
      <w:pPr>
        <w:pStyle w:val="ListParagraph"/>
        <w:numPr>
          <w:ilvl w:val="0"/>
          <w:numId w:val="79"/>
        </w:numPr>
        <w:spacing w:line="276" w:lineRule="auto"/>
        <w:rPr>
          <w:szCs w:val="20"/>
          <w:lang w:eastAsia="en-AU"/>
        </w:rPr>
      </w:pPr>
      <w:r w:rsidRPr="00C80741">
        <w:rPr>
          <w:szCs w:val="20"/>
          <w:lang w:eastAsia="en-AU"/>
        </w:rPr>
        <w:t xml:space="preserve">A cut up piece of fruit (apple, berries, orange) </w:t>
      </w:r>
    </w:p>
    <w:p w14:paraId="680D0BC4" w14:textId="77777777" w:rsidR="00C80741" w:rsidRDefault="00C80741" w:rsidP="00BB7244">
      <w:pPr>
        <w:rPr>
          <w:b/>
          <w:bCs/>
          <w:lang w:eastAsia="en-AU"/>
        </w:rPr>
      </w:pPr>
    </w:p>
    <w:p w14:paraId="77B227CD" w14:textId="4B466E94"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8ADE52D" w14:textId="77777777" w:rsidR="00BB7244" w:rsidRPr="00BF53DF" w:rsidRDefault="00BB7244" w:rsidP="00BB7244">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123DB303" w14:textId="79C292F7" w:rsidR="00BB7244" w:rsidRPr="00BF53DF" w:rsidRDefault="005A2735" w:rsidP="00BB7244">
      <w:pPr>
        <w:pStyle w:val="ListBullet"/>
        <w:rPr>
          <w:lang w:eastAsia="en-AU"/>
        </w:rPr>
      </w:pPr>
      <w:r>
        <w:rPr>
          <w:b/>
          <w:bCs/>
          <w:lang w:eastAsia="en-AU"/>
        </w:rPr>
        <w:t>Decaying fruit</w:t>
      </w:r>
      <w:r w:rsidR="00BB7244" w:rsidRPr="006948BA">
        <w:rPr>
          <w:b/>
          <w:bCs/>
          <w:lang w:eastAsia="en-AU"/>
        </w:rPr>
        <w:t xml:space="preserve"> Resource sheet</w:t>
      </w:r>
      <w:r w:rsidR="00BB7244">
        <w:rPr>
          <w:lang w:eastAsia="en-AU"/>
        </w:rPr>
        <w:t xml:space="preserve"> </w:t>
      </w:r>
    </w:p>
    <w:p w14:paraId="64092E63" w14:textId="77777777" w:rsidR="00BB7244" w:rsidRDefault="00BB7244" w:rsidP="00BB7244"/>
    <w:tbl>
      <w:tblPr>
        <w:tblStyle w:val="AASETable"/>
        <w:tblW w:w="0" w:type="auto"/>
        <w:tblLook w:val="04A0" w:firstRow="1" w:lastRow="0" w:firstColumn="1" w:lastColumn="0" w:noHBand="0" w:noVBand="1"/>
      </w:tblPr>
      <w:tblGrid>
        <w:gridCol w:w="3284"/>
        <w:gridCol w:w="3285"/>
        <w:gridCol w:w="3285"/>
      </w:tblGrid>
      <w:tr w:rsidR="00BB7244" w14:paraId="58B11A22"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4F4583ED" w14:textId="77777777" w:rsidR="00BB7244" w:rsidRPr="00975818" w:rsidRDefault="00BB7244" w:rsidP="00335553">
            <w:pPr>
              <w:spacing w:after="0"/>
              <w:rPr>
                <w:b/>
                <w:bCs/>
              </w:rPr>
            </w:pPr>
            <w:r w:rsidRPr="00975818">
              <w:rPr>
                <w:b/>
                <w:bCs/>
              </w:rPr>
              <w:t>Lesson Routine</w:t>
            </w:r>
          </w:p>
        </w:tc>
        <w:tc>
          <w:tcPr>
            <w:tcW w:w="3285" w:type="dxa"/>
          </w:tcPr>
          <w:p w14:paraId="38E2ED85" w14:textId="77777777" w:rsidR="00BB7244" w:rsidRPr="00975818" w:rsidRDefault="00BB7244" w:rsidP="00335553">
            <w:pPr>
              <w:spacing w:after="0"/>
              <w:rPr>
                <w:b/>
                <w:bCs/>
              </w:rPr>
            </w:pPr>
            <w:r w:rsidRPr="00975818">
              <w:rPr>
                <w:b/>
                <w:bCs/>
              </w:rPr>
              <w:t>Estimated time</w:t>
            </w:r>
          </w:p>
        </w:tc>
        <w:tc>
          <w:tcPr>
            <w:tcW w:w="3285" w:type="dxa"/>
          </w:tcPr>
          <w:p w14:paraId="74BED9A9" w14:textId="77777777" w:rsidR="00BB7244" w:rsidRPr="00975818" w:rsidRDefault="00BB7244" w:rsidP="00335553">
            <w:pPr>
              <w:spacing w:after="0"/>
              <w:rPr>
                <w:b/>
                <w:bCs/>
              </w:rPr>
            </w:pPr>
            <w:r w:rsidRPr="00975818">
              <w:rPr>
                <w:b/>
                <w:bCs/>
              </w:rPr>
              <w:t>Task type</w:t>
            </w:r>
          </w:p>
        </w:tc>
      </w:tr>
      <w:tr w:rsidR="00BB7244" w14:paraId="0F4244CD"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D44805E" w14:textId="77777777" w:rsidR="00BB7244" w:rsidRDefault="00BB7244" w:rsidP="00335553">
            <w:pPr>
              <w:spacing w:after="0"/>
            </w:pPr>
            <w:r>
              <w:t>Reorient</w:t>
            </w:r>
          </w:p>
        </w:tc>
        <w:tc>
          <w:tcPr>
            <w:tcW w:w="3285" w:type="dxa"/>
          </w:tcPr>
          <w:p w14:paraId="67FD4CD8" w14:textId="77777777" w:rsidR="00BB7244" w:rsidRDefault="00BB7244" w:rsidP="00335553">
            <w:pPr>
              <w:spacing w:after="0"/>
            </w:pPr>
            <w:r>
              <w:t>5 minutes</w:t>
            </w:r>
          </w:p>
        </w:tc>
        <w:tc>
          <w:tcPr>
            <w:tcW w:w="3285" w:type="dxa"/>
          </w:tcPr>
          <w:p w14:paraId="7B79EB3C" w14:textId="77777777" w:rsidR="00BB7244" w:rsidRDefault="00BB7244" w:rsidP="00335553">
            <w:pPr>
              <w:spacing w:after="0"/>
            </w:pPr>
            <w:r>
              <w:t>Whole class</w:t>
            </w:r>
          </w:p>
        </w:tc>
      </w:tr>
      <w:tr w:rsidR="00BB7244" w14:paraId="0C033F42"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C562471" w14:textId="77777777" w:rsidR="00BB7244" w:rsidRDefault="00BB7244" w:rsidP="00335553">
            <w:pPr>
              <w:spacing w:after="0"/>
            </w:pPr>
            <w:r>
              <w:t>Question</w:t>
            </w:r>
          </w:p>
        </w:tc>
        <w:tc>
          <w:tcPr>
            <w:tcW w:w="3285" w:type="dxa"/>
          </w:tcPr>
          <w:p w14:paraId="0FC0F731" w14:textId="77777777" w:rsidR="00BB7244" w:rsidRDefault="00BB7244" w:rsidP="00335553">
            <w:pPr>
              <w:spacing w:after="0"/>
            </w:pPr>
            <w:r>
              <w:t>10 minutes</w:t>
            </w:r>
          </w:p>
        </w:tc>
        <w:tc>
          <w:tcPr>
            <w:tcW w:w="3285" w:type="dxa"/>
          </w:tcPr>
          <w:p w14:paraId="78D7DB41" w14:textId="77777777" w:rsidR="00BB7244" w:rsidRDefault="00BB7244" w:rsidP="00335553">
            <w:pPr>
              <w:spacing w:after="0"/>
            </w:pPr>
            <w:r>
              <w:t>Whole class</w:t>
            </w:r>
          </w:p>
        </w:tc>
      </w:tr>
      <w:tr w:rsidR="00BB7244" w14:paraId="347436B0"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739E7727" w14:textId="77777777" w:rsidR="00BB7244" w:rsidRDefault="00BB7244" w:rsidP="00335553">
            <w:pPr>
              <w:spacing w:after="0"/>
            </w:pPr>
            <w:r>
              <w:t>Investigate</w:t>
            </w:r>
          </w:p>
        </w:tc>
        <w:tc>
          <w:tcPr>
            <w:tcW w:w="3285" w:type="dxa"/>
          </w:tcPr>
          <w:p w14:paraId="214E0B81" w14:textId="77777777" w:rsidR="00BB7244" w:rsidRDefault="00BB7244" w:rsidP="00335553">
            <w:pPr>
              <w:spacing w:after="0"/>
            </w:pPr>
            <w:r>
              <w:t>15 minutes</w:t>
            </w:r>
          </w:p>
        </w:tc>
        <w:tc>
          <w:tcPr>
            <w:tcW w:w="3285" w:type="dxa"/>
          </w:tcPr>
          <w:p w14:paraId="4A1C22EA" w14:textId="36543D04" w:rsidR="00BB7244" w:rsidRDefault="00D44039" w:rsidP="00335553">
            <w:pPr>
              <w:spacing w:after="0"/>
            </w:pPr>
            <w:r>
              <w:t>Collaborative teams</w:t>
            </w:r>
          </w:p>
        </w:tc>
      </w:tr>
      <w:tr w:rsidR="00BB7244" w14:paraId="35D4D21E"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6962C2F2" w14:textId="77777777" w:rsidR="00BB7244" w:rsidRDefault="00BB7244" w:rsidP="00335553">
            <w:pPr>
              <w:spacing w:after="0"/>
            </w:pPr>
            <w:r>
              <w:t>Integrate</w:t>
            </w:r>
          </w:p>
        </w:tc>
        <w:tc>
          <w:tcPr>
            <w:tcW w:w="3285" w:type="dxa"/>
          </w:tcPr>
          <w:p w14:paraId="0CDDA2EC" w14:textId="73DEC331" w:rsidR="00BB7244" w:rsidRDefault="00BB7244" w:rsidP="00335553">
            <w:pPr>
              <w:spacing w:after="0"/>
            </w:pPr>
            <w:r>
              <w:t>1</w:t>
            </w:r>
            <w:r w:rsidR="008008AC">
              <w:t>0</w:t>
            </w:r>
            <w:r>
              <w:t xml:space="preserve"> minutes</w:t>
            </w:r>
          </w:p>
        </w:tc>
        <w:tc>
          <w:tcPr>
            <w:tcW w:w="3285" w:type="dxa"/>
          </w:tcPr>
          <w:p w14:paraId="2DBFE584" w14:textId="77777777" w:rsidR="00BB7244" w:rsidRDefault="00BB7244" w:rsidP="00335553">
            <w:pPr>
              <w:spacing w:after="0"/>
            </w:pPr>
            <w:r>
              <w:t>Whole class</w:t>
            </w:r>
          </w:p>
        </w:tc>
      </w:tr>
      <w:tr w:rsidR="008008AC" w14:paraId="57F3C0BB"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2C55DBAD" w14:textId="60685888" w:rsidR="008008AC" w:rsidRDefault="008008AC" w:rsidP="00335553">
            <w:pPr>
              <w:spacing w:after="0"/>
            </w:pPr>
            <w:r>
              <w:t>Question</w:t>
            </w:r>
          </w:p>
        </w:tc>
        <w:tc>
          <w:tcPr>
            <w:tcW w:w="3285" w:type="dxa"/>
          </w:tcPr>
          <w:p w14:paraId="74D93B3C" w14:textId="632E5216" w:rsidR="008008AC" w:rsidRDefault="008008AC" w:rsidP="00335553">
            <w:pPr>
              <w:spacing w:after="0"/>
            </w:pPr>
            <w:r>
              <w:t>5 minutes</w:t>
            </w:r>
          </w:p>
        </w:tc>
        <w:tc>
          <w:tcPr>
            <w:tcW w:w="3285" w:type="dxa"/>
          </w:tcPr>
          <w:p w14:paraId="4CC26043" w14:textId="6C85C507" w:rsidR="008008AC" w:rsidRDefault="008008AC" w:rsidP="00335553">
            <w:pPr>
              <w:spacing w:after="0"/>
            </w:pPr>
            <w:r>
              <w:t>Whole class</w:t>
            </w:r>
          </w:p>
        </w:tc>
      </w:tr>
      <w:tr w:rsidR="00BB7244" w14:paraId="3F1C811C"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408DA895" w14:textId="77777777" w:rsidR="00BB7244" w:rsidRDefault="00BB7244" w:rsidP="00335553">
            <w:pPr>
              <w:spacing w:after="0"/>
            </w:pPr>
            <w:r>
              <w:t>Investigate</w:t>
            </w:r>
          </w:p>
        </w:tc>
        <w:tc>
          <w:tcPr>
            <w:tcW w:w="3285" w:type="dxa"/>
          </w:tcPr>
          <w:p w14:paraId="1589343F" w14:textId="77777777" w:rsidR="00BB7244" w:rsidRDefault="00BB7244" w:rsidP="00335553">
            <w:pPr>
              <w:spacing w:after="0"/>
            </w:pPr>
            <w:r>
              <w:t>10 minutes</w:t>
            </w:r>
          </w:p>
        </w:tc>
        <w:tc>
          <w:tcPr>
            <w:tcW w:w="3285" w:type="dxa"/>
          </w:tcPr>
          <w:p w14:paraId="4BA61FBD" w14:textId="77777777" w:rsidR="00BB7244" w:rsidRDefault="00BB7244" w:rsidP="00335553">
            <w:pPr>
              <w:spacing w:after="0"/>
            </w:pPr>
            <w:r>
              <w:t>Whole class</w:t>
            </w:r>
          </w:p>
        </w:tc>
      </w:tr>
      <w:tr w:rsidR="00BB7244" w14:paraId="5D0D89E9"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4391D4C8" w14:textId="77777777" w:rsidR="00BB7244" w:rsidRDefault="00BB7244" w:rsidP="00335553">
            <w:pPr>
              <w:spacing w:after="0"/>
            </w:pPr>
            <w:r>
              <w:t>Integrate</w:t>
            </w:r>
          </w:p>
        </w:tc>
        <w:tc>
          <w:tcPr>
            <w:tcW w:w="3285" w:type="dxa"/>
          </w:tcPr>
          <w:p w14:paraId="4C9CCCAE" w14:textId="4D5865BF" w:rsidR="00BB7244" w:rsidRDefault="008008AC" w:rsidP="00335553">
            <w:pPr>
              <w:spacing w:after="0"/>
            </w:pPr>
            <w:r>
              <w:t>1</w:t>
            </w:r>
            <w:r w:rsidR="00BB7244">
              <w:t>0 minutes</w:t>
            </w:r>
          </w:p>
        </w:tc>
        <w:tc>
          <w:tcPr>
            <w:tcW w:w="3285" w:type="dxa"/>
          </w:tcPr>
          <w:p w14:paraId="366508C0" w14:textId="45F192C9" w:rsidR="00BB7244" w:rsidRDefault="00BB7244" w:rsidP="00335553">
            <w:pPr>
              <w:spacing w:after="0"/>
            </w:pPr>
            <w:r>
              <w:t>Whole class</w:t>
            </w:r>
          </w:p>
        </w:tc>
      </w:tr>
    </w:tbl>
    <w:p w14:paraId="6B709984" w14:textId="77777777" w:rsidR="00BB7244" w:rsidRDefault="00BB7244" w:rsidP="00BB7244"/>
    <w:p w14:paraId="59BE500B" w14:textId="77777777" w:rsidR="00BB7244" w:rsidRDefault="00BB7244" w:rsidP="00BB7244">
      <w:pPr>
        <w:pStyle w:val="Heading1"/>
        <w:spacing w:before="0" w:after="0"/>
      </w:pPr>
      <w:r>
        <w:t>Inquire</w:t>
      </w:r>
    </w:p>
    <w:p w14:paraId="75118FD5" w14:textId="77777777" w:rsidR="00BB7244" w:rsidRDefault="00BB7244" w:rsidP="00BB7244">
      <w:pPr>
        <w:pStyle w:val="Heading2"/>
      </w:pPr>
      <w:r>
        <w:t>Re-orient</w:t>
      </w:r>
    </w:p>
    <w:p w14:paraId="7309FB7F" w14:textId="77777777" w:rsidR="00E32229" w:rsidRPr="00E32229" w:rsidRDefault="00E32229" w:rsidP="00E32229">
      <w:pPr>
        <w:widowControl/>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Remind students of the ‘Roo survival’ game from the previous lesson.</w:t>
      </w:r>
    </w:p>
    <w:p w14:paraId="61022A86" w14:textId="77777777" w:rsidR="00E32229" w:rsidRPr="00E32229" w:rsidRDefault="00E32229" w:rsidP="00E32229">
      <w:pPr>
        <w:widowControl/>
        <w:spacing w:before="100" w:beforeAutospacing="1" w:after="0" w:line="240" w:lineRule="auto"/>
        <w:rPr>
          <w:rFonts w:eastAsia="Times New Roman" w:cstheme="minorHAnsi"/>
          <w:color w:val="auto"/>
          <w:szCs w:val="20"/>
          <w:lang w:eastAsia="en-AU"/>
        </w:rPr>
      </w:pPr>
      <w:r w:rsidRPr="00E32229">
        <w:rPr>
          <w:rFonts w:eastAsia="Times New Roman" w:cstheme="minorHAnsi"/>
          <w:b/>
          <w:bCs/>
          <w:color w:val="auto"/>
          <w:szCs w:val="20"/>
          <w:lang w:eastAsia="en-AU"/>
        </w:rPr>
        <w:t>Discuss:</w:t>
      </w:r>
    </w:p>
    <w:p w14:paraId="2B264C65" w14:textId="77777777" w:rsidR="00E32229" w:rsidRPr="00E32229" w:rsidRDefault="00E32229" w:rsidP="00E32229">
      <w:pPr>
        <w:widowControl/>
        <w:numPr>
          <w:ilvl w:val="0"/>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What did the kangaroos need to survive?</w:t>
      </w:r>
    </w:p>
    <w:p w14:paraId="774D7FE0" w14:textId="77777777" w:rsidR="00E32229" w:rsidRPr="00E32229" w:rsidRDefault="00E32229" w:rsidP="00E32229">
      <w:pPr>
        <w:widowControl/>
        <w:numPr>
          <w:ilvl w:val="0"/>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What happened to the number of kangaroos when there was not enough food?</w:t>
      </w:r>
    </w:p>
    <w:p w14:paraId="732FB5A0" w14:textId="77777777" w:rsidR="00E32229" w:rsidRPr="00E32229" w:rsidRDefault="00E32229" w:rsidP="00E32229">
      <w:pPr>
        <w:widowControl/>
        <w:numPr>
          <w:ilvl w:val="0"/>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 xml:space="preserve">What type of food do kangaroos eat to get energy? </w:t>
      </w:r>
    </w:p>
    <w:p w14:paraId="0857A1B5" w14:textId="77777777" w:rsidR="00E32229" w:rsidRPr="00E32229" w:rsidRDefault="00E32229" w:rsidP="00E32229">
      <w:pPr>
        <w:widowControl/>
        <w:numPr>
          <w:ilvl w:val="1"/>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Grass, trees, producers.</w:t>
      </w:r>
    </w:p>
    <w:p w14:paraId="24E3437E" w14:textId="77777777" w:rsidR="00E32229" w:rsidRPr="00E32229" w:rsidRDefault="00E32229" w:rsidP="00E32229">
      <w:pPr>
        <w:widowControl/>
        <w:numPr>
          <w:ilvl w:val="0"/>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 xml:space="preserve">Where do producers get their energy? </w:t>
      </w:r>
    </w:p>
    <w:p w14:paraId="3DA10F17" w14:textId="77777777" w:rsidR="00E32229" w:rsidRPr="00E32229" w:rsidRDefault="00E32229" w:rsidP="00E32229">
      <w:pPr>
        <w:widowControl/>
        <w:numPr>
          <w:ilvl w:val="1"/>
          <w:numId w:val="81"/>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Light/heat from the sun.</w:t>
      </w:r>
    </w:p>
    <w:p w14:paraId="66CCC8C9" w14:textId="77777777" w:rsidR="00E32229" w:rsidRPr="00E32229" w:rsidRDefault="00E32229" w:rsidP="00E32229">
      <w:pPr>
        <w:widowControl/>
        <w:numPr>
          <w:ilvl w:val="0"/>
          <w:numId w:val="81"/>
        </w:numPr>
        <w:spacing w:before="100" w:beforeAutospacing="1" w:after="100" w:afterAutospacing="1" w:line="240" w:lineRule="auto"/>
        <w:rPr>
          <w:rFonts w:ascii="Times New Roman" w:eastAsia="Times New Roman" w:hAnsi="Times New Roman"/>
          <w:color w:val="auto"/>
          <w:sz w:val="24"/>
          <w:szCs w:val="24"/>
          <w:lang w:eastAsia="en-AU"/>
        </w:rPr>
      </w:pPr>
      <w:r w:rsidRPr="00E32229">
        <w:rPr>
          <w:rFonts w:eastAsia="Times New Roman" w:cstheme="minorHAnsi"/>
          <w:i/>
          <w:iCs/>
          <w:color w:val="auto"/>
          <w:szCs w:val="20"/>
          <w:lang w:eastAsia="en-AU"/>
        </w:rPr>
        <w:t>How will this affect the local bushland/school vegetable garden/compost bin we are creatin</w:t>
      </w:r>
      <w:r w:rsidRPr="00E32229">
        <w:rPr>
          <w:rFonts w:eastAsia="Times New Roman" w:cstheme="minorHAnsi"/>
          <w:color w:val="auto"/>
          <w:szCs w:val="20"/>
          <w:lang w:eastAsia="en-AU"/>
        </w:rPr>
        <w:t>g</w:t>
      </w:r>
      <w:r w:rsidRPr="00E32229">
        <w:rPr>
          <w:rFonts w:ascii="Times New Roman" w:eastAsia="Times New Roman" w:hAnsi="Times New Roman"/>
          <w:color w:val="auto"/>
          <w:sz w:val="24"/>
          <w:szCs w:val="24"/>
          <w:lang w:eastAsia="en-AU"/>
        </w:rPr>
        <w:t>?</w:t>
      </w:r>
    </w:p>
    <w:p w14:paraId="36797A0C" w14:textId="50783110" w:rsidR="00BB7244" w:rsidRDefault="00BB7244" w:rsidP="00BB7244">
      <w:pPr>
        <w:pStyle w:val="Heading2"/>
      </w:pPr>
      <w:r>
        <w:t xml:space="preserve">Question </w:t>
      </w:r>
      <w:r>
        <w:rPr>
          <w:rFonts w:cstheme="majorHAnsi"/>
          <w:color w:val="auto"/>
        </w:rPr>
        <w:t xml:space="preserve">• </w:t>
      </w:r>
      <w:r w:rsidR="00251D5A">
        <w:rPr>
          <w:rFonts w:cstheme="majorHAnsi"/>
          <w:b w:val="0"/>
          <w:bCs/>
          <w:color w:val="auto"/>
        </w:rPr>
        <w:t>Introducing decomposing</w:t>
      </w:r>
      <w:r>
        <w:t xml:space="preserve"> </w:t>
      </w:r>
    </w:p>
    <w:p w14:paraId="54974EEE" w14:textId="77777777" w:rsidR="00F92E1B" w:rsidRPr="00F92E1B" w:rsidRDefault="00F92E1B" w:rsidP="00F92E1B">
      <w:pPr>
        <w:widowControl/>
        <w:spacing w:after="0" w:line="240" w:lineRule="auto"/>
        <w:rPr>
          <w:rFonts w:eastAsia="Times New Roman" w:cstheme="minorHAnsi"/>
          <w:color w:val="auto"/>
          <w:szCs w:val="20"/>
          <w:lang w:eastAsia="en-AU"/>
        </w:rPr>
      </w:pPr>
      <w:r w:rsidRPr="00F92E1B">
        <w:rPr>
          <w:rFonts w:eastAsia="Times New Roman" w:cstheme="minorHAnsi"/>
          <w:b/>
          <w:bCs/>
          <w:color w:val="auto"/>
          <w:szCs w:val="20"/>
          <w:lang w:eastAsia="en-AU"/>
        </w:rPr>
        <w:t>Pose the questions:</w:t>
      </w:r>
      <w:r w:rsidRPr="00F92E1B">
        <w:rPr>
          <w:rFonts w:eastAsia="Times New Roman" w:cstheme="minorHAnsi"/>
          <w:b/>
          <w:bCs/>
          <w:i/>
          <w:iCs/>
          <w:color w:val="auto"/>
          <w:szCs w:val="20"/>
          <w:lang w:eastAsia="en-AU"/>
        </w:rPr>
        <w:t xml:space="preserve"> </w:t>
      </w:r>
    </w:p>
    <w:p w14:paraId="4BBBDF52" w14:textId="77777777" w:rsidR="00F92E1B" w:rsidRPr="00F92E1B" w:rsidRDefault="00F92E1B" w:rsidP="00F92E1B">
      <w:pPr>
        <w:widowControl/>
        <w:numPr>
          <w:ilvl w:val="0"/>
          <w:numId w:val="82"/>
        </w:numPr>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i/>
          <w:iCs/>
          <w:color w:val="auto"/>
          <w:szCs w:val="20"/>
          <w:lang w:eastAsia="en-AU"/>
        </w:rPr>
        <w:t>What happens to a piece of fruit if you don't eat it? Does it stay 'good' forever?</w:t>
      </w:r>
    </w:p>
    <w:p w14:paraId="017324FC" w14:textId="77777777" w:rsidR="00F92E1B" w:rsidRPr="00F92E1B" w:rsidRDefault="00F92E1B" w:rsidP="00F92E1B">
      <w:pPr>
        <w:widowControl/>
        <w:numPr>
          <w:ilvl w:val="0"/>
          <w:numId w:val="82"/>
        </w:numPr>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i/>
          <w:iCs/>
          <w:color w:val="auto"/>
          <w:szCs w:val="20"/>
          <w:lang w:eastAsia="en-AU"/>
        </w:rPr>
        <w:t>What happens to the flowers and leaves when they fall off the plants?</w:t>
      </w:r>
    </w:p>
    <w:p w14:paraId="395E8302" w14:textId="77777777" w:rsidR="00F92E1B" w:rsidRPr="00F92E1B" w:rsidRDefault="00F92E1B" w:rsidP="00F92E1B">
      <w:pPr>
        <w:widowControl/>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color w:val="auto"/>
          <w:szCs w:val="20"/>
          <w:lang w:eastAsia="en-AU"/>
        </w:rPr>
        <w:t>Refer to a student question (if one has been asked) as a jumping off point for the following investigation about decomposers or what happens to the leaves that fall to the ground.</w:t>
      </w:r>
    </w:p>
    <w:p w14:paraId="79D4A4B0" w14:textId="77777777" w:rsidR="00F92E1B" w:rsidRDefault="00F92E1B" w:rsidP="00F92E1B">
      <w:pPr>
        <w:widowControl/>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color w:val="auto"/>
          <w:szCs w:val="20"/>
          <w:lang w:eastAsia="en-AU"/>
        </w:rPr>
        <w:t>If students haven’t asked this question themselves, add it to the list of class questions and discuss that answering this question will be the centre of today’s investigation.</w:t>
      </w:r>
    </w:p>
    <w:p w14:paraId="677018CE" w14:textId="77777777" w:rsidR="003E6946" w:rsidRDefault="003E6946" w:rsidP="00F92E1B">
      <w:pPr>
        <w:widowControl/>
        <w:spacing w:before="100" w:beforeAutospacing="1" w:after="100" w:afterAutospacing="1" w:line="240" w:lineRule="auto"/>
        <w:rPr>
          <w:rFonts w:eastAsia="Times New Roman" w:cstheme="minorHAnsi"/>
          <w:color w:val="auto"/>
          <w:szCs w:val="20"/>
          <w:lang w:eastAsia="en-AU"/>
        </w:rPr>
      </w:pPr>
    </w:p>
    <w:p w14:paraId="41477F93" w14:textId="77777777" w:rsidR="003E6946" w:rsidRPr="00F92E1B" w:rsidRDefault="003E6946" w:rsidP="00F92E1B">
      <w:pPr>
        <w:widowControl/>
        <w:spacing w:before="100" w:beforeAutospacing="1" w:after="100" w:afterAutospacing="1" w:line="240" w:lineRule="auto"/>
        <w:rPr>
          <w:rFonts w:eastAsia="Times New Roman" w:cstheme="minorHAnsi"/>
          <w:color w:val="auto"/>
          <w:szCs w:val="20"/>
          <w:lang w:eastAsia="en-AU"/>
        </w:rPr>
      </w:pPr>
    </w:p>
    <w:p w14:paraId="16D6AA31" w14:textId="7FF0407C" w:rsidR="00BB7244" w:rsidRDefault="00BB7244" w:rsidP="00BB7244">
      <w:pPr>
        <w:pStyle w:val="Heading2"/>
      </w:pPr>
      <w:r>
        <w:lastRenderedPageBreak/>
        <w:t xml:space="preserve">Investigate </w:t>
      </w:r>
      <w:r>
        <w:rPr>
          <w:rFonts w:cstheme="majorHAnsi"/>
          <w:color w:val="auto"/>
        </w:rPr>
        <w:t xml:space="preserve">• </w:t>
      </w:r>
      <w:r w:rsidR="00251D5A">
        <w:rPr>
          <w:rFonts w:cstheme="majorHAnsi"/>
          <w:b w:val="0"/>
          <w:bCs/>
          <w:color w:val="auto"/>
        </w:rPr>
        <w:t>Decomposing fruit</w:t>
      </w:r>
      <w:r>
        <w:t xml:space="preserve"> </w:t>
      </w:r>
    </w:p>
    <w:p w14:paraId="68D84C09"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 xml:space="preserve">Show the video </w:t>
      </w:r>
      <w:hyperlink r:id="rId38" w:tgtFrame="_blank" w:history="1">
        <w:r w:rsidRPr="003E6946">
          <w:rPr>
            <w:rFonts w:eastAsia="Times New Roman" w:cstheme="minorHAnsi"/>
            <w:color w:val="477DBD" w:themeColor="accent1"/>
            <w:szCs w:val="20"/>
            <w:u w:val="single"/>
            <w:lang w:eastAsia="en-AU"/>
          </w:rPr>
          <w:t>Fruit and vegetable decomposition, Time-lapse</w:t>
        </w:r>
      </w:hyperlink>
      <w:r w:rsidRPr="003E6946">
        <w:rPr>
          <w:rFonts w:eastAsia="Times New Roman" w:cstheme="minorHAnsi"/>
          <w:color w:val="auto"/>
          <w:szCs w:val="20"/>
          <w:lang w:eastAsia="en-AU"/>
        </w:rPr>
        <w:t xml:space="preserve"> (1:36 min).</w:t>
      </w:r>
    </w:p>
    <w:p w14:paraId="4CE9D9F9"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After playing the video once, assign collaborative teams a specific fruit or vegetable from the bowl to observe. Discuss with students what they will look for as they make their observations, and how they might record them.</w:t>
      </w:r>
    </w:p>
    <w:p w14:paraId="425C0417"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 xml:space="preserve">Play the video at least once more. You may wish to watch the video multiple times to support </w:t>
      </w:r>
      <w:proofErr w:type="gramStart"/>
      <w:r w:rsidRPr="003E6946">
        <w:rPr>
          <w:rFonts w:eastAsia="Times New Roman" w:cstheme="minorHAnsi"/>
          <w:color w:val="auto"/>
          <w:szCs w:val="20"/>
          <w:lang w:eastAsia="en-AU"/>
        </w:rPr>
        <w:t>students</w:t>
      </w:r>
      <w:proofErr w:type="gramEnd"/>
      <w:r w:rsidRPr="003E6946">
        <w:rPr>
          <w:rFonts w:eastAsia="Times New Roman" w:cstheme="minorHAnsi"/>
          <w:color w:val="auto"/>
          <w:szCs w:val="20"/>
          <w:lang w:eastAsia="en-AU"/>
        </w:rPr>
        <w:t xml:space="preserve"> observations.</w:t>
      </w:r>
    </w:p>
    <w:p w14:paraId="5F15D001"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Discuss what happens to things as they rot, calling on teams to share what they observed about specific fruits or vegetables as the need arises.</w:t>
      </w:r>
    </w:p>
    <w:p w14:paraId="62D9948C" w14:textId="1EF86766" w:rsidR="003E6946" w:rsidRPr="003E6946" w:rsidRDefault="003E6946" w:rsidP="003E6946">
      <w:pPr>
        <w:widowControl/>
        <w:spacing w:before="100" w:beforeAutospacing="1" w:after="0" w:line="240" w:lineRule="auto"/>
        <w:rPr>
          <w:rFonts w:eastAsia="Times New Roman" w:cstheme="minorHAnsi"/>
          <w:b/>
          <w:bCs/>
          <w:color w:val="auto"/>
          <w:szCs w:val="20"/>
          <w:lang w:eastAsia="en-AU"/>
        </w:rPr>
      </w:pPr>
      <w:r w:rsidRPr="003E6946">
        <w:rPr>
          <w:rFonts w:eastAsia="Times New Roman" w:cstheme="minorHAnsi"/>
          <w:b/>
          <w:bCs/>
          <w:color w:val="auto"/>
          <w:szCs w:val="20"/>
          <w:lang w:eastAsia="en-AU"/>
        </w:rPr>
        <w:t>Potential discussion prompts</w:t>
      </w:r>
    </w:p>
    <w:p w14:paraId="5024A510" w14:textId="77777777" w:rsidR="003E6946" w:rsidRPr="003E6946" w:rsidRDefault="003E6946" w:rsidP="001D0D56">
      <w:pPr>
        <w:widowControl/>
        <w:numPr>
          <w:ilvl w:val="0"/>
          <w:numId w:val="83"/>
        </w:numPr>
        <w:spacing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happened to the fruits and vegetables over time?</w:t>
      </w:r>
    </w:p>
    <w:p w14:paraId="28DD275D" w14:textId="77777777" w:rsidR="003E6946" w:rsidRPr="003E6946" w:rsidRDefault="003E6946" w:rsidP="003E6946">
      <w:pPr>
        <w:widowControl/>
        <w:numPr>
          <w:ilvl w:val="1"/>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They got smaller, shrink, rotted away.</w:t>
      </w:r>
    </w:p>
    <w:p w14:paraId="473BD860"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made the fruit and vegetables ‘shrink’ (or other term offered by students)?</w:t>
      </w:r>
    </w:p>
    <w:p w14:paraId="5DE8C08D"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 xml:space="preserve">Did they </w:t>
      </w:r>
      <w:proofErr w:type="gramStart"/>
      <w:r w:rsidRPr="003E6946">
        <w:rPr>
          <w:rFonts w:eastAsia="Times New Roman" w:cstheme="minorHAnsi"/>
          <w:i/>
          <w:iCs/>
          <w:color w:val="auto"/>
          <w:szCs w:val="20"/>
          <w:lang w:eastAsia="en-AU"/>
        </w:rPr>
        <w:t>actually shrink</w:t>
      </w:r>
      <w:proofErr w:type="gramEnd"/>
      <w:r w:rsidRPr="003E6946">
        <w:rPr>
          <w:rFonts w:eastAsia="Times New Roman" w:cstheme="minorHAnsi"/>
          <w:i/>
          <w:iCs/>
          <w:color w:val="auto"/>
          <w:szCs w:val="20"/>
          <w:lang w:eastAsia="en-AU"/>
        </w:rPr>
        <w:t>?</w:t>
      </w:r>
    </w:p>
    <w:p w14:paraId="452FCDB8"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Does it change colour? What colour will it change to?</w:t>
      </w:r>
    </w:p>
    <w:p w14:paraId="55F3E648"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Did anything 'grow' over some of the fruit?</w:t>
      </w:r>
    </w:p>
    <w:p w14:paraId="08D63B37" w14:textId="77777777" w:rsidR="003E6946" w:rsidRPr="003E6946" w:rsidRDefault="003E6946" w:rsidP="003E6946">
      <w:pPr>
        <w:widowControl/>
        <w:numPr>
          <w:ilvl w:val="1"/>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Show the video again to examine the peach decomposing (black fungi 0:13-0:17) and apples decomposing (brown fungi 0:27-1:36 minutes).</w:t>
      </w:r>
    </w:p>
    <w:p w14:paraId="1DAA6567"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Were there any insects hanging around the fruit in the video?</w:t>
      </w:r>
    </w:p>
    <w:p w14:paraId="2D00F1A4" w14:textId="77777777" w:rsidR="003E6946" w:rsidRPr="003E6946" w:rsidRDefault="003E6946" w:rsidP="003E6946">
      <w:pPr>
        <w:widowControl/>
        <w:numPr>
          <w:ilvl w:val="1"/>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Fruit flies were seen.</w:t>
      </w:r>
    </w:p>
    <w:p w14:paraId="1842F686"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might attract the flies to the fruit?</w:t>
      </w:r>
    </w:p>
    <w:p w14:paraId="5BF83344" w14:textId="77777777" w:rsidR="003E6946" w:rsidRPr="003E6946" w:rsidRDefault="003E6946" w:rsidP="003E6946">
      <w:pPr>
        <w:widowControl/>
        <w:numPr>
          <w:ilvl w:val="1"/>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The smell and chance to eat some of the decaying fruit.</w:t>
      </w:r>
    </w:p>
    <w:p w14:paraId="5BD3A792"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How long does it take for the fruit or vegetable to become unrecognisable?</w:t>
      </w:r>
    </w:p>
    <w:p w14:paraId="61D06D25"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 xml:space="preserve">Does your fruit or vegetable have a thick or thin skin? </w:t>
      </w:r>
    </w:p>
    <w:p w14:paraId="13F80DDE" w14:textId="77777777" w:rsidR="003E6946" w:rsidRPr="003E6946" w:rsidRDefault="003E6946" w:rsidP="003E6946">
      <w:pPr>
        <w:widowControl/>
        <w:numPr>
          <w:ilvl w:val="0"/>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 xml:space="preserve">Does that make a difference to how long it took to start being affected? </w:t>
      </w:r>
    </w:p>
    <w:p w14:paraId="2E38C6EE" w14:textId="77777777" w:rsidR="003E6946" w:rsidRPr="003E6946" w:rsidRDefault="003E6946" w:rsidP="003E6946">
      <w:pPr>
        <w:widowControl/>
        <w:numPr>
          <w:ilvl w:val="1"/>
          <w:numId w:val="83"/>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Thicker, multi layered outer surfaces are usually more protected from external fungi or bacteria.</w:t>
      </w:r>
    </w:p>
    <w:p w14:paraId="533464AA"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Introduce the term decomposer: a living thing/consumer that gains its energy from dead or decaying things. Add it to the word wall.</w:t>
      </w:r>
    </w:p>
    <w:p w14:paraId="6994F88F" w14:textId="6AA869E6" w:rsidR="001D0D5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 xml:space="preserve">Students cut out the pictures on </w:t>
      </w:r>
      <w:r w:rsidRPr="003E6946">
        <w:rPr>
          <w:rFonts w:eastAsia="Times New Roman" w:cstheme="minorHAnsi"/>
          <w:b/>
          <w:bCs/>
          <w:color w:val="auto"/>
          <w:szCs w:val="20"/>
          <w:lang w:eastAsia="en-AU"/>
        </w:rPr>
        <w:t xml:space="preserve">Decaying fruit Resource sheet </w:t>
      </w:r>
      <w:r w:rsidRPr="003E6946">
        <w:rPr>
          <w:rFonts w:eastAsia="Times New Roman" w:cstheme="minorHAnsi"/>
          <w:color w:val="auto"/>
          <w:szCs w:val="20"/>
          <w:lang w:eastAsia="en-AU"/>
        </w:rPr>
        <w:t xml:space="preserve">and, in consultation with their collaborative teams, place them in the correct order of healthy to decomposed. They add the ordered images to their science journals. </w:t>
      </w:r>
    </w:p>
    <w:p w14:paraId="2EDA82C1" w14:textId="040682CA" w:rsidR="00BB7244" w:rsidRDefault="00BB7244" w:rsidP="00BB7244">
      <w:pPr>
        <w:pStyle w:val="Heading2"/>
      </w:pPr>
      <w:r>
        <w:t xml:space="preserve">Integrate </w:t>
      </w:r>
      <w:r>
        <w:rPr>
          <w:rFonts w:cstheme="majorHAnsi"/>
          <w:color w:val="auto"/>
        </w:rPr>
        <w:t xml:space="preserve">• </w:t>
      </w:r>
      <w:proofErr w:type="gramStart"/>
      <w:r w:rsidR="001D0D56">
        <w:rPr>
          <w:rFonts w:cstheme="majorHAnsi"/>
          <w:b w:val="0"/>
          <w:bCs/>
          <w:color w:val="auto"/>
        </w:rPr>
        <w:t>Gallery walk</w:t>
      </w:r>
      <w:proofErr w:type="gramEnd"/>
      <w:r>
        <w:t xml:space="preserve"> </w:t>
      </w:r>
    </w:p>
    <w:p w14:paraId="187A370F" w14:textId="77777777" w:rsidR="003A046D" w:rsidRPr="003A046D" w:rsidRDefault="003A046D" w:rsidP="003A046D">
      <w:r w:rsidRPr="003A046D">
        <w:t>Conduct a gallery walk to compare the similarities and differences between each decomposing fruit.</w:t>
      </w:r>
    </w:p>
    <w:p w14:paraId="239EF545" w14:textId="459D99F6" w:rsidR="003A046D" w:rsidRPr="003A046D" w:rsidRDefault="003A046D" w:rsidP="003A046D">
      <w:pPr>
        <w:rPr>
          <w:b/>
          <w:bCs/>
        </w:rPr>
      </w:pPr>
      <w:r w:rsidRPr="003A046D">
        <w:rPr>
          <w:b/>
          <w:bCs/>
        </w:rPr>
        <w:t>Potential discussion prompts</w:t>
      </w:r>
    </w:p>
    <w:p w14:paraId="24342219" w14:textId="77777777" w:rsidR="003A046D" w:rsidRPr="003A046D" w:rsidRDefault="003A046D" w:rsidP="003A046D">
      <w:pPr>
        <w:numPr>
          <w:ilvl w:val="0"/>
          <w:numId w:val="84"/>
        </w:numPr>
      </w:pPr>
      <w:r w:rsidRPr="003A046D">
        <w:rPr>
          <w:i/>
          <w:iCs/>
        </w:rPr>
        <w:t>How did you know which version of the fruit was most decomposed?</w:t>
      </w:r>
    </w:p>
    <w:p w14:paraId="7F0CDE3D" w14:textId="77777777" w:rsidR="003A046D" w:rsidRPr="003A046D" w:rsidRDefault="003A046D" w:rsidP="003A046D">
      <w:pPr>
        <w:numPr>
          <w:ilvl w:val="0"/>
          <w:numId w:val="84"/>
        </w:numPr>
      </w:pPr>
      <w:r w:rsidRPr="003A046D">
        <w:rPr>
          <w:i/>
          <w:iCs/>
        </w:rPr>
        <w:t xml:space="preserve">On which fruit could you see the decomposer? </w:t>
      </w:r>
    </w:p>
    <w:p w14:paraId="2BB6BD1A" w14:textId="77777777" w:rsidR="003A046D" w:rsidRPr="003A046D" w:rsidRDefault="003A046D" w:rsidP="003A046D">
      <w:pPr>
        <w:numPr>
          <w:ilvl w:val="0"/>
          <w:numId w:val="84"/>
        </w:numPr>
      </w:pPr>
      <w:r w:rsidRPr="003A046D">
        <w:rPr>
          <w:i/>
          <w:iCs/>
        </w:rPr>
        <w:t>What evidence do you have that the decomposer was present?</w:t>
      </w:r>
    </w:p>
    <w:p w14:paraId="1C815A80" w14:textId="77777777" w:rsidR="003A046D" w:rsidRPr="003A046D" w:rsidRDefault="003A046D" w:rsidP="003A046D">
      <w:pPr>
        <w:numPr>
          <w:ilvl w:val="0"/>
          <w:numId w:val="84"/>
        </w:numPr>
      </w:pPr>
      <w:r w:rsidRPr="003A046D">
        <w:rPr>
          <w:i/>
          <w:iCs/>
        </w:rPr>
        <w:t>What effect did it have on the fruit?</w:t>
      </w:r>
    </w:p>
    <w:p w14:paraId="2979A1FD" w14:textId="77777777" w:rsidR="003A046D" w:rsidRPr="003A046D" w:rsidRDefault="003A046D" w:rsidP="003A046D">
      <w:r w:rsidRPr="003A046D">
        <w:t>Students describe the effect the decomposers had on the fruit under the images in their science journal.</w:t>
      </w:r>
    </w:p>
    <w:p w14:paraId="3A48374F" w14:textId="1A37ABFD" w:rsidR="003A046D" w:rsidRPr="003A046D" w:rsidRDefault="003A046D" w:rsidP="003A046D">
      <w:r w:rsidRPr="003A046D">
        <w:t xml:space="preserve">Discuss with students what living things leave behind, and what happens to those 'waste products'. </w:t>
      </w:r>
    </w:p>
    <w:p w14:paraId="7F7EA7B7" w14:textId="17CC410E" w:rsidR="003A046D" w:rsidRPr="003A046D" w:rsidRDefault="003A046D" w:rsidP="003A046D">
      <w:pPr>
        <w:rPr>
          <w:b/>
          <w:bCs/>
        </w:rPr>
      </w:pPr>
      <w:r w:rsidRPr="003A046D">
        <w:rPr>
          <w:b/>
          <w:bCs/>
        </w:rPr>
        <w:t>Potential discussion prompts</w:t>
      </w:r>
    </w:p>
    <w:p w14:paraId="38F50567" w14:textId="77777777" w:rsidR="003A046D" w:rsidRPr="003A046D" w:rsidRDefault="003A046D" w:rsidP="003A046D">
      <w:pPr>
        <w:numPr>
          <w:ilvl w:val="0"/>
          <w:numId w:val="85"/>
        </w:numPr>
      </w:pPr>
      <w:r w:rsidRPr="003A046D">
        <w:rPr>
          <w:i/>
          <w:iCs/>
        </w:rPr>
        <w:t>What do plants and animals leave behind them as 'waste products'?</w:t>
      </w:r>
    </w:p>
    <w:p w14:paraId="2ADD05E1" w14:textId="77777777" w:rsidR="003A046D" w:rsidRPr="003A046D" w:rsidRDefault="003A046D" w:rsidP="003A046D">
      <w:pPr>
        <w:numPr>
          <w:ilvl w:val="1"/>
          <w:numId w:val="85"/>
        </w:numPr>
      </w:pPr>
      <w:r w:rsidRPr="003A046D">
        <w:t>Plants drop leaves and animals release poo/faeces.</w:t>
      </w:r>
    </w:p>
    <w:p w14:paraId="7C374AD2" w14:textId="77777777" w:rsidR="003A046D" w:rsidRPr="003A046D" w:rsidRDefault="003A046D" w:rsidP="003A046D">
      <w:pPr>
        <w:numPr>
          <w:ilvl w:val="0"/>
          <w:numId w:val="85"/>
        </w:numPr>
      </w:pPr>
      <w:r w:rsidRPr="003A046D">
        <w:rPr>
          <w:i/>
          <w:iCs/>
        </w:rPr>
        <w:lastRenderedPageBreak/>
        <w:t>How many leaves do you think fall to the ground from some trees?</w:t>
      </w:r>
    </w:p>
    <w:p w14:paraId="703E626E" w14:textId="77777777" w:rsidR="003A046D" w:rsidRPr="003A046D" w:rsidRDefault="003A046D" w:rsidP="003A046D">
      <w:pPr>
        <w:numPr>
          <w:ilvl w:val="0"/>
          <w:numId w:val="85"/>
        </w:numPr>
      </w:pPr>
      <w:r w:rsidRPr="003A046D">
        <w:rPr>
          <w:i/>
          <w:iCs/>
        </w:rPr>
        <w:t>Have you ever seen possums in the trees?</w:t>
      </w:r>
    </w:p>
    <w:p w14:paraId="245317D0" w14:textId="77777777" w:rsidR="003A046D" w:rsidRPr="003A046D" w:rsidRDefault="003A046D" w:rsidP="003A046D">
      <w:pPr>
        <w:numPr>
          <w:ilvl w:val="0"/>
          <w:numId w:val="85"/>
        </w:numPr>
      </w:pPr>
      <w:r w:rsidRPr="003A046D">
        <w:rPr>
          <w:i/>
          <w:iCs/>
        </w:rPr>
        <w:t>Where do you think their poo goes?</w:t>
      </w:r>
    </w:p>
    <w:p w14:paraId="22C55829" w14:textId="77777777" w:rsidR="003A046D" w:rsidRPr="003A046D" w:rsidRDefault="003A046D" w:rsidP="003A046D">
      <w:pPr>
        <w:numPr>
          <w:ilvl w:val="0"/>
          <w:numId w:val="85"/>
        </w:numPr>
      </w:pPr>
      <w:r w:rsidRPr="003A046D">
        <w:rPr>
          <w:i/>
          <w:iCs/>
        </w:rPr>
        <w:t>What do you think happens to all the leaves and poo on the ground?</w:t>
      </w:r>
    </w:p>
    <w:p w14:paraId="07D3EF52" w14:textId="77777777" w:rsidR="003A046D" w:rsidRPr="003A046D" w:rsidRDefault="003A046D" w:rsidP="003A046D">
      <w:pPr>
        <w:numPr>
          <w:ilvl w:val="1"/>
          <w:numId w:val="85"/>
        </w:numPr>
      </w:pPr>
      <w:r w:rsidRPr="003A046D">
        <w:t>It eventually rots and returns to the soil.</w:t>
      </w:r>
    </w:p>
    <w:p w14:paraId="6890C8C5" w14:textId="77777777" w:rsidR="003A046D" w:rsidRPr="003A046D" w:rsidRDefault="003A046D" w:rsidP="003A046D">
      <w:pPr>
        <w:numPr>
          <w:ilvl w:val="0"/>
          <w:numId w:val="85"/>
        </w:numPr>
      </w:pPr>
      <w:r w:rsidRPr="003A046D">
        <w:rPr>
          <w:i/>
          <w:iCs/>
        </w:rPr>
        <w:t>What helps to make this happen?</w:t>
      </w:r>
    </w:p>
    <w:p w14:paraId="168AD163" w14:textId="3BD0521A" w:rsidR="00BB7244" w:rsidRDefault="003A046D" w:rsidP="00BB7244">
      <w:pPr>
        <w:numPr>
          <w:ilvl w:val="1"/>
          <w:numId w:val="85"/>
        </w:numPr>
      </w:pPr>
      <w:r w:rsidRPr="003A046D">
        <w:t>Mould grows on it and rots it. Students might also offer the idea that small animals feed on the leaves and droppings. This will be explored further in subsequent lesson steps.</w:t>
      </w:r>
    </w:p>
    <w:p w14:paraId="6A47D1D5" w14:textId="3F52DE29" w:rsidR="00B87A1F" w:rsidRDefault="00B87A1F" w:rsidP="00B87A1F">
      <w:pPr>
        <w:pStyle w:val="Heading2"/>
      </w:pPr>
      <w:r>
        <w:t xml:space="preserve">Question </w:t>
      </w:r>
      <w:r>
        <w:rPr>
          <w:rFonts w:cstheme="majorHAnsi"/>
          <w:color w:val="auto"/>
        </w:rPr>
        <w:t xml:space="preserve">• </w:t>
      </w:r>
      <w:r>
        <w:rPr>
          <w:rFonts w:cstheme="majorHAnsi"/>
          <w:b w:val="0"/>
          <w:bCs/>
          <w:color w:val="auto"/>
        </w:rPr>
        <w:t>Introducing de</w:t>
      </w:r>
      <w:r w:rsidR="00A5655F">
        <w:rPr>
          <w:rFonts w:cstheme="majorHAnsi"/>
          <w:b w:val="0"/>
          <w:bCs/>
          <w:color w:val="auto"/>
        </w:rPr>
        <w:t>tritivo</w:t>
      </w:r>
      <w:r w:rsidR="003B2894">
        <w:rPr>
          <w:rFonts w:cstheme="majorHAnsi"/>
          <w:b w:val="0"/>
          <w:bCs/>
          <w:color w:val="auto"/>
        </w:rPr>
        <w:t>re</w:t>
      </w:r>
      <w:r w:rsidR="00A5655F">
        <w:rPr>
          <w:rFonts w:cstheme="majorHAnsi"/>
          <w:b w:val="0"/>
          <w:bCs/>
          <w:color w:val="auto"/>
        </w:rPr>
        <w:t>s</w:t>
      </w:r>
      <w:r>
        <w:t xml:space="preserve"> </w:t>
      </w:r>
    </w:p>
    <w:p w14:paraId="54FB5444" w14:textId="77777777" w:rsidR="002B6DF4" w:rsidRPr="002B6DF4" w:rsidRDefault="002B6DF4" w:rsidP="00D865B3">
      <w:pPr>
        <w:spacing w:before="240" w:line="276" w:lineRule="auto"/>
        <w:rPr>
          <w:lang w:eastAsia="en-AU"/>
        </w:rPr>
      </w:pPr>
      <w:r w:rsidRPr="002B6DF4">
        <w:rPr>
          <w:b/>
          <w:bCs/>
          <w:lang w:eastAsia="en-AU"/>
        </w:rPr>
        <w:t>Pose the question:</w:t>
      </w:r>
      <w:r w:rsidRPr="002B6DF4">
        <w:rPr>
          <w:lang w:eastAsia="en-AU"/>
        </w:rPr>
        <w:t xml:space="preserve"> Do you think there are decomposers in our bushland/garden/park/compost bin? All environments will contain detritivores of some description.</w:t>
      </w:r>
    </w:p>
    <w:p w14:paraId="48DC8660" w14:textId="77777777" w:rsidR="002B6DF4" w:rsidRPr="002B6DF4" w:rsidRDefault="002B6DF4" w:rsidP="00D865B3">
      <w:pPr>
        <w:spacing w:before="240" w:line="276" w:lineRule="auto"/>
        <w:rPr>
          <w:lang w:eastAsia="en-AU"/>
        </w:rPr>
      </w:pPr>
      <w:r w:rsidRPr="002B6DF4">
        <w:rPr>
          <w:lang w:eastAsia="en-AU"/>
        </w:rPr>
        <w:t>Introduce the term detritivore: larger animals such as worms, dung beetles, slaters and slugs that do a similar job as decomposers. Detritivores eat the decaying leaves, animals and poo to take the chemical energy stored in them.</w:t>
      </w:r>
    </w:p>
    <w:p w14:paraId="4F1BEA44" w14:textId="77777777" w:rsidR="002B6DF4" w:rsidRDefault="002B6DF4" w:rsidP="00D865B3">
      <w:pPr>
        <w:spacing w:before="240" w:line="276" w:lineRule="auto"/>
        <w:rPr>
          <w:lang w:eastAsia="en-AU"/>
        </w:rPr>
      </w:pPr>
      <w:r w:rsidRPr="002B6DF4">
        <w:rPr>
          <w:lang w:eastAsia="en-AU"/>
        </w:rPr>
        <w:t>Add ‘detritivore’ to the word wall.</w:t>
      </w:r>
    </w:p>
    <w:p w14:paraId="7C4DA444" w14:textId="691C853B" w:rsidR="00DF089F" w:rsidRDefault="00DF089F" w:rsidP="00DF089F">
      <w:pPr>
        <w:pStyle w:val="Heading2"/>
      </w:pPr>
      <w:r>
        <w:t xml:space="preserve">Investigate </w:t>
      </w:r>
      <w:r>
        <w:rPr>
          <w:rFonts w:cstheme="majorHAnsi"/>
          <w:color w:val="auto"/>
        </w:rPr>
        <w:t xml:space="preserve">• </w:t>
      </w:r>
      <w:r>
        <w:rPr>
          <w:rFonts w:cstheme="majorHAnsi"/>
          <w:b w:val="0"/>
          <w:bCs/>
          <w:color w:val="auto"/>
        </w:rPr>
        <w:t>Keeping it local</w:t>
      </w:r>
      <w:r>
        <w:t xml:space="preserve"> </w:t>
      </w:r>
    </w:p>
    <w:p w14:paraId="5BE486C9"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Discuss how students could test if there were decomposers or detritivores in their local environment.</w:t>
      </w:r>
    </w:p>
    <w:p w14:paraId="6913BFE2" w14:textId="2F8458AC" w:rsidR="005D585E" w:rsidRPr="005D585E" w:rsidRDefault="005D585E" w:rsidP="005D585E">
      <w:pPr>
        <w:spacing w:before="240" w:line="276" w:lineRule="auto"/>
        <w:rPr>
          <w:rFonts w:eastAsia="Times New Roman" w:cstheme="minorHAnsi"/>
          <w:b/>
          <w:bCs/>
          <w:color w:val="auto"/>
          <w:szCs w:val="20"/>
          <w:lang w:eastAsia="en-AU"/>
        </w:rPr>
      </w:pPr>
      <w:r w:rsidRPr="005D585E">
        <w:rPr>
          <w:rFonts w:eastAsia="Times New Roman" w:cstheme="minorHAnsi"/>
          <w:b/>
          <w:bCs/>
          <w:color w:val="auto"/>
          <w:szCs w:val="20"/>
          <w:lang w:eastAsia="en-AU"/>
        </w:rPr>
        <w:t>Potential discussion prompts</w:t>
      </w:r>
    </w:p>
    <w:p w14:paraId="35B52C66" w14:textId="77777777" w:rsidR="005D585E" w:rsidRPr="005D585E" w:rsidRDefault="005D585E" w:rsidP="00C652FC">
      <w:pPr>
        <w:numPr>
          <w:ilvl w:val="0"/>
          <w:numId w:val="86"/>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Will we be able to see the decomposer?</w:t>
      </w:r>
      <w:r w:rsidRPr="005D585E">
        <w:rPr>
          <w:rFonts w:eastAsia="Times New Roman" w:cstheme="minorHAnsi"/>
          <w:color w:val="auto"/>
          <w:szCs w:val="20"/>
          <w:lang w:eastAsia="en-AU"/>
        </w:rPr>
        <w:t xml:space="preserve"> </w:t>
      </w:r>
    </w:p>
    <w:p w14:paraId="02752318" w14:textId="77777777" w:rsidR="005D585E" w:rsidRPr="005D585E" w:rsidRDefault="005D585E" w:rsidP="00C652FC">
      <w:pPr>
        <w:numPr>
          <w:ilvl w:val="1"/>
          <w:numId w:val="86"/>
        </w:numPr>
        <w:tabs>
          <w:tab w:val="num" w:pos="1440"/>
        </w:tabs>
        <w:spacing w:line="276" w:lineRule="auto"/>
        <w:rPr>
          <w:rFonts w:eastAsia="Times New Roman" w:cstheme="minorHAnsi"/>
          <w:color w:val="auto"/>
          <w:szCs w:val="20"/>
          <w:lang w:eastAsia="en-AU"/>
        </w:rPr>
      </w:pPr>
      <w:r w:rsidRPr="005D585E">
        <w:rPr>
          <w:rFonts w:eastAsia="Times New Roman" w:cstheme="minorHAnsi"/>
          <w:color w:val="auto"/>
          <w:szCs w:val="20"/>
          <w:lang w:eastAsia="en-AU"/>
        </w:rPr>
        <w:t>We may see fungi, or it may be too small to see.</w:t>
      </w:r>
    </w:p>
    <w:p w14:paraId="62D0019F" w14:textId="77777777" w:rsidR="005D585E" w:rsidRPr="005D585E" w:rsidRDefault="005D585E" w:rsidP="00C652FC">
      <w:pPr>
        <w:numPr>
          <w:ilvl w:val="0"/>
          <w:numId w:val="86"/>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 xml:space="preserve">Will we be able to see the detritivore? </w:t>
      </w:r>
    </w:p>
    <w:p w14:paraId="60DB098D" w14:textId="77777777" w:rsidR="005D585E" w:rsidRPr="005D585E" w:rsidRDefault="005D585E" w:rsidP="00C652FC">
      <w:pPr>
        <w:numPr>
          <w:ilvl w:val="1"/>
          <w:numId w:val="86"/>
        </w:numPr>
        <w:tabs>
          <w:tab w:val="num" w:pos="1440"/>
        </w:tabs>
        <w:spacing w:line="276" w:lineRule="auto"/>
        <w:rPr>
          <w:rFonts w:eastAsia="Times New Roman" w:cstheme="minorHAnsi"/>
          <w:color w:val="auto"/>
          <w:szCs w:val="20"/>
          <w:lang w:eastAsia="en-AU"/>
        </w:rPr>
      </w:pPr>
      <w:r w:rsidRPr="005D585E">
        <w:rPr>
          <w:rFonts w:eastAsia="Times New Roman" w:cstheme="minorHAnsi"/>
          <w:color w:val="auto"/>
          <w:szCs w:val="20"/>
          <w:lang w:eastAsia="en-AU"/>
        </w:rPr>
        <w:t>Probably, if we're careful and quiet.</w:t>
      </w:r>
    </w:p>
    <w:p w14:paraId="4E0A606E" w14:textId="77777777" w:rsidR="005D585E" w:rsidRPr="005D585E" w:rsidRDefault="005D585E" w:rsidP="00C652FC">
      <w:pPr>
        <w:numPr>
          <w:ilvl w:val="0"/>
          <w:numId w:val="86"/>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What evidence could we use to see if it is present?</w:t>
      </w:r>
    </w:p>
    <w:p w14:paraId="7F223F9D" w14:textId="77777777" w:rsidR="005D585E" w:rsidRPr="005D585E" w:rsidRDefault="005D585E" w:rsidP="00C652FC">
      <w:pPr>
        <w:numPr>
          <w:ilvl w:val="0"/>
          <w:numId w:val="86"/>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How could we test if a decomposer is there?</w:t>
      </w:r>
    </w:p>
    <w:p w14:paraId="5FEF5A34"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Students consider which of the below tests would be most appropriate for their environment.</w:t>
      </w:r>
    </w:p>
    <w:p w14:paraId="7C645394" w14:textId="12796E75" w:rsidR="005D585E" w:rsidRPr="005D585E" w:rsidRDefault="005D585E" w:rsidP="005D585E">
      <w:pPr>
        <w:spacing w:before="240" w:line="276" w:lineRule="auto"/>
        <w:rPr>
          <w:rFonts w:eastAsia="Times New Roman" w:cstheme="minorHAnsi"/>
          <w:b/>
          <w:bCs/>
          <w:color w:val="auto"/>
          <w:sz w:val="22"/>
          <w:szCs w:val="22"/>
          <w:lang w:eastAsia="en-AU"/>
        </w:rPr>
      </w:pPr>
      <w:r w:rsidRPr="005D585E">
        <w:rPr>
          <w:rFonts w:eastAsia="Times New Roman" w:cstheme="minorHAnsi"/>
          <w:b/>
          <w:bCs/>
          <w:color w:val="auto"/>
          <w:sz w:val="22"/>
          <w:szCs w:val="22"/>
          <w:lang w:eastAsia="en-AU"/>
        </w:rPr>
        <w:t>On location (</w:t>
      </w:r>
      <w:r w:rsidRPr="005D585E">
        <w:rPr>
          <w:rFonts w:eastAsia="Times New Roman" w:cstheme="minorHAnsi"/>
          <w:b/>
          <w:bCs/>
          <w:i/>
          <w:iCs/>
          <w:color w:val="auto"/>
          <w:sz w:val="22"/>
          <w:szCs w:val="22"/>
          <w:lang w:eastAsia="en-AU"/>
        </w:rPr>
        <w:t>In situ)</w:t>
      </w:r>
    </w:p>
    <w:p w14:paraId="2FE75B0A"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If the habitat is controlled, students may choose to place the piece of cut fruit on the ground and place the clear plastic container over the top. They could take pictures of how it changes or write descriptions over time.</w:t>
      </w:r>
    </w:p>
    <w:p w14:paraId="599C554A" w14:textId="77966567" w:rsidR="005D585E" w:rsidRPr="005D585E" w:rsidRDefault="005D585E" w:rsidP="005D585E">
      <w:pPr>
        <w:spacing w:before="240" w:line="276" w:lineRule="auto"/>
        <w:rPr>
          <w:rFonts w:eastAsia="Times New Roman" w:cstheme="minorHAnsi"/>
          <w:b/>
          <w:bCs/>
          <w:color w:val="auto"/>
          <w:sz w:val="22"/>
          <w:szCs w:val="22"/>
          <w:lang w:eastAsia="en-AU"/>
        </w:rPr>
      </w:pPr>
      <w:r w:rsidRPr="005D585E">
        <w:rPr>
          <w:rFonts w:eastAsia="Times New Roman" w:cstheme="minorHAnsi"/>
          <w:b/>
          <w:bCs/>
          <w:color w:val="auto"/>
          <w:sz w:val="22"/>
          <w:szCs w:val="22"/>
          <w:lang w:eastAsia="en-AU"/>
        </w:rPr>
        <w:t>In classroom (</w:t>
      </w:r>
      <w:r w:rsidRPr="005D585E">
        <w:rPr>
          <w:rFonts w:eastAsia="Times New Roman" w:cstheme="minorHAnsi"/>
          <w:b/>
          <w:bCs/>
          <w:i/>
          <w:iCs/>
          <w:color w:val="auto"/>
          <w:sz w:val="22"/>
          <w:szCs w:val="22"/>
          <w:lang w:eastAsia="en-AU"/>
        </w:rPr>
        <w:t>Ex situ</w:t>
      </w:r>
      <w:r w:rsidRPr="005D585E">
        <w:rPr>
          <w:rFonts w:eastAsia="Times New Roman" w:cstheme="minorHAnsi"/>
          <w:b/>
          <w:bCs/>
          <w:color w:val="auto"/>
          <w:sz w:val="22"/>
          <w:szCs w:val="22"/>
          <w:lang w:eastAsia="en-AU"/>
        </w:rPr>
        <w:t>)</w:t>
      </w:r>
    </w:p>
    <w:p w14:paraId="5D80DCBC"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 xml:space="preserve">If there is a chance the location could be disturbed, use gloves and the trowel to collect a small amount of soil and humus (the dark organic material including leaves and bark) and place in the sealable container. This should also include decomposers. Add the cut fruit on top and seal the container tightly. </w:t>
      </w:r>
    </w:p>
    <w:p w14:paraId="43449A0E" w14:textId="227E62C1"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Store the container in a warm place in the classroom. Take pictures of how it changes or write descriptions over time. Do not reopen the jar as fungi can produce spores that can affect those with compromised immune systems.</w:t>
      </w:r>
    </w:p>
    <w:p w14:paraId="39D6EA05"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lastRenderedPageBreak/>
        <w:t>Set up the experiment in the decided location. Encourage students to identify any detritivores that may be in the habitat.</w:t>
      </w:r>
    </w:p>
    <w:p w14:paraId="04DCA0FB" w14:textId="3200F3E9" w:rsidR="005D585E" w:rsidRPr="005D585E" w:rsidRDefault="005D585E" w:rsidP="00C652FC">
      <w:pPr>
        <w:spacing w:before="240" w:line="276" w:lineRule="auto"/>
        <w:rPr>
          <w:rFonts w:eastAsia="Times New Roman" w:cstheme="minorHAnsi"/>
          <w:b/>
          <w:bCs/>
          <w:color w:val="auto"/>
          <w:szCs w:val="20"/>
          <w:lang w:eastAsia="en-AU"/>
        </w:rPr>
      </w:pPr>
      <w:r w:rsidRPr="005D585E">
        <w:rPr>
          <w:rFonts w:eastAsia="Times New Roman" w:cstheme="minorHAnsi"/>
          <w:b/>
          <w:bCs/>
          <w:color w:val="auto"/>
          <w:szCs w:val="20"/>
          <w:lang w:eastAsia="en-AU"/>
        </w:rPr>
        <w:t>Potential discussion prompts</w:t>
      </w:r>
    </w:p>
    <w:p w14:paraId="1F186486" w14:textId="77777777" w:rsidR="005D585E" w:rsidRPr="005D585E" w:rsidRDefault="005D585E" w:rsidP="00C652FC">
      <w:pPr>
        <w:numPr>
          <w:ilvl w:val="0"/>
          <w:numId w:val="87"/>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Where are these animals located? Are they close to the top or deeper down?</w:t>
      </w:r>
    </w:p>
    <w:p w14:paraId="05D52A05" w14:textId="77777777" w:rsidR="005D585E" w:rsidRPr="005D585E" w:rsidRDefault="005D585E" w:rsidP="00C652FC">
      <w:pPr>
        <w:numPr>
          <w:ilvl w:val="0"/>
          <w:numId w:val="87"/>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How many different types of detritivores can you find?</w:t>
      </w:r>
    </w:p>
    <w:p w14:paraId="5DB9C447" w14:textId="77777777" w:rsidR="005D585E" w:rsidRPr="005D585E" w:rsidRDefault="005D585E" w:rsidP="00C652FC">
      <w:pPr>
        <w:numPr>
          <w:ilvl w:val="0"/>
          <w:numId w:val="87"/>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Should we touch these animals? Why not?</w:t>
      </w:r>
    </w:p>
    <w:p w14:paraId="3AABB60E" w14:textId="77777777" w:rsidR="005D585E" w:rsidRPr="005D585E" w:rsidRDefault="005D585E" w:rsidP="00C652FC">
      <w:pPr>
        <w:numPr>
          <w:ilvl w:val="1"/>
          <w:numId w:val="87"/>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No. They are important to the environment, and we need them to do their job.</w:t>
      </w:r>
    </w:p>
    <w:p w14:paraId="6873FDE4" w14:textId="77777777" w:rsidR="005D585E" w:rsidRPr="005D585E" w:rsidRDefault="005D585E" w:rsidP="00C652FC">
      <w:pPr>
        <w:numPr>
          <w:ilvl w:val="0"/>
          <w:numId w:val="87"/>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 xml:space="preserve">How are these animals different to decomposers? </w:t>
      </w:r>
    </w:p>
    <w:p w14:paraId="44E0069E" w14:textId="77777777" w:rsidR="005D585E" w:rsidRPr="005D585E" w:rsidRDefault="005D585E" w:rsidP="00C652FC">
      <w:pPr>
        <w:numPr>
          <w:ilvl w:val="1"/>
          <w:numId w:val="87"/>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They are animals that can be seen. They need to eat the dead thing to get their energy.</w:t>
      </w:r>
    </w:p>
    <w:p w14:paraId="616ABFBA" w14:textId="77777777" w:rsidR="005D585E" w:rsidRPr="005D585E" w:rsidRDefault="005D585E" w:rsidP="00C652FC">
      <w:pPr>
        <w:numPr>
          <w:ilvl w:val="0"/>
          <w:numId w:val="87"/>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How are they the same as decomposers?</w:t>
      </w:r>
    </w:p>
    <w:p w14:paraId="574A24BA" w14:textId="77777777" w:rsidR="005D585E" w:rsidRPr="005D585E" w:rsidRDefault="005D585E" w:rsidP="00C652FC">
      <w:pPr>
        <w:numPr>
          <w:ilvl w:val="1"/>
          <w:numId w:val="87"/>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The are usually too small to be seen. Both are consumers that get their energy by breaking down the chemicals in dead things.</w:t>
      </w:r>
    </w:p>
    <w:p w14:paraId="254EE3FB" w14:textId="025EAEC4" w:rsidR="00FE4BC5" w:rsidRDefault="00FE4BC5" w:rsidP="00FE4BC5">
      <w:pPr>
        <w:pStyle w:val="Heading2"/>
      </w:pPr>
      <w:r>
        <w:t xml:space="preserve">Integrate </w:t>
      </w:r>
      <w:r>
        <w:rPr>
          <w:rFonts w:cstheme="majorHAnsi"/>
          <w:color w:val="auto"/>
        </w:rPr>
        <w:t xml:space="preserve">• </w:t>
      </w:r>
      <w:r w:rsidR="00C1285B">
        <w:rPr>
          <w:rFonts w:cstheme="majorHAnsi"/>
          <w:b w:val="0"/>
          <w:bCs/>
          <w:color w:val="auto"/>
        </w:rPr>
        <w:t>Decomposers in the food chain</w:t>
      </w:r>
      <w:r>
        <w:t xml:space="preserve"> </w:t>
      </w:r>
    </w:p>
    <w:p w14:paraId="673456E9" w14:textId="77777777" w:rsidR="00C1285B" w:rsidRPr="00C1285B" w:rsidRDefault="00C1285B" w:rsidP="00C1285B">
      <w:pPr>
        <w:spacing w:before="240" w:line="276" w:lineRule="auto"/>
      </w:pPr>
      <w:r w:rsidRPr="00C1285B">
        <w:t>Revisit the local environment food chain from Lesson 5. Discuss where decomposers fit into a food chain.</w:t>
      </w:r>
    </w:p>
    <w:p w14:paraId="5DF723D3" w14:textId="66780892" w:rsidR="00C1285B" w:rsidRPr="00C1285B" w:rsidRDefault="00C1285B" w:rsidP="00C1285B">
      <w:pPr>
        <w:spacing w:before="240" w:line="276" w:lineRule="auto"/>
        <w:rPr>
          <w:b/>
          <w:bCs/>
        </w:rPr>
      </w:pPr>
      <w:r w:rsidRPr="00C1285B">
        <w:rPr>
          <w:b/>
          <w:bCs/>
        </w:rPr>
        <w:t>Potential discussion prompts</w:t>
      </w:r>
    </w:p>
    <w:p w14:paraId="6D26472B" w14:textId="77777777" w:rsidR="00C1285B" w:rsidRPr="00C1285B" w:rsidRDefault="00C1285B" w:rsidP="00C1285B">
      <w:pPr>
        <w:numPr>
          <w:ilvl w:val="0"/>
          <w:numId w:val="88"/>
        </w:numPr>
        <w:tabs>
          <w:tab w:val="num" w:pos="720"/>
        </w:tabs>
        <w:spacing w:line="276" w:lineRule="auto"/>
      </w:pPr>
      <w:r w:rsidRPr="00C1285B">
        <w:rPr>
          <w:i/>
          <w:iCs/>
        </w:rPr>
        <w:t xml:space="preserve">Are decomposers producers or consumers? </w:t>
      </w:r>
    </w:p>
    <w:p w14:paraId="70851D93" w14:textId="77777777" w:rsidR="00C1285B" w:rsidRPr="00C1285B" w:rsidRDefault="00C1285B" w:rsidP="00C1285B">
      <w:pPr>
        <w:numPr>
          <w:ilvl w:val="1"/>
          <w:numId w:val="88"/>
        </w:numPr>
        <w:tabs>
          <w:tab w:val="num" w:pos="1440"/>
        </w:tabs>
        <w:spacing w:line="276" w:lineRule="auto"/>
      </w:pPr>
      <w:r w:rsidRPr="00C1285B">
        <w:t>Consumers.</w:t>
      </w:r>
    </w:p>
    <w:p w14:paraId="3DCC9267" w14:textId="77777777" w:rsidR="00C1285B" w:rsidRPr="00C1285B" w:rsidRDefault="00C1285B" w:rsidP="00C1285B">
      <w:pPr>
        <w:numPr>
          <w:ilvl w:val="0"/>
          <w:numId w:val="88"/>
        </w:numPr>
        <w:tabs>
          <w:tab w:val="num" w:pos="720"/>
        </w:tabs>
        <w:spacing w:line="276" w:lineRule="auto"/>
      </w:pPr>
      <w:r w:rsidRPr="00C1285B">
        <w:rPr>
          <w:i/>
          <w:iCs/>
        </w:rPr>
        <w:t xml:space="preserve">What do decomposers eat? </w:t>
      </w:r>
    </w:p>
    <w:p w14:paraId="6C1958F3" w14:textId="77777777" w:rsidR="00C1285B" w:rsidRPr="00C1285B" w:rsidRDefault="00C1285B" w:rsidP="00C1285B">
      <w:pPr>
        <w:numPr>
          <w:ilvl w:val="1"/>
          <w:numId w:val="88"/>
        </w:numPr>
        <w:tabs>
          <w:tab w:val="num" w:pos="1440"/>
        </w:tabs>
        <w:spacing w:line="276" w:lineRule="auto"/>
      </w:pPr>
      <w:r w:rsidRPr="00C1285B">
        <w:t>Everything in the food chain.</w:t>
      </w:r>
    </w:p>
    <w:p w14:paraId="237652D2" w14:textId="77777777" w:rsidR="00C1285B" w:rsidRPr="00C1285B" w:rsidRDefault="00C1285B" w:rsidP="00C1285B">
      <w:pPr>
        <w:numPr>
          <w:ilvl w:val="0"/>
          <w:numId w:val="88"/>
        </w:numPr>
        <w:tabs>
          <w:tab w:val="num" w:pos="720"/>
        </w:tabs>
        <w:spacing w:line="276" w:lineRule="auto"/>
      </w:pPr>
      <w:r w:rsidRPr="00C1285B">
        <w:rPr>
          <w:i/>
          <w:iCs/>
        </w:rPr>
        <w:t xml:space="preserve">Where do they get their energy from? </w:t>
      </w:r>
    </w:p>
    <w:p w14:paraId="0D54158A" w14:textId="77777777" w:rsidR="00C1285B" w:rsidRPr="00C1285B" w:rsidRDefault="00C1285B" w:rsidP="00C1285B">
      <w:pPr>
        <w:numPr>
          <w:ilvl w:val="1"/>
          <w:numId w:val="88"/>
        </w:numPr>
        <w:tabs>
          <w:tab w:val="num" w:pos="1440"/>
        </w:tabs>
        <w:spacing w:line="276" w:lineRule="auto"/>
      </w:pPr>
      <w:r w:rsidRPr="00C1285B">
        <w:t>The chemical energy stored in the body of other organisms.</w:t>
      </w:r>
    </w:p>
    <w:p w14:paraId="6DCAFB0A" w14:textId="77777777" w:rsidR="00C1285B" w:rsidRPr="00C1285B" w:rsidRDefault="00C1285B" w:rsidP="00C1285B">
      <w:pPr>
        <w:numPr>
          <w:ilvl w:val="0"/>
          <w:numId w:val="88"/>
        </w:numPr>
        <w:tabs>
          <w:tab w:val="num" w:pos="720"/>
        </w:tabs>
        <w:spacing w:line="276" w:lineRule="auto"/>
      </w:pPr>
      <w:r w:rsidRPr="00C1285B">
        <w:rPr>
          <w:i/>
          <w:iCs/>
        </w:rPr>
        <w:t>How could we show this movement of energy in a food chain?</w:t>
      </w:r>
    </w:p>
    <w:p w14:paraId="1F0D9968" w14:textId="77777777" w:rsidR="00C1285B" w:rsidRPr="00C1285B" w:rsidRDefault="00C1285B" w:rsidP="00C1285B">
      <w:pPr>
        <w:numPr>
          <w:ilvl w:val="0"/>
          <w:numId w:val="88"/>
        </w:numPr>
        <w:tabs>
          <w:tab w:val="num" w:pos="720"/>
        </w:tabs>
        <w:spacing w:line="276" w:lineRule="auto"/>
      </w:pPr>
      <w:r w:rsidRPr="00C1285B">
        <w:rPr>
          <w:i/>
          <w:iCs/>
        </w:rPr>
        <w:t>How could we use what we know in the local bushland/school garden/compost bin?</w:t>
      </w:r>
    </w:p>
    <w:p w14:paraId="47598CCB" w14:textId="77777777" w:rsidR="00C1285B" w:rsidRPr="00C1285B" w:rsidRDefault="00C1285B" w:rsidP="00C1285B">
      <w:pPr>
        <w:spacing w:line="276" w:lineRule="auto"/>
      </w:pPr>
    </w:p>
    <w:p w14:paraId="668F7A1C" w14:textId="087DBD8D" w:rsidR="00BB7244" w:rsidRDefault="00BB7244" w:rsidP="00BB7244">
      <w:pPr>
        <w:pStyle w:val="Heading3"/>
      </w:pPr>
      <w:r>
        <w:t>Reflect on the lesson</w:t>
      </w:r>
    </w:p>
    <w:p w14:paraId="294C7863" w14:textId="77777777" w:rsidR="00BB7244" w:rsidRDefault="00BB7244" w:rsidP="00BB7244">
      <w:r>
        <w:t>You might:</w:t>
      </w:r>
    </w:p>
    <w:p w14:paraId="5519069A" w14:textId="77777777" w:rsidR="005F1E08" w:rsidRPr="005F1E08" w:rsidRDefault="005F1E08" w:rsidP="005F1E08">
      <w:pPr>
        <w:numPr>
          <w:ilvl w:val="0"/>
          <w:numId w:val="89"/>
        </w:numPr>
        <w:tabs>
          <w:tab w:val="num" w:pos="720"/>
        </w:tabs>
        <w:spacing w:after="0" w:line="276" w:lineRule="auto"/>
        <w:rPr>
          <w:szCs w:val="20"/>
        </w:rPr>
      </w:pPr>
      <w:r w:rsidRPr="005F1E08">
        <w:rPr>
          <w:szCs w:val="20"/>
        </w:rPr>
        <w:t>update the word wall with relevant words and images.</w:t>
      </w:r>
    </w:p>
    <w:p w14:paraId="3C1F29CC" w14:textId="77777777" w:rsidR="005F1E08" w:rsidRPr="005F1E08" w:rsidRDefault="005F1E08" w:rsidP="005F1E08">
      <w:pPr>
        <w:numPr>
          <w:ilvl w:val="0"/>
          <w:numId w:val="89"/>
        </w:numPr>
        <w:tabs>
          <w:tab w:val="num" w:pos="720"/>
        </w:tabs>
        <w:spacing w:after="0" w:line="276" w:lineRule="auto"/>
        <w:rPr>
          <w:szCs w:val="20"/>
        </w:rPr>
      </w:pPr>
      <w:r w:rsidRPr="005F1E08">
        <w:rPr>
          <w:szCs w:val="20"/>
        </w:rPr>
        <w:t xml:space="preserve">update the TWLH chart by inviting students to add what they have learned (L) and the evidence/observations that show how (H) they now know that. </w:t>
      </w:r>
    </w:p>
    <w:p w14:paraId="5D6E1AA3"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0A9FE192" w14:textId="77777777" w:rsidTr="001E1F19">
        <w:trPr>
          <w:trHeight w:val="1230"/>
        </w:trPr>
        <w:tc>
          <w:tcPr>
            <w:tcW w:w="8222" w:type="dxa"/>
          </w:tcPr>
          <w:p w14:paraId="6400B801" w14:textId="77777777" w:rsidR="00BB7244" w:rsidRPr="00541954" w:rsidRDefault="00BB7244" w:rsidP="001E1F19">
            <w:pPr>
              <w:pStyle w:val="Header"/>
              <w:jc w:val="left"/>
            </w:pPr>
            <w:r w:rsidRPr="009C4336">
              <w:rPr>
                <w:noProof/>
              </w:rPr>
              <w:lastRenderedPageBreak/>
              <w:drawing>
                <wp:inline distT="0" distB="0" distL="0" distR="0" wp14:anchorId="59D9E646" wp14:editId="284C32D4">
                  <wp:extent cx="2377440" cy="459245"/>
                  <wp:effectExtent l="0" t="0" r="3810" b="0"/>
                  <wp:docPr id="124174958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329D6466" w14:textId="77777777" w:rsidR="00BB7244" w:rsidRDefault="00BB7244" w:rsidP="001E1F19">
      <w:pPr>
        <w:spacing w:after="0"/>
        <w:rPr>
          <w:noProof/>
        </w:rPr>
      </w:pPr>
      <w:r>
        <w:rPr>
          <w:noProof/>
        </w:rPr>
        <mc:AlternateContent>
          <mc:Choice Requires="wps">
            <w:drawing>
              <wp:anchor distT="0" distB="0" distL="114300" distR="114300" simplePos="0" relativeHeight="251658274" behindDoc="0" locked="0" layoutInCell="1" allowOverlap="1" wp14:anchorId="713F38A1" wp14:editId="216C6510">
                <wp:simplePos x="0" y="0"/>
                <wp:positionH relativeFrom="column">
                  <wp:posOffset>5353050</wp:posOffset>
                </wp:positionH>
                <wp:positionV relativeFrom="paragraph">
                  <wp:posOffset>-971550</wp:posOffset>
                </wp:positionV>
                <wp:extent cx="1655445" cy="737870"/>
                <wp:effectExtent l="0" t="0" r="1905" b="5080"/>
                <wp:wrapNone/>
                <wp:docPr id="210147191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1D948E" w14:textId="7AF56370"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F38A1" id="_x0000_s1046" style="position:absolute;margin-left:421.5pt;margin-top:-76.5pt;width:130.35pt;height:58.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N3tIBogCAAB6BQAADgAAAAAAAAAAAAAAAAAuAgAAZHJzL2Uyb0RvYy54bWxQSwECLQAU&#10;AAYACAAAACEA3C2wU+IAAAANAQAADwAAAAAAAAAAAAAAAADiBAAAZHJzL2Rvd25yZXYueG1sUEsF&#10;BgAAAAAEAAQA8wAAAPEFAAAAAA==&#10;" fillcolor="#dbd7d2 [3206]" stroked="f" strokeweight="2pt">
                <v:textbox>
                  <w:txbxContent>
                    <w:p w14:paraId="291D948E" w14:textId="7AF56370" w:rsidR="00BB7244" w:rsidRDefault="00BB7244" w:rsidP="001E1F19">
                      <w:pPr>
                        <w:spacing w:before="40"/>
                        <w:ind w:left="57"/>
                      </w:pPr>
                      <w:r>
                        <w:rPr>
                          <w:b/>
                          <w:bCs/>
                          <w:sz w:val="48"/>
                          <w:szCs w:val="48"/>
                        </w:rPr>
                        <w:t>Year 4</w:t>
                      </w:r>
                    </w:p>
                  </w:txbxContent>
                </v:textbox>
              </v:roundrect>
            </w:pict>
          </mc:Fallback>
        </mc:AlternateContent>
      </w:r>
    </w:p>
    <w:p w14:paraId="5B216609" w14:textId="77777777" w:rsidR="00BB7244" w:rsidRDefault="00BB7244" w:rsidP="001E1F19">
      <w:pPr>
        <w:spacing w:after="30"/>
        <w:rPr>
          <w:noProof/>
        </w:rPr>
      </w:pPr>
      <w:r>
        <w:rPr>
          <w:noProof/>
        </w:rPr>
        <mc:AlternateContent>
          <mc:Choice Requires="wps">
            <w:drawing>
              <wp:anchor distT="0" distB="0" distL="114300" distR="114300" simplePos="0" relativeHeight="251658273" behindDoc="1" locked="0" layoutInCell="1" allowOverlap="1" wp14:anchorId="566DD1EE" wp14:editId="4E1B7D5D">
                <wp:simplePos x="0" y="0"/>
                <wp:positionH relativeFrom="page">
                  <wp:posOffset>0</wp:posOffset>
                </wp:positionH>
                <wp:positionV relativeFrom="page">
                  <wp:posOffset>0</wp:posOffset>
                </wp:positionV>
                <wp:extent cx="7560000" cy="1728000"/>
                <wp:effectExtent l="0" t="0" r="3175" b="5715"/>
                <wp:wrapNone/>
                <wp:docPr id="90007821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8119" id="Rectangle 1" o:spid="_x0000_s1026" style="position:absolute;margin-left:0;margin-top:0;width:595.3pt;height:13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977"/>
        <w:tblW w:w="0" w:type="auto"/>
        <w:tblLook w:val="04A0" w:firstRow="1" w:lastRow="0" w:firstColumn="1" w:lastColumn="0" w:noHBand="0" w:noVBand="1"/>
      </w:tblPr>
      <w:tblGrid>
        <w:gridCol w:w="9854"/>
      </w:tblGrid>
      <w:tr w:rsidR="0050762B" w14:paraId="5BA8971E" w14:textId="77777777" w:rsidTr="0050762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3B0AB4D" w14:textId="214FF369" w:rsidR="0050762B" w:rsidRPr="009D407C" w:rsidRDefault="0050762B" w:rsidP="0050762B">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r w:rsidR="00BF35AA">
              <w:t xml:space="preserve"> </w:t>
            </w:r>
            <w:hyperlink r:id="rId39" w:history="1">
              <w:r w:rsidR="00BF35AA">
                <w:rPr>
                  <w:rStyle w:val="Hyperlink"/>
                  <w:sz w:val="20"/>
                </w:rPr>
                <w:t>https://primaryconnections.org.au/teaching-sequences/year-4/sustain-the-chain/lesson-7-changing-habitats</w:t>
              </w:r>
            </w:hyperlink>
            <w:r w:rsidR="00BF35AA">
              <w:t xml:space="preserve"> </w:t>
            </w:r>
          </w:p>
        </w:tc>
      </w:tr>
    </w:tbl>
    <w:p w14:paraId="35F7AD3D" w14:textId="5468C9AC" w:rsidR="00BB7244" w:rsidRPr="00BF35AA" w:rsidRDefault="00BB7244" w:rsidP="00BB7244">
      <w:pPr>
        <w:pStyle w:val="Title"/>
        <w:rPr>
          <w:noProof/>
          <w:szCs w:val="40"/>
        </w:rPr>
      </w:pPr>
      <w:r w:rsidRPr="00BF35AA">
        <w:rPr>
          <w:noProof/>
          <w:szCs w:val="40"/>
        </w:rPr>
        <mc:AlternateContent>
          <mc:Choice Requires="wps">
            <w:drawing>
              <wp:anchor distT="0" distB="0" distL="114300" distR="114300" simplePos="0" relativeHeight="251658253" behindDoc="0" locked="0" layoutInCell="1" allowOverlap="1" wp14:anchorId="0FA533D4" wp14:editId="4FC1F3BA">
                <wp:simplePos x="0" y="0"/>
                <wp:positionH relativeFrom="page">
                  <wp:posOffset>0</wp:posOffset>
                </wp:positionH>
                <wp:positionV relativeFrom="page">
                  <wp:posOffset>0</wp:posOffset>
                </wp:positionV>
                <wp:extent cx="540000" cy="1688400"/>
                <wp:effectExtent l="0" t="0" r="0" b="7620"/>
                <wp:wrapNone/>
                <wp:docPr id="204045644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E6AF4B"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33D4" id="_x0000_s1047"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cQ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pJr3FpDvX9EhpBHwDt529K13AkfHgVSz9NV0hyHB1q0gb7iMEicNYC/P9qP/hWP6/Scwnsa&#10;o4r7XxuBijPz3VKffi1nszh3SZmdnk9JwdeW9WuL3XTXQJdX0qPhZBKjfzAHUSN0zzTxy3gwmYSV&#10;lFzFZcCDch3yeNObIdVymdxo1pwId3blZASPXMfOe9o9C3RDewZq7Hs4jJyYv+nS7BsjLSw3AXSb&#10;WvhI7XALNKepnYY3JT4Er/XkdXz5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D7FxnB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E6AF4B"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4" behindDoc="0" locked="0" layoutInCell="1" allowOverlap="1" wp14:anchorId="7BDA6F72" wp14:editId="05F25836">
                <wp:simplePos x="0" y="0"/>
                <wp:positionH relativeFrom="page">
                  <wp:posOffset>0</wp:posOffset>
                </wp:positionH>
                <wp:positionV relativeFrom="page">
                  <wp:posOffset>0</wp:posOffset>
                </wp:positionV>
                <wp:extent cx="540000" cy="1688400"/>
                <wp:effectExtent l="0" t="0" r="0" b="7620"/>
                <wp:wrapNone/>
                <wp:docPr id="5663457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0D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6F72" id="_x0000_s1048" style="position:absolute;margin-left:0;margin-top:0;width:42.5pt;height:132.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at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qbRNW6tod4/IkPII+CdvG3pWu6ED48CqefpKmmOwwMt2kBfcRgkzhrA3x/tR/+Kx3V6TuE9&#10;jVHF/a+NQMWZ+W6pT7+Ws1mcu6TMTs+npOBry/q1xW66a6DLK+nRcDKJ0T+Yg6gRumea+GU8mEzC&#10;Skqu4jLgQbkOebzpzZBquUxuNGtOhDu7cjKCR65j5z3tngW6oT0DNfY9HEZOzN90afaNkRaWmwC6&#10;TS18pHa4BZrT1E7DmxIfgtd68jq+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G2lat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90D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5" behindDoc="0" locked="0" layoutInCell="1" allowOverlap="1" wp14:anchorId="3D2EC365" wp14:editId="460AC0E0">
                <wp:simplePos x="0" y="0"/>
                <wp:positionH relativeFrom="page">
                  <wp:posOffset>0</wp:posOffset>
                </wp:positionH>
                <wp:positionV relativeFrom="page">
                  <wp:posOffset>0</wp:posOffset>
                </wp:positionV>
                <wp:extent cx="540000" cy="1688400"/>
                <wp:effectExtent l="0" t="0" r="0" b="7620"/>
                <wp:wrapNone/>
                <wp:docPr id="181746516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FB1A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C365" id="_x0000_s1049" style="position:absolute;margin-left:0;margin-top:0;width:42.5pt;height:132.9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bmcgIAAEE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D1HyNrnFrBfXuHhlCHgHv5HVL13IjfLgXSD1PV0lzHO5o0Qb6isMgcdYA/v5oP/pXPK7TUwrv&#10;aYwq7n+tBSrOzA9LffqtnM3i3CVldnw6JQVfW1avLXbdXQJdXkmPhpNJjP7B7EWN0D3TxC/jwWQS&#10;VlJyFZcB98plyONNb4ZUy2Vyo1lzItzYRycjeOQ6dt7T9lmgG9ozUGPfwn7kxPxNl2bfGGlhuQ6g&#10;29TCB2qHW6A5Te00vCnxIXitJ6/Dy7f4A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u0Cbm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6BFB1A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6" behindDoc="0" locked="0" layoutInCell="1" allowOverlap="1" wp14:anchorId="25961A48" wp14:editId="0A7B0BE2">
                <wp:simplePos x="0" y="0"/>
                <wp:positionH relativeFrom="page">
                  <wp:posOffset>0</wp:posOffset>
                </wp:positionH>
                <wp:positionV relativeFrom="page">
                  <wp:posOffset>0</wp:posOffset>
                </wp:positionV>
                <wp:extent cx="540000" cy="1688400"/>
                <wp:effectExtent l="0" t="0" r="0" b="7620"/>
                <wp:wrapNone/>
                <wp:docPr id="159075037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382208" w14:textId="166278D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7</w:t>
                            </w:r>
                          </w:p>
                          <w:p w14:paraId="657E69AA"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A89A04"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61A48" id="_x0000_s1050"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fN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mbRNW6tod4/IkPII+CdvG3pWu6ED48CqefpKmmOwwMt2kBfcRgkzhrA3x/tR/+Kx3V6TuE9&#10;jVHF/a+NQMWZ+W6pT7+Ws1mcu6TMTs+npOBry/q1xW66a6DLK+nRcDKJ0T+Yg6gRumea+GU8mEzC&#10;Skqu4jLgQbkOebzpzZBquUxuNGtOhDu7cjKCR65j5z3tngW6oT0DNfY9HEZOzN90afaNkRaWmwC6&#10;TS18pHa4BZrT1E7DmxIfgtd68jq+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34wfN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5382208" w14:textId="166278D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7</w:t>
                      </w:r>
                    </w:p>
                    <w:p w14:paraId="657E69AA"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A89A04"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BF35AA">
        <w:rPr>
          <w:noProof/>
          <w:szCs w:val="40"/>
        </w:rPr>
        <w:t xml:space="preserve">Sustain the chain </w:t>
      </w:r>
      <w:r w:rsidRPr="00BF35AA">
        <w:rPr>
          <w:rFonts w:cstheme="majorHAnsi"/>
          <w:color w:val="auto"/>
          <w:szCs w:val="40"/>
        </w:rPr>
        <w:t>•</w:t>
      </w:r>
      <w:r w:rsidRPr="00BF35AA">
        <w:rPr>
          <w:noProof/>
          <w:szCs w:val="40"/>
        </w:rPr>
        <w:t xml:space="preserve"> Lesson 7 </w:t>
      </w:r>
      <w:r w:rsidRPr="00BF35AA">
        <w:rPr>
          <w:rFonts w:cstheme="majorHAnsi"/>
          <w:color w:val="auto"/>
          <w:szCs w:val="40"/>
        </w:rPr>
        <w:t xml:space="preserve">• </w:t>
      </w:r>
      <w:r w:rsidR="00BF35AA" w:rsidRPr="00BF35AA">
        <w:rPr>
          <w:rFonts w:cstheme="majorHAnsi"/>
          <w:color w:val="auto"/>
          <w:szCs w:val="40"/>
        </w:rPr>
        <w:t>Changing habitats</w:t>
      </w:r>
    </w:p>
    <w:p w14:paraId="00BA7F94" w14:textId="77777777" w:rsidR="00D13110" w:rsidRPr="00D13110" w:rsidRDefault="00D13110" w:rsidP="00D13110"/>
    <w:p w14:paraId="79BDD905" w14:textId="5C45E6F7" w:rsidR="00BB7244" w:rsidRDefault="00BB7244" w:rsidP="00BB7244">
      <w:pPr>
        <w:pStyle w:val="Heading1"/>
        <w:spacing w:before="0" w:after="0"/>
      </w:pPr>
      <w:r>
        <w:t>Lesson overview</w:t>
      </w:r>
    </w:p>
    <w:p w14:paraId="033B892F" w14:textId="24FA4F4C" w:rsidR="00BB7244" w:rsidRPr="006948BA" w:rsidRDefault="00D13110" w:rsidP="00BB7244">
      <w:pPr>
        <w:rPr>
          <w:lang w:eastAsia="en-AU"/>
        </w:rPr>
      </w:pPr>
      <w:r w:rsidRPr="00D13110">
        <w:rPr>
          <w:lang w:eastAsia="en-AU"/>
        </w:rPr>
        <w:t>Students investigate the impact of introduced organisms in a food chain through modelling. They examine how science knowledge can be used to solve a problem of an introduced plant in the Northern Territory.</w:t>
      </w:r>
    </w:p>
    <w:p w14:paraId="1E0A8700" w14:textId="77777777" w:rsidR="00BB7244" w:rsidRDefault="00BB7244" w:rsidP="00BB7244">
      <w:pPr>
        <w:pStyle w:val="Heading2"/>
      </w:pPr>
      <w:r>
        <w:t>Key learning goals</w:t>
      </w:r>
    </w:p>
    <w:p w14:paraId="14E9C3F3"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4FB878A" w14:textId="77777777" w:rsidR="00D13110" w:rsidRPr="00D13110" w:rsidRDefault="00D13110" w:rsidP="00D0422D">
      <w:pPr>
        <w:numPr>
          <w:ilvl w:val="0"/>
          <w:numId w:val="90"/>
        </w:numPr>
        <w:tabs>
          <w:tab w:val="num" w:pos="720"/>
        </w:tabs>
        <w:spacing w:after="0" w:line="276" w:lineRule="auto"/>
        <w:textAlignment w:val="baseline"/>
        <w:rPr>
          <w:szCs w:val="20"/>
          <w:lang w:eastAsia="en-AU"/>
        </w:rPr>
      </w:pPr>
      <w:r w:rsidRPr="00D13110">
        <w:rPr>
          <w:szCs w:val="20"/>
          <w:lang w:eastAsia="en-AU"/>
        </w:rPr>
        <w:t>observe and discuss a video on invasive species.</w:t>
      </w:r>
    </w:p>
    <w:p w14:paraId="308B8B2E" w14:textId="77777777" w:rsidR="00D13110" w:rsidRPr="00D13110" w:rsidRDefault="00D13110" w:rsidP="00D0422D">
      <w:pPr>
        <w:numPr>
          <w:ilvl w:val="0"/>
          <w:numId w:val="90"/>
        </w:numPr>
        <w:tabs>
          <w:tab w:val="num" w:pos="720"/>
        </w:tabs>
        <w:spacing w:after="0" w:line="276" w:lineRule="auto"/>
        <w:textAlignment w:val="baseline"/>
        <w:rPr>
          <w:szCs w:val="20"/>
          <w:lang w:eastAsia="en-AU"/>
        </w:rPr>
      </w:pPr>
      <w:r w:rsidRPr="00D13110">
        <w:rPr>
          <w:szCs w:val="20"/>
          <w:lang w:eastAsia="en-AU"/>
        </w:rPr>
        <w:t>model the effect of an introduced or invasive species on the environment.</w:t>
      </w:r>
    </w:p>
    <w:p w14:paraId="414F1F38" w14:textId="6E7B4B90" w:rsidR="00BB7244" w:rsidRDefault="00D13110" w:rsidP="00D0422D">
      <w:pPr>
        <w:numPr>
          <w:ilvl w:val="0"/>
          <w:numId w:val="90"/>
        </w:numPr>
        <w:spacing w:after="0" w:line="276" w:lineRule="auto"/>
        <w:textAlignment w:val="baseline"/>
        <w:rPr>
          <w:szCs w:val="20"/>
          <w:lang w:eastAsia="en-AU"/>
        </w:rPr>
      </w:pPr>
      <w:r w:rsidRPr="00D13110">
        <w:rPr>
          <w:szCs w:val="20"/>
          <w:lang w:eastAsia="en-AU"/>
        </w:rPr>
        <w:t>model the effect of removing a food source from within a habitat.</w:t>
      </w:r>
    </w:p>
    <w:p w14:paraId="5A79C3F9" w14:textId="77777777" w:rsidR="002242A5" w:rsidRPr="002242A5" w:rsidRDefault="002242A5" w:rsidP="002242A5">
      <w:pPr>
        <w:spacing w:after="0" w:line="240" w:lineRule="auto"/>
        <w:ind w:left="720"/>
        <w:textAlignment w:val="baseline"/>
        <w:rPr>
          <w:szCs w:val="20"/>
          <w:lang w:eastAsia="en-AU"/>
        </w:rPr>
      </w:pPr>
    </w:p>
    <w:p w14:paraId="136D7E7D"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38561C78" w14:textId="77777777" w:rsidR="00D0422D" w:rsidRPr="00D0422D" w:rsidRDefault="00D0422D" w:rsidP="00D0422D">
      <w:pPr>
        <w:pStyle w:val="ListParagraph"/>
        <w:numPr>
          <w:ilvl w:val="0"/>
          <w:numId w:val="92"/>
        </w:numPr>
        <w:spacing w:line="276" w:lineRule="auto"/>
        <w:rPr>
          <w:lang w:eastAsia="en-AU"/>
        </w:rPr>
      </w:pPr>
      <w:r w:rsidRPr="00D0422D">
        <w:rPr>
          <w:lang w:eastAsia="en-AU"/>
        </w:rPr>
        <w:t>represent their ideas on interactions between organisms.</w:t>
      </w:r>
    </w:p>
    <w:p w14:paraId="5A8EF392" w14:textId="77777777" w:rsidR="00D0422D" w:rsidRDefault="00D0422D" w:rsidP="00D0422D">
      <w:pPr>
        <w:pStyle w:val="ListParagraph"/>
        <w:numPr>
          <w:ilvl w:val="0"/>
          <w:numId w:val="92"/>
        </w:numPr>
        <w:spacing w:line="276" w:lineRule="auto"/>
        <w:rPr>
          <w:lang w:eastAsia="en-AU"/>
        </w:rPr>
      </w:pPr>
      <w:r w:rsidRPr="00D0422D">
        <w:rPr>
          <w:lang w:eastAsia="en-AU"/>
        </w:rPr>
        <w:t>discuss how introduced animals can affect the survival of other organisms.</w:t>
      </w:r>
    </w:p>
    <w:p w14:paraId="761BC2D2" w14:textId="77777777" w:rsidR="00D0422D" w:rsidRPr="00D0422D" w:rsidRDefault="00D0422D" w:rsidP="00D0422D">
      <w:pPr>
        <w:pStyle w:val="ListParagraph"/>
        <w:spacing w:line="276" w:lineRule="auto"/>
        <w:ind w:left="284"/>
        <w:rPr>
          <w:lang w:eastAsia="en-AU"/>
        </w:rPr>
      </w:pPr>
    </w:p>
    <w:p w14:paraId="7B3F3237" w14:textId="77777777" w:rsidR="00BB7244" w:rsidRPr="00C30E6B" w:rsidRDefault="00BB7244" w:rsidP="00BB7244">
      <w:pPr>
        <w:pStyle w:val="Heading2"/>
        <w:spacing w:before="0"/>
      </w:pPr>
      <w:r>
        <w:t>A</w:t>
      </w:r>
      <w:r w:rsidRPr="00C30E6B">
        <w:t xml:space="preserve">ssessment advice </w:t>
      </w:r>
    </w:p>
    <w:p w14:paraId="427665C9" w14:textId="77777777" w:rsidR="00BB7244" w:rsidRPr="00303D17" w:rsidRDefault="00BB7244" w:rsidP="00BB7244">
      <w:r w:rsidRPr="00303D17">
        <w:t xml:space="preserve">In </w:t>
      </w:r>
      <w:r>
        <w:t>this lesson</w:t>
      </w:r>
      <w:r w:rsidRPr="00303D17">
        <w:t xml:space="preserve">, assessment is </w:t>
      </w:r>
      <w:r>
        <w:t>formative.</w:t>
      </w:r>
    </w:p>
    <w:p w14:paraId="532BA8F5" w14:textId="77777777" w:rsidR="00BB7244" w:rsidRPr="00AB19AB" w:rsidRDefault="00BB7244" w:rsidP="00BB7244">
      <w:pPr>
        <w:rPr>
          <w:lang w:eastAsia="en-AU"/>
        </w:rPr>
      </w:pPr>
      <w:r w:rsidRPr="00AB19AB">
        <w:rPr>
          <w:lang w:eastAsia="en-AU"/>
        </w:rPr>
        <w:t>Feedback might focus on:</w:t>
      </w:r>
    </w:p>
    <w:p w14:paraId="5242C5DF" w14:textId="77777777" w:rsidR="00C61C82" w:rsidRPr="00C61C82" w:rsidRDefault="00C61C82" w:rsidP="00C61C82">
      <w:pPr>
        <w:numPr>
          <w:ilvl w:val="0"/>
          <w:numId w:val="93"/>
        </w:numPr>
        <w:tabs>
          <w:tab w:val="num" w:pos="720"/>
        </w:tabs>
        <w:rPr>
          <w:szCs w:val="20"/>
          <w:lang w:eastAsia="en-AU"/>
        </w:rPr>
      </w:pPr>
      <w:r w:rsidRPr="00C61C82">
        <w:rPr>
          <w:szCs w:val="20"/>
          <w:lang w:eastAsia="en-AU"/>
        </w:rPr>
        <w:t>Have students identified the links or feeding relationships in the different food chains?</w:t>
      </w:r>
    </w:p>
    <w:p w14:paraId="66ADDADE" w14:textId="77777777" w:rsidR="00C61C82" w:rsidRPr="00C61C82" w:rsidRDefault="00C61C82" w:rsidP="00C61C82">
      <w:pPr>
        <w:numPr>
          <w:ilvl w:val="0"/>
          <w:numId w:val="93"/>
        </w:numPr>
        <w:tabs>
          <w:tab w:val="num" w:pos="720"/>
        </w:tabs>
        <w:rPr>
          <w:szCs w:val="20"/>
          <w:lang w:eastAsia="en-AU"/>
        </w:rPr>
      </w:pPr>
      <w:r w:rsidRPr="00C61C82">
        <w:rPr>
          <w:szCs w:val="20"/>
          <w:lang w:eastAsia="en-AU"/>
        </w:rPr>
        <w:t>Are they able to describe the impact of introduced plants and animals in a habitat?</w:t>
      </w:r>
    </w:p>
    <w:p w14:paraId="36B27534" w14:textId="77777777" w:rsidR="00C61C82" w:rsidRPr="00C61C82" w:rsidRDefault="00C61C82" w:rsidP="00C61C82">
      <w:pPr>
        <w:numPr>
          <w:ilvl w:val="0"/>
          <w:numId w:val="93"/>
        </w:numPr>
        <w:tabs>
          <w:tab w:val="num" w:pos="720"/>
        </w:tabs>
        <w:rPr>
          <w:szCs w:val="20"/>
          <w:lang w:eastAsia="en-AU"/>
        </w:rPr>
      </w:pPr>
      <w:r w:rsidRPr="00C61C82">
        <w:rPr>
          <w:szCs w:val="20"/>
          <w:lang w:eastAsia="en-AU"/>
        </w:rPr>
        <w:t>Are students reasoning and justification based on evidence they have collected?</w:t>
      </w:r>
    </w:p>
    <w:p w14:paraId="3B7BAA77" w14:textId="77777777" w:rsidR="00BB7244" w:rsidRPr="00917A53" w:rsidRDefault="00BB7244" w:rsidP="00BB7244"/>
    <w:p w14:paraId="124766E2" w14:textId="77777777" w:rsidR="00BB7244" w:rsidRDefault="00BB7244" w:rsidP="00BB7244">
      <w:pPr>
        <w:pStyle w:val="Heading2"/>
        <w:spacing w:before="0" w:after="0"/>
      </w:pPr>
      <w:r>
        <w:t>List of materials</w:t>
      </w:r>
    </w:p>
    <w:p w14:paraId="5842A2CC"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1A844E5A"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 xml:space="preserve">Class science journal (digital or </w:t>
      </w:r>
      <w:proofErr w:type="gramStart"/>
      <w:r w:rsidRPr="00C61C82">
        <w:rPr>
          <w:szCs w:val="20"/>
          <w:lang w:eastAsia="en-AU"/>
        </w:rPr>
        <w:t>hard-copy</w:t>
      </w:r>
      <w:proofErr w:type="gramEnd"/>
      <w:r w:rsidRPr="00C61C82">
        <w:rPr>
          <w:szCs w:val="20"/>
          <w:lang w:eastAsia="en-AU"/>
        </w:rPr>
        <w:t>)</w:t>
      </w:r>
    </w:p>
    <w:p w14:paraId="60BEA27E"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Materials to create a word wall</w:t>
      </w:r>
    </w:p>
    <w:p w14:paraId="0C6CA6C6"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Sticky notes</w:t>
      </w:r>
    </w:p>
    <w:p w14:paraId="3F46BC17"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 xml:space="preserve">Cards and spinner prepared from the </w:t>
      </w:r>
      <w:r w:rsidRPr="00C61C82">
        <w:rPr>
          <w:b/>
          <w:bCs/>
          <w:szCs w:val="20"/>
          <w:lang w:eastAsia="en-AU"/>
        </w:rPr>
        <w:t xml:space="preserve">Changing habitats Resource sheet. </w:t>
      </w:r>
      <w:r w:rsidRPr="00C61C82">
        <w:rPr>
          <w:szCs w:val="20"/>
          <w:lang w:eastAsia="en-AU"/>
        </w:rPr>
        <w:t>Laminating the cards prior to use means they can be reused. Alternative pictures or food chains appropriate to your local environment can be used.</w:t>
      </w:r>
    </w:p>
    <w:p w14:paraId="17AAA71C"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 xml:space="preserve">The video </w:t>
      </w:r>
      <w:hyperlink r:id="rId40" w:tgtFrame="_blank" w:history="1">
        <w:r w:rsidRPr="00C61C82">
          <w:rPr>
            <w:rStyle w:val="Hyperlink"/>
            <w:sz w:val="20"/>
            <w:szCs w:val="20"/>
            <w:lang w:eastAsia="en-AU"/>
          </w:rPr>
          <w:t>Crazy Yellow Ants</w:t>
        </w:r>
      </w:hyperlink>
      <w:r w:rsidRPr="00C61C82">
        <w:rPr>
          <w:szCs w:val="20"/>
          <w:lang w:eastAsia="en-AU"/>
        </w:rPr>
        <w:t xml:space="preserve"> (3:47 min) </w:t>
      </w:r>
    </w:p>
    <w:p w14:paraId="08D98E1B" w14:textId="77777777" w:rsidR="00C61C82" w:rsidRPr="00C61C82" w:rsidRDefault="00C61C82" w:rsidP="00C61C82">
      <w:pPr>
        <w:pStyle w:val="ListParagraph"/>
        <w:numPr>
          <w:ilvl w:val="0"/>
          <w:numId w:val="94"/>
        </w:numPr>
        <w:spacing w:line="276" w:lineRule="auto"/>
        <w:rPr>
          <w:szCs w:val="20"/>
          <w:lang w:eastAsia="en-AU"/>
        </w:rPr>
      </w:pPr>
      <w:r w:rsidRPr="00C61C82">
        <w:rPr>
          <w:szCs w:val="20"/>
          <w:lang w:eastAsia="en-AU"/>
        </w:rPr>
        <w:t xml:space="preserve">Optional: the video </w:t>
      </w:r>
      <w:hyperlink r:id="rId41" w:tgtFrame="_blank" w:history="1">
        <w:proofErr w:type="spellStart"/>
        <w:r w:rsidRPr="00C61C82">
          <w:rPr>
            <w:rStyle w:val="Hyperlink"/>
            <w:sz w:val="20"/>
            <w:szCs w:val="20"/>
            <w:lang w:eastAsia="en-AU"/>
          </w:rPr>
          <w:t>Calligrapha</w:t>
        </w:r>
        <w:proofErr w:type="spellEnd"/>
        <w:r w:rsidRPr="00C61C82">
          <w:rPr>
            <w:rStyle w:val="Hyperlink"/>
            <w:sz w:val="20"/>
            <w:szCs w:val="20"/>
            <w:lang w:eastAsia="en-AU"/>
          </w:rPr>
          <w:t xml:space="preserve"> Beetle Business</w:t>
        </w:r>
      </w:hyperlink>
      <w:r w:rsidRPr="00C61C82">
        <w:rPr>
          <w:szCs w:val="20"/>
          <w:lang w:eastAsia="en-AU"/>
        </w:rPr>
        <w:t xml:space="preserve"> (2:34 min)</w:t>
      </w:r>
    </w:p>
    <w:p w14:paraId="1C66CE14" w14:textId="77777777" w:rsidR="00C61C82" w:rsidRDefault="00C61C82" w:rsidP="00BB7244">
      <w:pPr>
        <w:rPr>
          <w:b/>
          <w:bCs/>
          <w:lang w:eastAsia="en-AU"/>
        </w:rPr>
      </w:pPr>
    </w:p>
    <w:p w14:paraId="0F33A325" w14:textId="77777777"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4B0672D8" w14:textId="77777777" w:rsidR="00BB7244" w:rsidRPr="00BF53DF" w:rsidRDefault="00BB7244" w:rsidP="00BB7244">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tbl>
      <w:tblPr>
        <w:tblStyle w:val="AASETable"/>
        <w:tblW w:w="0" w:type="auto"/>
        <w:tblLook w:val="04A0" w:firstRow="1" w:lastRow="0" w:firstColumn="1" w:lastColumn="0" w:noHBand="0" w:noVBand="1"/>
      </w:tblPr>
      <w:tblGrid>
        <w:gridCol w:w="3284"/>
        <w:gridCol w:w="3285"/>
        <w:gridCol w:w="3285"/>
      </w:tblGrid>
      <w:tr w:rsidR="00BB7244" w14:paraId="7E4E1FC0"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06E548E1" w14:textId="77777777" w:rsidR="00BB7244" w:rsidRPr="00975818" w:rsidRDefault="00BB7244" w:rsidP="00335553">
            <w:pPr>
              <w:spacing w:after="0"/>
              <w:rPr>
                <w:b/>
                <w:bCs/>
              </w:rPr>
            </w:pPr>
            <w:r w:rsidRPr="00975818">
              <w:rPr>
                <w:b/>
                <w:bCs/>
              </w:rPr>
              <w:lastRenderedPageBreak/>
              <w:t>Lesson Routine</w:t>
            </w:r>
          </w:p>
        </w:tc>
        <w:tc>
          <w:tcPr>
            <w:tcW w:w="3285" w:type="dxa"/>
          </w:tcPr>
          <w:p w14:paraId="2529A280" w14:textId="77777777" w:rsidR="00BB7244" w:rsidRPr="00975818" w:rsidRDefault="00BB7244" w:rsidP="00335553">
            <w:pPr>
              <w:spacing w:after="0"/>
              <w:rPr>
                <w:b/>
                <w:bCs/>
              </w:rPr>
            </w:pPr>
            <w:r w:rsidRPr="00975818">
              <w:rPr>
                <w:b/>
                <w:bCs/>
              </w:rPr>
              <w:t>Estimated time</w:t>
            </w:r>
          </w:p>
        </w:tc>
        <w:tc>
          <w:tcPr>
            <w:tcW w:w="3285" w:type="dxa"/>
          </w:tcPr>
          <w:p w14:paraId="494BDC45" w14:textId="77777777" w:rsidR="00BB7244" w:rsidRPr="00975818" w:rsidRDefault="00BB7244" w:rsidP="00335553">
            <w:pPr>
              <w:spacing w:after="0"/>
              <w:rPr>
                <w:b/>
                <w:bCs/>
              </w:rPr>
            </w:pPr>
            <w:r w:rsidRPr="00975818">
              <w:rPr>
                <w:b/>
                <w:bCs/>
              </w:rPr>
              <w:t>Task type</w:t>
            </w:r>
          </w:p>
        </w:tc>
      </w:tr>
      <w:tr w:rsidR="00BB7244" w14:paraId="789B381F"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624FD0B" w14:textId="77777777" w:rsidR="00BB7244" w:rsidRDefault="00BB7244" w:rsidP="00335553">
            <w:pPr>
              <w:spacing w:after="0"/>
            </w:pPr>
            <w:r>
              <w:t>Reorient</w:t>
            </w:r>
          </w:p>
        </w:tc>
        <w:tc>
          <w:tcPr>
            <w:tcW w:w="3285" w:type="dxa"/>
          </w:tcPr>
          <w:p w14:paraId="240C3EE1" w14:textId="77777777" w:rsidR="00BB7244" w:rsidRDefault="00BB7244" w:rsidP="00335553">
            <w:pPr>
              <w:spacing w:after="0"/>
            </w:pPr>
            <w:r>
              <w:t>5 minutes</w:t>
            </w:r>
          </w:p>
        </w:tc>
        <w:tc>
          <w:tcPr>
            <w:tcW w:w="3285" w:type="dxa"/>
          </w:tcPr>
          <w:p w14:paraId="04D4F3D7" w14:textId="77777777" w:rsidR="00BB7244" w:rsidRDefault="00BB7244" w:rsidP="00335553">
            <w:pPr>
              <w:spacing w:after="0"/>
            </w:pPr>
            <w:r>
              <w:t>Whole class</w:t>
            </w:r>
          </w:p>
        </w:tc>
      </w:tr>
      <w:tr w:rsidR="00BB7244" w14:paraId="0803AE86"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5C5063A" w14:textId="77777777" w:rsidR="00BB7244" w:rsidRDefault="00BB7244" w:rsidP="00335553">
            <w:pPr>
              <w:spacing w:after="0"/>
            </w:pPr>
            <w:r>
              <w:t>Question</w:t>
            </w:r>
          </w:p>
        </w:tc>
        <w:tc>
          <w:tcPr>
            <w:tcW w:w="3285" w:type="dxa"/>
          </w:tcPr>
          <w:p w14:paraId="228CE0C6" w14:textId="20546C56" w:rsidR="00BB7244" w:rsidRDefault="00140B71" w:rsidP="00335553">
            <w:pPr>
              <w:spacing w:after="0"/>
            </w:pPr>
            <w:r>
              <w:t>15</w:t>
            </w:r>
            <w:r w:rsidR="00BB7244">
              <w:t xml:space="preserve"> minutes</w:t>
            </w:r>
          </w:p>
        </w:tc>
        <w:tc>
          <w:tcPr>
            <w:tcW w:w="3285" w:type="dxa"/>
          </w:tcPr>
          <w:p w14:paraId="1197CF98" w14:textId="77777777" w:rsidR="00BB7244" w:rsidRDefault="00BB7244" w:rsidP="00335553">
            <w:pPr>
              <w:spacing w:after="0"/>
            </w:pPr>
            <w:r>
              <w:t>Whole class</w:t>
            </w:r>
          </w:p>
        </w:tc>
      </w:tr>
      <w:tr w:rsidR="00BB7244" w14:paraId="2E60FC14"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04AF5EB" w14:textId="77777777" w:rsidR="00BB7244" w:rsidRDefault="00BB7244" w:rsidP="00335553">
            <w:pPr>
              <w:spacing w:after="0"/>
            </w:pPr>
            <w:r>
              <w:t>Investigate</w:t>
            </w:r>
          </w:p>
        </w:tc>
        <w:tc>
          <w:tcPr>
            <w:tcW w:w="3285" w:type="dxa"/>
          </w:tcPr>
          <w:p w14:paraId="26C8E46E" w14:textId="0940E7A5" w:rsidR="00BB7244" w:rsidRDefault="00140B71" w:rsidP="00335553">
            <w:pPr>
              <w:spacing w:after="0"/>
            </w:pPr>
            <w:r>
              <w:t>40</w:t>
            </w:r>
            <w:r w:rsidR="00BB7244">
              <w:t xml:space="preserve"> minutes</w:t>
            </w:r>
          </w:p>
        </w:tc>
        <w:tc>
          <w:tcPr>
            <w:tcW w:w="3285" w:type="dxa"/>
          </w:tcPr>
          <w:p w14:paraId="03F02250" w14:textId="5782627F" w:rsidR="00BB7244" w:rsidRDefault="00BB7244" w:rsidP="00335553">
            <w:pPr>
              <w:spacing w:after="0"/>
            </w:pPr>
            <w:r>
              <w:t>Whole class</w:t>
            </w:r>
            <w:r w:rsidR="00140B71">
              <w:t>, Individual</w:t>
            </w:r>
          </w:p>
        </w:tc>
      </w:tr>
      <w:tr w:rsidR="00BB7244" w14:paraId="0FC91126"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59B35AC3" w14:textId="77777777" w:rsidR="00BB7244" w:rsidRDefault="00BB7244" w:rsidP="00335553">
            <w:pPr>
              <w:spacing w:after="0"/>
            </w:pPr>
            <w:r>
              <w:t>Integrate</w:t>
            </w:r>
          </w:p>
        </w:tc>
        <w:tc>
          <w:tcPr>
            <w:tcW w:w="3285" w:type="dxa"/>
          </w:tcPr>
          <w:p w14:paraId="50ADE054" w14:textId="08943062" w:rsidR="00BB7244" w:rsidRDefault="00BB7244" w:rsidP="00335553">
            <w:pPr>
              <w:spacing w:after="0"/>
            </w:pPr>
            <w:r>
              <w:t>1</w:t>
            </w:r>
            <w:r w:rsidR="00140B71">
              <w:t>0</w:t>
            </w:r>
            <w:r>
              <w:t xml:space="preserve"> minutes</w:t>
            </w:r>
          </w:p>
        </w:tc>
        <w:tc>
          <w:tcPr>
            <w:tcW w:w="3285" w:type="dxa"/>
          </w:tcPr>
          <w:p w14:paraId="3983C92A" w14:textId="77777777" w:rsidR="00BB7244" w:rsidRDefault="00BB7244" w:rsidP="00335553">
            <w:pPr>
              <w:spacing w:after="0"/>
            </w:pPr>
            <w:r>
              <w:t>Whole class</w:t>
            </w:r>
          </w:p>
        </w:tc>
      </w:tr>
    </w:tbl>
    <w:p w14:paraId="13D37AAB" w14:textId="77777777" w:rsidR="00BB7244" w:rsidRDefault="00BB7244" w:rsidP="00BB7244"/>
    <w:p w14:paraId="3315AAB1" w14:textId="77777777" w:rsidR="00BB7244" w:rsidRDefault="00BB7244" w:rsidP="00BB7244">
      <w:pPr>
        <w:pStyle w:val="Heading1"/>
        <w:spacing w:before="0" w:after="0"/>
      </w:pPr>
      <w:r>
        <w:t>Inquire</w:t>
      </w:r>
    </w:p>
    <w:p w14:paraId="61422775" w14:textId="77777777" w:rsidR="00BB7244" w:rsidRDefault="00BB7244" w:rsidP="00BB7244">
      <w:pPr>
        <w:pStyle w:val="Heading2"/>
      </w:pPr>
      <w:r>
        <w:t>Re-orient</w:t>
      </w:r>
    </w:p>
    <w:p w14:paraId="25D78FF1" w14:textId="77777777" w:rsidR="00DB49DC" w:rsidRPr="00DB49DC" w:rsidRDefault="00DB49DC" w:rsidP="00DB49DC">
      <w:pPr>
        <w:rPr>
          <w:lang w:eastAsia="en-AU"/>
        </w:rPr>
      </w:pPr>
      <w:r w:rsidRPr="00DB49DC">
        <w:rPr>
          <w:lang w:eastAsia="en-AU"/>
        </w:rPr>
        <w:t>Discuss the context that is being used for this teaching sequence, from the point of view of how the students will be changing the habitat of the bushland/school garden.</w:t>
      </w:r>
    </w:p>
    <w:p w14:paraId="48594D60" w14:textId="540D3E71" w:rsidR="00BB7244" w:rsidRDefault="00BB7244" w:rsidP="00BB7244">
      <w:pPr>
        <w:pStyle w:val="Heading2"/>
      </w:pPr>
      <w:r>
        <w:t xml:space="preserve">Question </w:t>
      </w:r>
      <w:r>
        <w:rPr>
          <w:rFonts w:cstheme="majorHAnsi"/>
          <w:color w:val="auto"/>
        </w:rPr>
        <w:t xml:space="preserve">• </w:t>
      </w:r>
      <w:r w:rsidR="00D933C5">
        <w:rPr>
          <w:rFonts w:cstheme="majorHAnsi"/>
          <w:b w:val="0"/>
          <w:bCs/>
          <w:color w:val="auto"/>
        </w:rPr>
        <w:t>Human impact</w:t>
      </w:r>
      <w:r>
        <w:t xml:space="preserve"> </w:t>
      </w:r>
    </w:p>
    <w:p w14:paraId="3C70750E"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b/>
          <w:bCs/>
          <w:color w:val="auto"/>
          <w:szCs w:val="20"/>
          <w:lang w:eastAsia="en-AU"/>
        </w:rPr>
        <w:t xml:space="preserve">Pose the question: </w:t>
      </w:r>
      <w:r w:rsidRPr="00DB49DC">
        <w:rPr>
          <w:rFonts w:eastAsia="Times New Roman" w:cstheme="minorHAnsi"/>
          <w:i/>
          <w:iCs/>
          <w:color w:val="auto"/>
          <w:szCs w:val="20"/>
          <w:lang w:eastAsia="en-AU"/>
        </w:rPr>
        <w:t>How do we affect a habitat?</w:t>
      </w:r>
    </w:p>
    <w:p w14:paraId="414776B3"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Refer to a student question (if one has been asked) as a jumping off point for the following investigation about habitats. If students haven’t asked this question themselves, add it to the list of class questions and discuss that answering this question will be the centre of today’s investigation.</w:t>
      </w:r>
    </w:p>
    <w:p w14:paraId="6DA177FB"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Brainstorm things that happen that affect the plants and animals in a food chain. Write each idea on a sticky note.</w:t>
      </w:r>
    </w:p>
    <w:p w14:paraId="6684D8E9"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Discuss the difference between natural events (bushfires, floods) and human impacts (extending farmlands, clearing land for housing and roads, spraying crops, farming animals as food).</w:t>
      </w:r>
    </w:p>
    <w:p w14:paraId="11823EE2"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Organise the ideas on the sticky-notes into these categories</w:t>
      </w:r>
    </w:p>
    <w:p w14:paraId="4CB32E94"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b/>
          <w:bCs/>
          <w:color w:val="auto"/>
          <w:szCs w:val="20"/>
          <w:lang w:eastAsia="en-AU"/>
        </w:rPr>
        <w:t>Pose the question:</w:t>
      </w:r>
      <w:r w:rsidRPr="00DB49DC">
        <w:rPr>
          <w:rFonts w:eastAsia="Times New Roman" w:cstheme="minorHAnsi"/>
          <w:color w:val="auto"/>
          <w:szCs w:val="20"/>
          <w:lang w:eastAsia="en-AU"/>
        </w:rPr>
        <w:t xml:space="preserve"> </w:t>
      </w:r>
      <w:r w:rsidRPr="00DB49DC">
        <w:rPr>
          <w:rFonts w:eastAsia="Times New Roman" w:cstheme="minorHAnsi"/>
          <w:i/>
          <w:iCs/>
          <w:color w:val="auto"/>
          <w:szCs w:val="20"/>
          <w:lang w:eastAsia="en-AU"/>
        </w:rPr>
        <w:t>Does spraying/killing insects that eat a human-food crop just affect the targeted insects, or are other things affected too?</w:t>
      </w:r>
    </w:p>
    <w:p w14:paraId="302A654A" w14:textId="5BB16704" w:rsidR="00BB7244" w:rsidRDefault="00BB7244" w:rsidP="00BB7244">
      <w:pPr>
        <w:pStyle w:val="Heading2"/>
      </w:pPr>
      <w:r>
        <w:t xml:space="preserve">Investigate </w:t>
      </w:r>
      <w:r>
        <w:rPr>
          <w:rFonts w:cstheme="majorHAnsi"/>
          <w:color w:val="auto"/>
        </w:rPr>
        <w:t xml:space="preserve">• </w:t>
      </w:r>
      <w:r w:rsidR="00D933C5">
        <w:rPr>
          <w:rFonts w:cstheme="majorHAnsi"/>
          <w:b w:val="0"/>
          <w:bCs/>
          <w:color w:val="auto"/>
        </w:rPr>
        <w:t>Habitat pyramid</w:t>
      </w:r>
      <w:r>
        <w:t xml:space="preserve"> </w:t>
      </w:r>
    </w:p>
    <w:p w14:paraId="4C78367F"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Using the cards from the </w:t>
      </w:r>
      <w:r w:rsidRPr="00D933C5">
        <w:rPr>
          <w:rFonts w:eastAsia="Times New Roman" w:cstheme="minorHAnsi"/>
          <w:b/>
          <w:bCs/>
          <w:color w:val="auto"/>
          <w:szCs w:val="20"/>
          <w:lang w:eastAsia="en-AU"/>
        </w:rPr>
        <w:t>Changing habitats Resource sheet</w:t>
      </w:r>
      <w:r w:rsidRPr="00D933C5">
        <w:rPr>
          <w:rFonts w:eastAsia="Times New Roman" w:cstheme="minorHAnsi"/>
          <w:color w:val="auto"/>
          <w:szCs w:val="20"/>
          <w:lang w:eastAsia="en-AU"/>
        </w:rPr>
        <w:t>, provide:</w:t>
      </w:r>
    </w:p>
    <w:p w14:paraId="3ACF916F" w14:textId="77777777" w:rsidR="00D933C5" w:rsidRPr="00D933C5" w:rsidRDefault="00D933C5" w:rsidP="000E2A19">
      <w:pPr>
        <w:widowControl/>
        <w:numPr>
          <w:ilvl w:val="0"/>
          <w:numId w:val="9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60% of students with a grass card.</w:t>
      </w:r>
    </w:p>
    <w:p w14:paraId="480B2D5C" w14:textId="77777777" w:rsidR="00D933C5" w:rsidRPr="00D933C5" w:rsidRDefault="00D933C5" w:rsidP="000E2A19">
      <w:pPr>
        <w:widowControl/>
        <w:numPr>
          <w:ilvl w:val="0"/>
          <w:numId w:val="9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25% of students with an insect (cicada) card.</w:t>
      </w:r>
    </w:p>
    <w:p w14:paraId="6FD7FAAF" w14:textId="77777777" w:rsidR="00D933C5" w:rsidRPr="00D933C5" w:rsidRDefault="00D933C5" w:rsidP="000E2A19">
      <w:pPr>
        <w:widowControl/>
        <w:numPr>
          <w:ilvl w:val="0"/>
          <w:numId w:val="9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10% of students with a rosella card.</w:t>
      </w:r>
    </w:p>
    <w:p w14:paraId="4BB90ABA" w14:textId="77777777" w:rsidR="00D933C5" w:rsidRPr="00D933C5" w:rsidRDefault="00D933C5" w:rsidP="000E2A19">
      <w:pPr>
        <w:widowControl/>
        <w:numPr>
          <w:ilvl w:val="0"/>
          <w:numId w:val="9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5% of students with a falcon card.</w:t>
      </w:r>
    </w:p>
    <w:p w14:paraId="14DD64DA"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In a class of 30, this would be approximately 18 grass cards, 8 insect cards, 3 rosella cards and 1 falcon card. </w:t>
      </w:r>
    </w:p>
    <w:p w14:paraId="0C72CC86" w14:textId="77777777" w:rsidR="00D933C5" w:rsidRPr="00D933C5" w:rsidRDefault="00D933C5" w:rsidP="000E2A19">
      <w:pPr>
        <w:widowControl/>
        <w:numPr>
          <w:ilvl w:val="0"/>
          <w:numId w:val="9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Arrange the students in a habitat pyramid.</w:t>
      </w:r>
    </w:p>
    <w:p w14:paraId="2B1CF58A" w14:textId="77777777" w:rsidR="00D933C5" w:rsidRPr="00D933C5" w:rsidRDefault="00D933C5" w:rsidP="000E2A19">
      <w:pPr>
        <w:widowControl/>
        <w:numPr>
          <w:ilvl w:val="0"/>
          <w:numId w:val="9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Students holding grass cards should sit in a row on the floor. </w:t>
      </w:r>
    </w:p>
    <w:p w14:paraId="11048634" w14:textId="77777777" w:rsidR="00D933C5" w:rsidRPr="00D933C5" w:rsidRDefault="00D933C5" w:rsidP="000E2A19">
      <w:pPr>
        <w:widowControl/>
        <w:numPr>
          <w:ilvl w:val="0"/>
          <w:numId w:val="9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Students holding cicada cards should kneel in a row behind the grass holders. They put their hands on the shoulders of two ‘grasses’. </w:t>
      </w:r>
    </w:p>
    <w:p w14:paraId="759D2EE9" w14:textId="77777777" w:rsidR="00D933C5" w:rsidRPr="00D933C5" w:rsidRDefault="00D933C5" w:rsidP="000E2A19">
      <w:pPr>
        <w:widowControl/>
        <w:numPr>
          <w:ilvl w:val="0"/>
          <w:numId w:val="9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Students holding a rosella card should sit on chairs in a row behind the cicada holders. They put their hands on the shoulders of two ‘cicadas’.</w:t>
      </w:r>
    </w:p>
    <w:p w14:paraId="2A1D9F6D" w14:textId="77777777" w:rsidR="00D933C5" w:rsidRPr="00D933C5" w:rsidRDefault="00D933C5" w:rsidP="000E2A19">
      <w:pPr>
        <w:widowControl/>
        <w:numPr>
          <w:ilvl w:val="0"/>
          <w:numId w:val="9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The students holding a falcon card should stand behind the rosella holders. They put their hands on the shoulders of two ‘rosellas’.</w:t>
      </w:r>
    </w:p>
    <w:p w14:paraId="4D79D8F6"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lastRenderedPageBreak/>
        <w:t>Discuss how students are representing the flow of energy in a food chain.</w:t>
      </w:r>
    </w:p>
    <w:p w14:paraId="56853054" w14:textId="76BCCB8F" w:rsidR="00D933C5" w:rsidRPr="00D933C5" w:rsidRDefault="00D933C5" w:rsidP="00D933C5">
      <w:pPr>
        <w:widowControl/>
        <w:spacing w:before="100" w:beforeAutospacing="1" w:after="0" w:line="240" w:lineRule="auto"/>
        <w:rPr>
          <w:rFonts w:eastAsia="Times New Roman" w:cstheme="minorHAnsi"/>
          <w:b/>
          <w:bCs/>
          <w:color w:val="auto"/>
          <w:szCs w:val="20"/>
          <w:lang w:eastAsia="en-AU"/>
        </w:rPr>
      </w:pPr>
      <w:r w:rsidRPr="00D933C5">
        <w:rPr>
          <w:rFonts w:eastAsia="Times New Roman" w:cstheme="minorHAnsi"/>
          <w:b/>
          <w:bCs/>
          <w:color w:val="auto"/>
          <w:szCs w:val="20"/>
          <w:lang w:eastAsia="en-AU"/>
        </w:rPr>
        <w:t>Potential discussion prompts</w:t>
      </w:r>
    </w:p>
    <w:p w14:paraId="4E9BF3FC" w14:textId="77777777" w:rsidR="00D933C5" w:rsidRPr="00D933C5" w:rsidRDefault="00D933C5" w:rsidP="000E2A19">
      <w:pPr>
        <w:widowControl/>
        <w:numPr>
          <w:ilvl w:val="0"/>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What does each consumer need access to?</w:t>
      </w:r>
    </w:p>
    <w:p w14:paraId="4FEBF2D9" w14:textId="77777777" w:rsidR="00D933C5" w:rsidRPr="00D933C5" w:rsidRDefault="00D933C5" w:rsidP="000E2A19">
      <w:pPr>
        <w:widowControl/>
        <w:numPr>
          <w:ilvl w:val="1"/>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 food source. Cicadas need grass. Rosellas need cicadas. Falcons need rosellas.</w:t>
      </w:r>
    </w:p>
    <w:p w14:paraId="29D042AE" w14:textId="77777777" w:rsidR="00D933C5" w:rsidRPr="00D933C5" w:rsidRDefault="00D933C5" w:rsidP="000E2A19">
      <w:pPr>
        <w:widowControl/>
        <w:numPr>
          <w:ilvl w:val="0"/>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If there is not enough food for the consumer, what might happen to it?</w:t>
      </w:r>
    </w:p>
    <w:p w14:paraId="359ACA81" w14:textId="77777777" w:rsidR="00D933C5" w:rsidRPr="00D933C5" w:rsidRDefault="00D933C5" w:rsidP="000E2A19">
      <w:pPr>
        <w:widowControl/>
        <w:numPr>
          <w:ilvl w:val="1"/>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It might need to leave the area for another one, it might not be healthy enough to reproduce, or it might die.</w:t>
      </w:r>
    </w:p>
    <w:p w14:paraId="0E5780AC" w14:textId="77777777" w:rsidR="00D933C5" w:rsidRPr="00D933C5" w:rsidRDefault="00D933C5" w:rsidP="000E2A19">
      <w:pPr>
        <w:widowControl/>
        <w:numPr>
          <w:ilvl w:val="0"/>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Explain that we've created a model of a closed system. A closed system is </w:t>
      </w:r>
      <w:proofErr w:type="gramStart"/>
      <w:r w:rsidRPr="00D933C5">
        <w:rPr>
          <w:rFonts w:eastAsia="Times New Roman" w:cstheme="minorHAnsi"/>
          <w:color w:val="auto"/>
          <w:szCs w:val="20"/>
          <w:lang w:eastAsia="en-AU"/>
        </w:rPr>
        <w:t>contained</w:t>
      </w:r>
      <w:proofErr w:type="gramEnd"/>
      <w:r w:rsidRPr="00D933C5">
        <w:rPr>
          <w:rFonts w:eastAsia="Times New Roman" w:cstheme="minorHAnsi"/>
          <w:color w:val="auto"/>
          <w:szCs w:val="20"/>
          <w:lang w:eastAsia="en-AU"/>
        </w:rPr>
        <w:t xml:space="preserve"> and no other plants or animals can come into the area. </w:t>
      </w:r>
      <w:r w:rsidRPr="00D933C5">
        <w:rPr>
          <w:rFonts w:eastAsia="Times New Roman" w:cstheme="minorHAnsi"/>
          <w:i/>
          <w:iCs/>
          <w:color w:val="auto"/>
          <w:szCs w:val="20"/>
          <w:lang w:eastAsia="en-AU"/>
        </w:rPr>
        <w:t>Is this what would happen in real-life usually?</w:t>
      </w:r>
    </w:p>
    <w:p w14:paraId="4DEFF6BD" w14:textId="77777777" w:rsidR="00D933C5" w:rsidRPr="00D933C5" w:rsidRDefault="00D933C5" w:rsidP="000E2A19">
      <w:pPr>
        <w:widowControl/>
        <w:numPr>
          <w:ilvl w:val="1"/>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No. Many animal environments interact with each other, and other living things come in and out of it.</w:t>
      </w:r>
    </w:p>
    <w:p w14:paraId="09D9899B" w14:textId="77777777" w:rsidR="00D933C5" w:rsidRPr="00D933C5" w:rsidRDefault="00D933C5" w:rsidP="000E2A19">
      <w:pPr>
        <w:widowControl/>
        <w:numPr>
          <w:ilvl w:val="0"/>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Where might we see a closed system in real-life?</w:t>
      </w:r>
    </w:p>
    <w:p w14:paraId="7980A3B8" w14:textId="77777777" w:rsidR="00D933C5" w:rsidRPr="00D933C5" w:rsidRDefault="00D933C5" w:rsidP="000E2A19">
      <w:pPr>
        <w:widowControl/>
        <w:numPr>
          <w:ilvl w:val="1"/>
          <w:numId w:val="9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Islands, because land and living things are surrounded by the ocean—although birds can still fly between islands and animals can travel on refuse rafts. Fish tanks, ant farms or terrariums are closed systems, as they are contained in one space, and often sealed so other things can't enter.</w:t>
      </w:r>
    </w:p>
    <w:p w14:paraId="5715D4AF"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b/>
          <w:bCs/>
          <w:color w:val="auto"/>
          <w:szCs w:val="20"/>
          <w:lang w:eastAsia="en-AU"/>
        </w:rPr>
        <w:t xml:space="preserve">Optional: </w:t>
      </w:r>
      <w:r w:rsidRPr="00D933C5">
        <w:rPr>
          <w:rFonts w:eastAsia="Times New Roman" w:cstheme="minorHAnsi"/>
          <w:color w:val="auto"/>
          <w:szCs w:val="20"/>
          <w:lang w:eastAsia="en-AU"/>
        </w:rPr>
        <w:t xml:space="preserve">Discuss when and why scientists use models, their benefits and their limitations. See the </w:t>
      </w:r>
      <w:r w:rsidRPr="00D933C5">
        <w:rPr>
          <w:rFonts w:eastAsia="Times New Roman" w:cstheme="minorHAnsi"/>
          <w:b/>
          <w:bCs/>
          <w:color w:val="auto"/>
          <w:szCs w:val="20"/>
          <w:lang w:eastAsia="en-AU"/>
        </w:rPr>
        <w:t>Scientific models</w:t>
      </w:r>
      <w:r w:rsidRPr="00D933C5">
        <w:rPr>
          <w:rFonts w:eastAsia="Times New Roman" w:cstheme="minorHAnsi"/>
          <w:color w:val="auto"/>
          <w:szCs w:val="20"/>
          <w:lang w:eastAsia="en-AU"/>
        </w:rPr>
        <w:t xml:space="preserve"> professional learning embedded in this step for more details.</w:t>
      </w:r>
    </w:p>
    <w:p w14:paraId="7B8D2DBD"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Using the spinner from </w:t>
      </w:r>
      <w:r w:rsidRPr="00D933C5">
        <w:rPr>
          <w:rFonts w:eastAsia="Times New Roman" w:cstheme="minorHAnsi"/>
          <w:b/>
          <w:bCs/>
          <w:color w:val="auto"/>
          <w:szCs w:val="20"/>
          <w:lang w:eastAsia="en-AU"/>
        </w:rPr>
        <w:t xml:space="preserve">Changing habitats Resource sheet, </w:t>
      </w:r>
      <w:r w:rsidRPr="00D933C5">
        <w:rPr>
          <w:rFonts w:eastAsia="Times New Roman" w:cstheme="minorHAnsi"/>
          <w:color w:val="auto"/>
          <w:szCs w:val="20"/>
          <w:lang w:eastAsia="en-AU"/>
        </w:rPr>
        <w:t xml:space="preserve">spin to determine the change in the habitat. </w:t>
      </w:r>
    </w:p>
    <w:p w14:paraId="7220A8A3" w14:textId="77777777" w:rsid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Model the impact of the change in the number of organisms in the habitat pyramid, based on where the spinner lands.</w:t>
      </w:r>
    </w:p>
    <w:tbl>
      <w:tblPr>
        <w:tblStyle w:val="TableGrid"/>
        <w:tblW w:w="0" w:type="auto"/>
        <w:tblLook w:val="04A0" w:firstRow="1" w:lastRow="0" w:firstColumn="1" w:lastColumn="0" w:noHBand="0" w:noVBand="1"/>
      </w:tblPr>
      <w:tblGrid>
        <w:gridCol w:w="1555"/>
        <w:gridCol w:w="8299"/>
      </w:tblGrid>
      <w:tr w:rsidR="00A757DB" w14:paraId="7B91D31B" w14:textId="77777777" w:rsidTr="00A757DB">
        <w:tc>
          <w:tcPr>
            <w:tcW w:w="1555" w:type="dxa"/>
          </w:tcPr>
          <w:p w14:paraId="6930D23B" w14:textId="3D46D9C2"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Grasses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AA11D5" w:rsidRPr="00AA11D5" w14:paraId="3625AA50" w14:textId="77777777" w:rsidTr="00AA11D5">
              <w:trPr>
                <w:tblCellSpacing w:w="15" w:type="dxa"/>
              </w:trPr>
              <w:tc>
                <w:tcPr>
                  <w:tcW w:w="0" w:type="auto"/>
                  <w:vAlign w:val="center"/>
                  <w:hideMark/>
                </w:tcPr>
                <w:p w14:paraId="56A092EF" w14:textId="77777777" w:rsidR="00AA11D5" w:rsidRPr="00AA11D5" w:rsidRDefault="00AA11D5" w:rsidP="00AA11D5">
                  <w:pPr>
                    <w:rPr>
                      <w:lang w:eastAsia="en-AU"/>
                    </w:rPr>
                  </w:pPr>
                  <w:r w:rsidRPr="00AA11D5">
                    <w:rPr>
                      <w:lang w:eastAsia="en-AU"/>
                    </w:rPr>
                    <w:t xml:space="preserve">A bushfire (a natural event) has destroyed some grass. A student holding a grass card is removed from the habitat pyramid. </w:t>
                  </w:r>
                </w:p>
                <w:p w14:paraId="6931CA2A" w14:textId="77777777" w:rsidR="00AA11D5" w:rsidRPr="00AA11D5" w:rsidRDefault="00AA11D5" w:rsidP="00AA11D5">
                  <w:pPr>
                    <w:rPr>
                      <w:lang w:eastAsia="en-AU"/>
                    </w:rPr>
                  </w:pPr>
                  <w:proofErr w:type="gramStart"/>
                  <w:r w:rsidRPr="00AA11D5">
                    <w:rPr>
                      <w:lang w:eastAsia="en-AU"/>
                    </w:rPr>
                    <w:t>As a consequence</w:t>
                  </w:r>
                  <w:proofErr w:type="gramEnd"/>
                  <w:r w:rsidRPr="00AA11D5">
                    <w:rPr>
                      <w:lang w:eastAsia="en-AU"/>
                    </w:rPr>
                    <w:t xml:space="preserve">, the cicada that needs that grass is also removed. </w:t>
                  </w:r>
                </w:p>
              </w:tc>
            </w:tr>
          </w:tbl>
          <w:p w14:paraId="10FE01A5" w14:textId="3B5F17BB" w:rsidR="00A757DB" w:rsidRPr="00AA11D5" w:rsidRDefault="00AA11D5" w:rsidP="00AA11D5">
            <w:pPr>
              <w:rPr>
                <w:lang w:val="en-AU"/>
              </w:rPr>
            </w:pPr>
            <w:r w:rsidRPr="00AA11D5">
              <w:rPr>
                <w:lang w:val="en-AU" w:eastAsia="en-AU"/>
              </w:rPr>
              <w:t xml:space="preserve">This may affect the </w:t>
            </w:r>
            <w:proofErr w:type="gramStart"/>
            <w:r w:rsidRPr="00AA11D5">
              <w:rPr>
                <w:lang w:val="en-AU" w:eastAsia="en-AU"/>
              </w:rPr>
              <w:t>students</w:t>
            </w:r>
            <w:proofErr w:type="gramEnd"/>
            <w:r w:rsidRPr="00AA11D5">
              <w:rPr>
                <w:lang w:val="en-AU" w:eastAsia="en-AU"/>
              </w:rPr>
              <w:t xml:space="preserve"> holding rosella and falcon cards.</w:t>
            </w:r>
          </w:p>
        </w:tc>
      </w:tr>
      <w:tr w:rsidR="00A757DB" w14:paraId="7EF4DEF3" w14:textId="77777777" w:rsidTr="00A757DB">
        <w:tc>
          <w:tcPr>
            <w:tcW w:w="1555" w:type="dxa"/>
          </w:tcPr>
          <w:p w14:paraId="245CAD8B" w14:textId="2E9F972F"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Cicadas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AA11D5" w:rsidRPr="00AA11D5" w14:paraId="4F71912A" w14:textId="77777777" w:rsidTr="00AA11D5">
              <w:trPr>
                <w:tblCellSpacing w:w="15" w:type="dxa"/>
              </w:trPr>
              <w:tc>
                <w:tcPr>
                  <w:tcW w:w="0" w:type="auto"/>
                  <w:vAlign w:val="center"/>
                  <w:hideMark/>
                </w:tcPr>
                <w:p w14:paraId="774B9BAA" w14:textId="77777777" w:rsidR="00AA11D5" w:rsidRPr="00AA11D5" w:rsidRDefault="00AA11D5" w:rsidP="00BD7B91">
                  <w:pPr>
                    <w:rPr>
                      <w:lang w:eastAsia="en-AU"/>
                    </w:rPr>
                  </w:pPr>
                  <w:r w:rsidRPr="00AA11D5">
                    <w:rPr>
                      <w:lang w:eastAsia="en-AU"/>
                    </w:rPr>
                    <w:t>Insect repellent is sprayed on a cicada. Remove a student holding a cicada card.</w:t>
                  </w:r>
                </w:p>
                <w:p w14:paraId="2A9FCC69" w14:textId="77777777" w:rsidR="00AA11D5" w:rsidRPr="00AA11D5" w:rsidRDefault="00AA11D5" w:rsidP="00BD7B91">
                  <w:pPr>
                    <w:rPr>
                      <w:lang w:eastAsia="en-AU"/>
                    </w:rPr>
                  </w:pPr>
                  <w:proofErr w:type="gramStart"/>
                  <w:r w:rsidRPr="00AA11D5">
                    <w:rPr>
                      <w:lang w:eastAsia="en-AU"/>
                    </w:rPr>
                    <w:t>As a consequence</w:t>
                  </w:r>
                  <w:proofErr w:type="gramEnd"/>
                  <w:r w:rsidRPr="00AA11D5">
                    <w:rPr>
                      <w:lang w:eastAsia="en-AU"/>
                    </w:rPr>
                    <w:t xml:space="preserve">, the rosella that needs that cicada is also out. This may then affect falcon cards. </w:t>
                  </w:r>
                </w:p>
              </w:tc>
            </w:tr>
          </w:tbl>
          <w:p w14:paraId="127A755B" w14:textId="39775E3F" w:rsidR="00A757DB" w:rsidRDefault="00AA11D5" w:rsidP="00BD7B91">
            <w:pPr>
              <w:rPr>
                <w:rFonts w:eastAsia="Times New Roman" w:cstheme="minorHAnsi"/>
                <w:color w:val="auto"/>
                <w:szCs w:val="20"/>
                <w:lang w:eastAsia="en-AU"/>
              </w:rPr>
            </w:pPr>
            <w:r w:rsidRPr="00AA11D5">
              <w:rPr>
                <w:lang w:val="en-AU" w:eastAsia="en-AU"/>
              </w:rPr>
              <w:t>This also means that less grass is eaten. Provide a new grass card to a student and add them to the habitat pyramid.</w:t>
            </w:r>
          </w:p>
        </w:tc>
      </w:tr>
      <w:tr w:rsidR="00A757DB" w14:paraId="71C95D38" w14:textId="77777777" w:rsidTr="00A757DB">
        <w:tc>
          <w:tcPr>
            <w:tcW w:w="1555" w:type="dxa"/>
          </w:tcPr>
          <w:p w14:paraId="131A07A4" w14:textId="1A62A983"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Eastern Rosellas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BD7B91" w:rsidRPr="00BD7B91" w14:paraId="104B5D08" w14:textId="77777777" w:rsidTr="00BD7B91">
              <w:trPr>
                <w:tblCellSpacing w:w="15" w:type="dxa"/>
              </w:trPr>
              <w:tc>
                <w:tcPr>
                  <w:tcW w:w="0" w:type="auto"/>
                  <w:vAlign w:val="center"/>
                  <w:hideMark/>
                </w:tcPr>
                <w:p w14:paraId="2081C6BA" w14:textId="77777777" w:rsidR="00BD7B91" w:rsidRPr="00BD7B91" w:rsidRDefault="00BD7B91" w:rsidP="00BD7B91">
                  <w:pPr>
                    <w:rPr>
                      <w:lang w:eastAsia="en-AU"/>
                    </w:rPr>
                  </w:pPr>
                  <w:r w:rsidRPr="00BD7B91">
                    <w:rPr>
                      <w:lang w:eastAsia="en-AU"/>
                    </w:rPr>
                    <w:t xml:space="preserve">A rosella eats a snail that has been poisoned by snail </w:t>
                  </w:r>
                  <w:proofErr w:type="gramStart"/>
                  <w:r w:rsidRPr="00BD7B91">
                    <w:rPr>
                      <w:lang w:eastAsia="en-AU"/>
                    </w:rPr>
                    <w:t>bait, and</w:t>
                  </w:r>
                  <w:proofErr w:type="gramEnd"/>
                  <w:r w:rsidRPr="00BD7B91">
                    <w:rPr>
                      <w:lang w:eastAsia="en-AU"/>
                    </w:rPr>
                    <w:t xml:space="preserve"> dies from secondary poisoning. </w:t>
                  </w:r>
                </w:p>
                <w:p w14:paraId="2DB1926E" w14:textId="77777777" w:rsidR="00BD7B91" w:rsidRPr="00BD7B91" w:rsidRDefault="00BD7B91" w:rsidP="00BD7B91">
                  <w:pPr>
                    <w:rPr>
                      <w:lang w:eastAsia="en-AU"/>
                    </w:rPr>
                  </w:pPr>
                  <w:r w:rsidRPr="00BD7B91">
                    <w:rPr>
                      <w:lang w:eastAsia="en-AU"/>
                    </w:rPr>
                    <w:t>Remove a student holding a rosella card, and a falcon card holder if affected.</w:t>
                  </w:r>
                </w:p>
              </w:tc>
            </w:tr>
          </w:tbl>
          <w:p w14:paraId="68A3DFB0" w14:textId="76E27CA8" w:rsidR="00A757DB" w:rsidRPr="00BD7B91" w:rsidRDefault="00BD7B91" w:rsidP="00BD7B91">
            <w:pPr>
              <w:rPr>
                <w:rFonts w:eastAsia="Times New Roman" w:cstheme="minorHAnsi"/>
                <w:color w:val="auto"/>
                <w:szCs w:val="20"/>
                <w:lang w:val="en-AU" w:eastAsia="en-AU"/>
              </w:rPr>
            </w:pPr>
            <w:r w:rsidRPr="00BD7B91">
              <w:rPr>
                <w:lang w:val="en-AU" w:eastAsia="en-AU"/>
              </w:rPr>
              <w:t>This means that fewer cicadas are eaten. Provide a new cicada card to the habitat pyramid.</w:t>
            </w:r>
          </w:p>
        </w:tc>
      </w:tr>
      <w:tr w:rsidR="00A757DB" w14:paraId="46B26B28" w14:textId="77777777" w:rsidTr="00A757DB">
        <w:tc>
          <w:tcPr>
            <w:tcW w:w="1555" w:type="dxa"/>
          </w:tcPr>
          <w:p w14:paraId="550A17F7" w14:textId="3B7FE076"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Falcons</w:t>
            </w:r>
          </w:p>
        </w:tc>
        <w:tc>
          <w:tcPr>
            <w:tcW w:w="8299" w:type="dxa"/>
          </w:tcPr>
          <w:p w14:paraId="7F464AD9" w14:textId="5C70FE7B" w:rsidR="00A757DB" w:rsidRPr="00BD7B91" w:rsidRDefault="00BD7B91" w:rsidP="00D933C5">
            <w:pPr>
              <w:widowControl/>
              <w:spacing w:before="100" w:beforeAutospacing="1" w:after="100" w:afterAutospacing="1" w:line="240" w:lineRule="auto"/>
              <w:rPr>
                <w:rFonts w:eastAsia="Times New Roman" w:cstheme="minorHAnsi"/>
                <w:color w:val="auto"/>
                <w:szCs w:val="20"/>
                <w:lang w:val="en-AU" w:eastAsia="en-AU"/>
              </w:rPr>
            </w:pPr>
            <w:r w:rsidRPr="00BD7B91">
              <w:rPr>
                <w:rFonts w:eastAsia="Times New Roman" w:cstheme="minorHAnsi"/>
                <w:color w:val="auto"/>
                <w:szCs w:val="20"/>
                <w:lang w:val="en-AU" w:eastAsia="en-AU"/>
              </w:rPr>
              <w:t xml:space="preserve">Someone decides to practice their hunting skills on larger birds. Remove a student holding a falcon card. This means that less rosellas are eaten. Provide a new rosella card to the habitat pyramid. </w:t>
            </w:r>
          </w:p>
        </w:tc>
      </w:tr>
    </w:tbl>
    <w:p w14:paraId="1C24E9A9"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Repeat this process up to 5 times. During the Question routine at the beginning of the lesson, students identified possible natural events and human impacts on food chains. Use these suggestions to model the impact on the grass-cicada-eastern rosella-falcon food chain.</w:t>
      </w:r>
    </w:p>
    <w:p w14:paraId="4F24B6F6"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lastRenderedPageBreak/>
        <w:t>After giving students time to discuss with a partner, ask them to make a claim about the changes that happen in ecosystems. Encourage them to use evidence from the model they've just experienced and reasoning to support the claims they make. The QCER approach can support this.</w:t>
      </w:r>
    </w:p>
    <w:p w14:paraId="4E8BC88B" w14:textId="77777777" w:rsidR="003233EC" w:rsidRPr="003233EC" w:rsidRDefault="003233EC" w:rsidP="004E2770">
      <w:pPr>
        <w:widowControl/>
        <w:spacing w:before="100" w:beforeAutospacing="1" w:after="0" w:line="240" w:lineRule="auto"/>
        <w:rPr>
          <w:rFonts w:eastAsia="Times New Roman" w:cstheme="minorHAnsi"/>
          <w:color w:val="auto"/>
          <w:szCs w:val="20"/>
          <w:lang w:eastAsia="en-AU"/>
        </w:rPr>
      </w:pPr>
      <w:r w:rsidRPr="003233EC">
        <w:rPr>
          <w:rFonts w:eastAsia="Times New Roman" w:cstheme="minorHAnsi"/>
          <w:color w:val="auto"/>
          <w:szCs w:val="20"/>
          <w:lang w:eastAsia="en-AU"/>
        </w:rPr>
        <w:t>Some examples might include:</w:t>
      </w:r>
    </w:p>
    <w:p w14:paraId="639959C8" w14:textId="77777777" w:rsidR="003233EC" w:rsidRPr="003233EC" w:rsidRDefault="003233EC" w:rsidP="003233EC">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If there are not enough grasses and plants to eat, then insects will die, and when the insects die, the things that eat them die too. We saw this in the Changing habitats model, when things in the pyramid started to die as the grasses started to die.</w:t>
      </w:r>
    </w:p>
    <w:p w14:paraId="0D162CF8" w14:textId="77777777" w:rsidR="003233EC" w:rsidRPr="003233EC" w:rsidRDefault="003233EC" w:rsidP="003233EC">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When there are no predators in the habitat, the smaller animals don't have anything to eat them, and they reproduce a lot, and need more food. We saw this in the Changing habitats model, when the falcon was removed, and more rosellas came and ate all the cicadas.</w:t>
      </w:r>
    </w:p>
    <w:p w14:paraId="26C7DB5F"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b/>
          <w:bCs/>
          <w:color w:val="auto"/>
          <w:szCs w:val="20"/>
          <w:lang w:eastAsia="en-AU"/>
        </w:rPr>
        <w:t xml:space="preserve">Pose the question: </w:t>
      </w:r>
      <w:r w:rsidRPr="003233EC">
        <w:rPr>
          <w:rFonts w:eastAsia="Times New Roman" w:cstheme="minorHAnsi"/>
          <w:i/>
          <w:iCs/>
          <w:color w:val="auto"/>
          <w:szCs w:val="20"/>
          <w:lang w:eastAsia="en-AU"/>
        </w:rPr>
        <w:t>What would happen if another animal, such as a fox, was introduced to the habitat pyramid?</w:t>
      </w:r>
    </w:p>
    <w:p w14:paraId="5C37849B"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Suggest that the fox is a better hunter than the other animals so they can ‘steal’ the food from other animals. Model this in the habitat pyramid for five spinner rounds, with the fox selecting one Eastern Rosella and one Cicada each round.</w:t>
      </w:r>
    </w:p>
    <w:p w14:paraId="58E717E2"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Reset the habitat pyramid and introduce a rabbit that needs to eat two lots of grass each round (removing them from the game). Model the impact in the habitat pyramid for 5-10 rounds of the spinner.</w:t>
      </w:r>
    </w:p>
    <w:p w14:paraId="348C1052" w14:textId="22FB970D" w:rsidR="003233EC" w:rsidRPr="003233EC" w:rsidRDefault="003233EC" w:rsidP="003233EC">
      <w:pPr>
        <w:widowControl/>
        <w:spacing w:before="100" w:beforeAutospacing="1" w:after="0" w:line="240" w:lineRule="auto"/>
        <w:rPr>
          <w:rFonts w:eastAsia="Times New Roman" w:cstheme="minorHAnsi"/>
          <w:b/>
          <w:bCs/>
          <w:color w:val="auto"/>
          <w:szCs w:val="20"/>
          <w:lang w:eastAsia="en-AU"/>
        </w:rPr>
      </w:pPr>
      <w:r w:rsidRPr="003233EC">
        <w:rPr>
          <w:rFonts w:eastAsia="Times New Roman" w:cstheme="minorHAnsi"/>
          <w:b/>
          <w:bCs/>
          <w:color w:val="auto"/>
          <w:szCs w:val="20"/>
          <w:lang w:eastAsia="en-AU"/>
        </w:rPr>
        <w:t>Potential discussion prompts</w:t>
      </w:r>
    </w:p>
    <w:p w14:paraId="7C5ADDBF" w14:textId="77777777" w:rsidR="003233EC" w:rsidRPr="003233EC" w:rsidRDefault="003233EC" w:rsidP="004E2770">
      <w:pPr>
        <w:widowControl/>
        <w:numPr>
          <w:ilvl w:val="0"/>
          <w:numId w:val="99"/>
        </w:numPr>
        <w:tabs>
          <w:tab w:val="num" w:pos="720"/>
        </w:tabs>
        <w:spacing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What happened when the fox/rabbit was introduced?</w:t>
      </w:r>
    </w:p>
    <w:p w14:paraId="44F9DEEC" w14:textId="77777777" w:rsidR="003233EC" w:rsidRPr="003233EC" w:rsidRDefault="003233EC" w:rsidP="003233EC">
      <w:pPr>
        <w:widowControl/>
        <w:numPr>
          <w:ilvl w:val="0"/>
          <w:numId w:val="9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Which organisms were directly affected by the fox/rabbit?</w:t>
      </w:r>
    </w:p>
    <w:p w14:paraId="40E9EB5C" w14:textId="77777777" w:rsidR="003233EC" w:rsidRPr="003233EC" w:rsidRDefault="003233EC" w:rsidP="003233EC">
      <w:pPr>
        <w:widowControl/>
        <w:numPr>
          <w:ilvl w:val="0"/>
          <w:numId w:val="9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Which organisms were affected indirectly (not eaten by them, but affected anyway)?</w:t>
      </w:r>
    </w:p>
    <w:p w14:paraId="68F70A47" w14:textId="77777777" w:rsidR="003233EC" w:rsidRPr="003233EC" w:rsidRDefault="003233EC" w:rsidP="003233EC">
      <w:pPr>
        <w:widowControl/>
        <w:numPr>
          <w:ilvl w:val="0"/>
          <w:numId w:val="9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Why were these organisms affected?</w:t>
      </w:r>
    </w:p>
    <w:p w14:paraId="6852282C" w14:textId="77777777" w:rsidR="003233EC" w:rsidRPr="003233EC" w:rsidRDefault="003233EC" w:rsidP="003233EC">
      <w:pPr>
        <w:widowControl/>
        <w:numPr>
          <w:ilvl w:val="0"/>
          <w:numId w:val="9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How are each of the organisms in the food chain important to the other organisms?</w:t>
      </w:r>
    </w:p>
    <w:p w14:paraId="416FFC7B" w14:textId="2D41E82F" w:rsidR="00A757DB" w:rsidRPr="00D933C5" w:rsidRDefault="003233EC" w:rsidP="00D933C5">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 xml:space="preserve">Students draw the food chain in the habitat pyramid in their science </w:t>
      </w:r>
      <w:r w:rsidRPr="003233EC">
        <w:rPr>
          <w:rFonts w:eastAsia="Times New Roman" w:cstheme="minorHAnsi"/>
          <w:color w:val="auto"/>
          <w:szCs w:val="20"/>
          <w:lang w:eastAsia="en-AU"/>
        </w:rPr>
        <w:t>journal and</w:t>
      </w:r>
      <w:r w:rsidRPr="003233EC">
        <w:rPr>
          <w:rFonts w:eastAsia="Times New Roman" w:cstheme="minorHAnsi"/>
          <w:color w:val="auto"/>
          <w:szCs w:val="20"/>
          <w:lang w:eastAsia="en-AU"/>
        </w:rPr>
        <w:t xml:space="preserve"> describe the impact of introducing rabbits into the habitat pyramid including the impact on each of the grass, cicadas, rosellas and falcon.</w:t>
      </w:r>
    </w:p>
    <w:p w14:paraId="767AE8BA" w14:textId="0DE8601F" w:rsidR="00BB7244" w:rsidRDefault="00BB7244" w:rsidP="00BB7244">
      <w:pPr>
        <w:pStyle w:val="Heading2"/>
      </w:pPr>
      <w:r>
        <w:t xml:space="preserve">Integrate </w:t>
      </w:r>
      <w:r>
        <w:rPr>
          <w:rFonts w:cstheme="majorHAnsi"/>
          <w:color w:val="auto"/>
        </w:rPr>
        <w:t xml:space="preserve">• </w:t>
      </w:r>
      <w:r w:rsidR="00556E83">
        <w:rPr>
          <w:rFonts w:cstheme="majorHAnsi"/>
          <w:b w:val="0"/>
          <w:bCs/>
          <w:color w:val="auto"/>
        </w:rPr>
        <w:t>Crazy yellow ants</w:t>
      </w:r>
      <w:r>
        <w:t xml:space="preserve"> </w:t>
      </w:r>
    </w:p>
    <w:p w14:paraId="06F1A875" w14:textId="77777777" w:rsidR="001F6CEE" w:rsidRPr="001F6CEE" w:rsidRDefault="001F6CEE" w:rsidP="001F6CEE">
      <w:r w:rsidRPr="001F6CEE">
        <w:t xml:space="preserve">Watch and discuss the video </w:t>
      </w:r>
      <w:hyperlink r:id="rId42" w:tgtFrame="_blank" w:history="1">
        <w:r w:rsidRPr="001F6CEE">
          <w:rPr>
            <w:rStyle w:val="Hyperlink"/>
            <w:sz w:val="20"/>
          </w:rPr>
          <w:t>Crazy Yellow Ants</w:t>
        </w:r>
      </w:hyperlink>
      <w:r w:rsidRPr="001F6CEE">
        <w:t xml:space="preserve"> (3:47 min).</w:t>
      </w:r>
    </w:p>
    <w:p w14:paraId="7FD846AC" w14:textId="26B63C75" w:rsidR="001F6CEE" w:rsidRPr="001F6CEE" w:rsidRDefault="001F6CEE" w:rsidP="001F6CEE">
      <w:pPr>
        <w:rPr>
          <w:b/>
          <w:bCs/>
        </w:rPr>
      </w:pPr>
      <w:r w:rsidRPr="001F6CEE">
        <w:rPr>
          <w:b/>
          <w:bCs/>
        </w:rPr>
        <w:t>Potential discussion prompts</w:t>
      </w:r>
    </w:p>
    <w:p w14:paraId="271C4134" w14:textId="77777777" w:rsidR="001F6CEE" w:rsidRPr="001F6CEE" w:rsidRDefault="001F6CEE" w:rsidP="004E2770">
      <w:pPr>
        <w:numPr>
          <w:ilvl w:val="0"/>
          <w:numId w:val="100"/>
        </w:numPr>
        <w:tabs>
          <w:tab w:val="num" w:pos="720"/>
        </w:tabs>
        <w:spacing w:after="0" w:line="276" w:lineRule="auto"/>
      </w:pPr>
      <w:r w:rsidRPr="001F6CEE">
        <w:rPr>
          <w:i/>
          <w:iCs/>
        </w:rPr>
        <w:t>Crazy Yellow Ants and Red Fire Ants were called invasive. What does this mean?</w:t>
      </w:r>
    </w:p>
    <w:p w14:paraId="01FE202A" w14:textId="77777777" w:rsidR="001F6CEE" w:rsidRPr="001F6CEE" w:rsidRDefault="001F6CEE" w:rsidP="004E2770">
      <w:pPr>
        <w:numPr>
          <w:ilvl w:val="0"/>
          <w:numId w:val="100"/>
        </w:numPr>
        <w:tabs>
          <w:tab w:val="num" w:pos="720"/>
        </w:tabs>
        <w:spacing w:after="0" w:line="276" w:lineRule="auto"/>
      </w:pPr>
      <w:r w:rsidRPr="001F6CEE">
        <w:rPr>
          <w:i/>
          <w:iCs/>
        </w:rPr>
        <w:t>Do you think ants are an important part of our food chain? Why?</w:t>
      </w:r>
    </w:p>
    <w:p w14:paraId="0D24AE8C" w14:textId="77777777" w:rsidR="001F6CEE" w:rsidRPr="001F6CEE" w:rsidRDefault="001F6CEE" w:rsidP="004E2770">
      <w:pPr>
        <w:numPr>
          <w:ilvl w:val="0"/>
          <w:numId w:val="100"/>
        </w:numPr>
        <w:tabs>
          <w:tab w:val="num" w:pos="720"/>
        </w:tabs>
        <w:spacing w:after="0" w:line="276" w:lineRule="auto"/>
      </w:pPr>
      <w:r w:rsidRPr="001F6CEE">
        <w:rPr>
          <w:i/>
          <w:iCs/>
        </w:rPr>
        <w:t>What impact do you think 'introduced' ants would have on our native ants?</w:t>
      </w:r>
    </w:p>
    <w:p w14:paraId="5348E8AF" w14:textId="77777777" w:rsidR="001F6CEE" w:rsidRPr="001F6CEE" w:rsidRDefault="001F6CEE" w:rsidP="004E2770">
      <w:pPr>
        <w:numPr>
          <w:ilvl w:val="0"/>
          <w:numId w:val="100"/>
        </w:numPr>
        <w:tabs>
          <w:tab w:val="num" w:pos="720"/>
        </w:tabs>
        <w:spacing w:after="0" w:line="276" w:lineRule="auto"/>
      </w:pPr>
      <w:r w:rsidRPr="001F6CEE">
        <w:rPr>
          <w:i/>
          <w:iCs/>
        </w:rPr>
        <w:t xml:space="preserve">Crazy Yellow Ants spray acid on other insects and small birds. Red Fire ants kill by many stings. How would this affect our habitat pyramid? </w:t>
      </w:r>
    </w:p>
    <w:p w14:paraId="2F135868" w14:textId="77777777" w:rsidR="001F6CEE" w:rsidRPr="001F6CEE" w:rsidRDefault="001F6CEE" w:rsidP="004E2770">
      <w:pPr>
        <w:numPr>
          <w:ilvl w:val="1"/>
          <w:numId w:val="100"/>
        </w:numPr>
        <w:tabs>
          <w:tab w:val="num" w:pos="1440"/>
        </w:tabs>
        <w:spacing w:after="0" w:line="276" w:lineRule="auto"/>
      </w:pPr>
      <w:r w:rsidRPr="001F6CEE">
        <w:t>Direct affect: kill Cicada and maybe Eastern Rosella. Indirect affect: kill all animals further up the food chain.</w:t>
      </w:r>
    </w:p>
    <w:p w14:paraId="14336C58" w14:textId="77777777" w:rsidR="001F6CEE" w:rsidRPr="001F6CEE" w:rsidRDefault="001F6CEE" w:rsidP="004E2770">
      <w:pPr>
        <w:numPr>
          <w:ilvl w:val="0"/>
          <w:numId w:val="100"/>
        </w:numPr>
        <w:tabs>
          <w:tab w:val="num" w:pos="720"/>
        </w:tabs>
        <w:spacing w:after="0" w:line="276" w:lineRule="auto"/>
      </w:pPr>
      <w:r w:rsidRPr="001F6CEE">
        <w:rPr>
          <w:i/>
          <w:iCs/>
        </w:rPr>
        <w:t>How did scientists use a computer game to model how the native ants could stop the invasive ants?</w:t>
      </w:r>
    </w:p>
    <w:p w14:paraId="13D0284A" w14:textId="77777777" w:rsidR="001F6CEE" w:rsidRPr="001F6CEE" w:rsidRDefault="001F6CEE" w:rsidP="004E2770">
      <w:pPr>
        <w:numPr>
          <w:ilvl w:val="0"/>
          <w:numId w:val="100"/>
        </w:numPr>
        <w:tabs>
          <w:tab w:val="num" w:pos="720"/>
        </w:tabs>
        <w:spacing w:after="0" w:line="276" w:lineRule="auto"/>
      </w:pPr>
      <w:r w:rsidRPr="001F6CEE">
        <w:rPr>
          <w:i/>
          <w:iCs/>
        </w:rPr>
        <w:t>How is our habitat pyramid like the computer model?</w:t>
      </w:r>
      <w:r w:rsidRPr="001F6CEE">
        <w:t xml:space="preserve"> </w:t>
      </w:r>
    </w:p>
    <w:p w14:paraId="33A65AD4" w14:textId="77777777" w:rsidR="001F6CEE" w:rsidRPr="001F6CEE" w:rsidRDefault="001F6CEE" w:rsidP="004E2770">
      <w:pPr>
        <w:numPr>
          <w:ilvl w:val="1"/>
          <w:numId w:val="100"/>
        </w:numPr>
        <w:tabs>
          <w:tab w:val="num" w:pos="1440"/>
        </w:tabs>
        <w:spacing w:after="0" w:line="276" w:lineRule="auto"/>
      </w:pPr>
      <w:r w:rsidRPr="001F6CEE">
        <w:t>Both showed how the number of organisms decreased when there was a fight over food. Both were a closed system – with no other invaders or humans coming in.</w:t>
      </w:r>
    </w:p>
    <w:p w14:paraId="0FF7367C" w14:textId="77777777" w:rsidR="001F6CEE" w:rsidRPr="001F6CEE" w:rsidRDefault="001F6CEE" w:rsidP="004E2770">
      <w:pPr>
        <w:numPr>
          <w:ilvl w:val="0"/>
          <w:numId w:val="100"/>
        </w:numPr>
        <w:tabs>
          <w:tab w:val="num" w:pos="720"/>
        </w:tabs>
        <w:spacing w:after="0" w:line="276" w:lineRule="auto"/>
      </w:pPr>
      <w:r w:rsidRPr="001F6CEE">
        <w:rPr>
          <w:i/>
          <w:iCs/>
        </w:rPr>
        <w:t xml:space="preserve">How is it different? </w:t>
      </w:r>
    </w:p>
    <w:p w14:paraId="19F1E0C1" w14:textId="77777777" w:rsidR="001F6CEE" w:rsidRPr="001F6CEE" w:rsidRDefault="001F6CEE" w:rsidP="004E2770">
      <w:pPr>
        <w:numPr>
          <w:ilvl w:val="1"/>
          <w:numId w:val="100"/>
        </w:numPr>
        <w:tabs>
          <w:tab w:val="num" w:pos="1440"/>
        </w:tabs>
        <w:spacing w:after="0" w:line="276" w:lineRule="auto"/>
      </w:pPr>
      <w:r w:rsidRPr="001F6CEE">
        <w:t>Habitat pyramid did not have moving organisms and did not show other factors like shelter and water.</w:t>
      </w:r>
    </w:p>
    <w:p w14:paraId="6F481E4F" w14:textId="77777777" w:rsidR="001F6CEE" w:rsidRPr="001F6CEE" w:rsidRDefault="001F6CEE" w:rsidP="004E2770">
      <w:pPr>
        <w:numPr>
          <w:ilvl w:val="0"/>
          <w:numId w:val="100"/>
        </w:numPr>
        <w:tabs>
          <w:tab w:val="num" w:pos="720"/>
        </w:tabs>
        <w:spacing w:after="0" w:line="276" w:lineRule="auto"/>
      </w:pPr>
      <w:r w:rsidRPr="001F6CEE">
        <w:rPr>
          <w:i/>
          <w:iCs/>
        </w:rPr>
        <w:t>How are humans trying to help the habitat?</w:t>
      </w:r>
    </w:p>
    <w:p w14:paraId="3CBFA081" w14:textId="77777777" w:rsidR="001F6CEE" w:rsidRPr="001F6CEE" w:rsidRDefault="001F6CEE" w:rsidP="004E2770">
      <w:pPr>
        <w:numPr>
          <w:ilvl w:val="1"/>
          <w:numId w:val="100"/>
        </w:numPr>
        <w:tabs>
          <w:tab w:val="num" w:pos="1440"/>
        </w:tabs>
        <w:spacing w:after="0" w:line="276" w:lineRule="auto"/>
      </w:pPr>
      <w:r w:rsidRPr="001F6CEE">
        <w:t>Using biosecurity to stop invasive animals coming in, reporting suspicious ants when you find them.</w:t>
      </w:r>
    </w:p>
    <w:p w14:paraId="1E7D4C9B" w14:textId="77777777" w:rsidR="001F6CEE" w:rsidRPr="001F6CEE" w:rsidRDefault="001F6CEE" w:rsidP="001F6CEE"/>
    <w:p w14:paraId="47F0A4AF" w14:textId="77777777" w:rsidR="001F6CEE" w:rsidRPr="001F6CEE" w:rsidRDefault="001F6CEE" w:rsidP="001F6CEE">
      <w:r w:rsidRPr="001F6CEE">
        <w:rPr>
          <w:b/>
          <w:bCs/>
        </w:rPr>
        <w:t>Optional:</w:t>
      </w:r>
      <w:r w:rsidRPr="001F6CEE">
        <w:t xml:space="preserve"> Watch and discuss the video </w:t>
      </w:r>
      <w:hyperlink r:id="rId43" w:tgtFrame="_blank" w:history="1">
        <w:proofErr w:type="spellStart"/>
        <w:r w:rsidRPr="001F6CEE">
          <w:rPr>
            <w:rStyle w:val="Hyperlink"/>
            <w:sz w:val="20"/>
          </w:rPr>
          <w:t>Calligrapha</w:t>
        </w:r>
        <w:proofErr w:type="spellEnd"/>
        <w:r w:rsidRPr="001F6CEE">
          <w:rPr>
            <w:rStyle w:val="Hyperlink"/>
            <w:sz w:val="20"/>
          </w:rPr>
          <w:t xml:space="preserve"> Beetle Business</w:t>
        </w:r>
      </w:hyperlink>
      <w:r w:rsidRPr="001F6CEE">
        <w:t xml:space="preserve"> (2:34 min).</w:t>
      </w:r>
    </w:p>
    <w:p w14:paraId="75EAA743" w14:textId="35077544" w:rsidR="001F6CEE" w:rsidRPr="001F6CEE" w:rsidRDefault="001F6CEE" w:rsidP="001F6CEE">
      <w:pPr>
        <w:rPr>
          <w:b/>
          <w:bCs/>
        </w:rPr>
      </w:pPr>
      <w:r w:rsidRPr="001F6CEE">
        <w:rPr>
          <w:b/>
          <w:bCs/>
        </w:rPr>
        <w:t xml:space="preserve">Potential discussion prompts </w:t>
      </w:r>
    </w:p>
    <w:p w14:paraId="461F9F70" w14:textId="77777777" w:rsidR="001F6CEE" w:rsidRPr="001F6CEE" w:rsidRDefault="001F6CEE" w:rsidP="004E2770">
      <w:pPr>
        <w:numPr>
          <w:ilvl w:val="0"/>
          <w:numId w:val="101"/>
        </w:numPr>
        <w:tabs>
          <w:tab w:val="num" w:pos="720"/>
        </w:tabs>
        <w:spacing w:after="0" w:line="276" w:lineRule="auto"/>
      </w:pPr>
      <w:r w:rsidRPr="001F6CEE">
        <w:rPr>
          <w:i/>
          <w:iCs/>
        </w:rPr>
        <w:t xml:space="preserve">Does the </w:t>
      </w:r>
      <w:proofErr w:type="spellStart"/>
      <w:r w:rsidRPr="001F6CEE">
        <w:rPr>
          <w:i/>
          <w:iCs/>
        </w:rPr>
        <w:t>sida</w:t>
      </w:r>
      <w:proofErr w:type="spellEnd"/>
      <w:r w:rsidRPr="001F6CEE">
        <w:rPr>
          <w:i/>
          <w:iCs/>
        </w:rPr>
        <w:t xml:space="preserve"> weed come from Australia?</w:t>
      </w:r>
    </w:p>
    <w:p w14:paraId="46346D52" w14:textId="77777777" w:rsidR="001F6CEE" w:rsidRPr="001F6CEE" w:rsidRDefault="001F6CEE" w:rsidP="004E2770">
      <w:pPr>
        <w:numPr>
          <w:ilvl w:val="0"/>
          <w:numId w:val="101"/>
        </w:numPr>
        <w:tabs>
          <w:tab w:val="num" w:pos="720"/>
        </w:tabs>
        <w:spacing w:after="0" w:line="276" w:lineRule="auto"/>
      </w:pPr>
      <w:r w:rsidRPr="001F6CEE">
        <w:rPr>
          <w:i/>
          <w:iCs/>
        </w:rPr>
        <w:t xml:space="preserve">Does this mean it is like the Crazy Yellow Ants, an invasive organism? What does this mean? </w:t>
      </w:r>
    </w:p>
    <w:p w14:paraId="6452B043" w14:textId="77777777" w:rsidR="001F6CEE" w:rsidRPr="001F6CEE" w:rsidRDefault="001F6CEE" w:rsidP="004E2770">
      <w:pPr>
        <w:numPr>
          <w:ilvl w:val="1"/>
          <w:numId w:val="101"/>
        </w:numPr>
        <w:tabs>
          <w:tab w:val="num" w:pos="1440"/>
        </w:tabs>
        <w:spacing w:after="0" w:line="276" w:lineRule="auto"/>
      </w:pPr>
      <w:r w:rsidRPr="001F6CEE">
        <w:t>Invasive is another word for introduced.</w:t>
      </w:r>
    </w:p>
    <w:p w14:paraId="5340F37F" w14:textId="77777777" w:rsidR="001F6CEE" w:rsidRPr="001F6CEE" w:rsidRDefault="001F6CEE" w:rsidP="004E2770">
      <w:pPr>
        <w:numPr>
          <w:ilvl w:val="0"/>
          <w:numId w:val="101"/>
        </w:numPr>
        <w:tabs>
          <w:tab w:val="num" w:pos="720"/>
        </w:tabs>
        <w:spacing w:after="0" w:line="276" w:lineRule="auto"/>
      </w:pPr>
      <w:r w:rsidRPr="001F6CEE">
        <w:rPr>
          <w:i/>
          <w:iCs/>
        </w:rPr>
        <w:t xml:space="preserve">Why is an invasive plant like </w:t>
      </w:r>
      <w:proofErr w:type="spellStart"/>
      <w:r w:rsidRPr="001F6CEE">
        <w:rPr>
          <w:i/>
          <w:iCs/>
        </w:rPr>
        <w:t>sida</w:t>
      </w:r>
      <w:proofErr w:type="spellEnd"/>
      <w:r w:rsidRPr="001F6CEE">
        <w:rPr>
          <w:i/>
          <w:iCs/>
        </w:rPr>
        <w:t xml:space="preserve"> weed a problem for farmers? </w:t>
      </w:r>
    </w:p>
    <w:p w14:paraId="7DCA4452" w14:textId="77777777" w:rsidR="001F6CEE" w:rsidRPr="001F6CEE" w:rsidRDefault="001F6CEE" w:rsidP="004E2770">
      <w:pPr>
        <w:numPr>
          <w:ilvl w:val="1"/>
          <w:numId w:val="101"/>
        </w:numPr>
        <w:tabs>
          <w:tab w:val="num" w:pos="1440"/>
        </w:tabs>
        <w:spacing w:after="0" w:line="276" w:lineRule="auto"/>
      </w:pPr>
      <w:r w:rsidRPr="001F6CEE">
        <w:t>It stops other plants from growing and cows can’t eat it.</w:t>
      </w:r>
    </w:p>
    <w:p w14:paraId="53AC014A" w14:textId="77777777" w:rsidR="001F6CEE" w:rsidRPr="001F6CEE" w:rsidRDefault="001F6CEE" w:rsidP="004E2770">
      <w:pPr>
        <w:numPr>
          <w:ilvl w:val="0"/>
          <w:numId w:val="101"/>
        </w:numPr>
        <w:tabs>
          <w:tab w:val="num" w:pos="720"/>
        </w:tabs>
        <w:spacing w:after="0" w:line="276" w:lineRule="auto"/>
      </w:pPr>
      <w:r w:rsidRPr="001F6CEE">
        <w:rPr>
          <w:i/>
          <w:iCs/>
        </w:rPr>
        <w:t xml:space="preserve">Is </w:t>
      </w:r>
      <w:proofErr w:type="spellStart"/>
      <w:r w:rsidRPr="001F6CEE">
        <w:rPr>
          <w:i/>
          <w:iCs/>
        </w:rPr>
        <w:t>sida</w:t>
      </w:r>
      <w:proofErr w:type="spellEnd"/>
      <w:r w:rsidRPr="001F6CEE">
        <w:rPr>
          <w:i/>
          <w:iCs/>
        </w:rPr>
        <w:t xml:space="preserve"> weed a producer or consumer? What evidence do you have to support your claim?</w:t>
      </w:r>
    </w:p>
    <w:p w14:paraId="08BA4555" w14:textId="77777777" w:rsidR="001F6CEE" w:rsidRPr="001F6CEE" w:rsidRDefault="001F6CEE" w:rsidP="004E2770">
      <w:pPr>
        <w:numPr>
          <w:ilvl w:val="1"/>
          <w:numId w:val="101"/>
        </w:numPr>
        <w:tabs>
          <w:tab w:val="num" w:pos="1440"/>
        </w:tabs>
        <w:spacing w:after="0" w:line="276" w:lineRule="auto"/>
      </w:pPr>
      <w:r w:rsidRPr="001F6CEE">
        <w:t xml:space="preserve">Producer: it does not eat other organisms and is </w:t>
      </w:r>
      <w:proofErr w:type="gramStart"/>
      <w:r w:rsidRPr="001F6CEE">
        <w:t>green</w:t>
      </w:r>
      <w:proofErr w:type="gramEnd"/>
      <w:r w:rsidRPr="001F6CEE">
        <w:t xml:space="preserve"> so it uses light energy from the sun.</w:t>
      </w:r>
    </w:p>
    <w:p w14:paraId="6D02925C" w14:textId="77777777" w:rsidR="001F6CEE" w:rsidRPr="001F6CEE" w:rsidRDefault="001F6CEE" w:rsidP="004E2770">
      <w:pPr>
        <w:numPr>
          <w:ilvl w:val="0"/>
          <w:numId w:val="101"/>
        </w:numPr>
        <w:tabs>
          <w:tab w:val="num" w:pos="720"/>
        </w:tabs>
        <w:spacing w:after="0" w:line="276" w:lineRule="auto"/>
      </w:pPr>
      <w:r w:rsidRPr="001F6CEE">
        <w:rPr>
          <w:i/>
          <w:iCs/>
        </w:rPr>
        <w:t xml:space="preserve">Is the beetle a produce or consumer? What evidence do you have to support your claim? </w:t>
      </w:r>
    </w:p>
    <w:p w14:paraId="16B5D460" w14:textId="77777777" w:rsidR="001F6CEE" w:rsidRPr="001F6CEE" w:rsidRDefault="001F6CEE" w:rsidP="004E2770">
      <w:pPr>
        <w:numPr>
          <w:ilvl w:val="1"/>
          <w:numId w:val="101"/>
        </w:numPr>
        <w:tabs>
          <w:tab w:val="num" w:pos="1440"/>
        </w:tabs>
        <w:spacing w:after="0" w:line="276" w:lineRule="auto"/>
      </w:pPr>
      <w:r w:rsidRPr="001F6CEE">
        <w:t xml:space="preserve">Consumer: it eats the </w:t>
      </w:r>
      <w:proofErr w:type="spellStart"/>
      <w:r w:rsidRPr="001F6CEE">
        <w:t>sida</w:t>
      </w:r>
      <w:proofErr w:type="spellEnd"/>
      <w:r w:rsidRPr="001F6CEE">
        <w:t xml:space="preserve"> weed.</w:t>
      </w:r>
    </w:p>
    <w:p w14:paraId="58A13194" w14:textId="77777777" w:rsidR="001F6CEE" w:rsidRPr="001F6CEE" w:rsidRDefault="001F6CEE" w:rsidP="004E2770">
      <w:pPr>
        <w:numPr>
          <w:ilvl w:val="0"/>
          <w:numId w:val="101"/>
        </w:numPr>
        <w:tabs>
          <w:tab w:val="num" w:pos="720"/>
        </w:tabs>
        <w:spacing w:after="0" w:line="276" w:lineRule="auto"/>
      </w:pPr>
      <w:r w:rsidRPr="001F6CEE">
        <w:rPr>
          <w:i/>
          <w:iCs/>
        </w:rPr>
        <w:t xml:space="preserve">If the beetles were not used, farmers would have to use weed killing chemicals to spray the weeds. Why are the beetles better than the weed killing chemicals? </w:t>
      </w:r>
    </w:p>
    <w:p w14:paraId="3AF7D847" w14:textId="77777777" w:rsidR="001F6CEE" w:rsidRPr="001F6CEE" w:rsidRDefault="001F6CEE" w:rsidP="004E2770">
      <w:pPr>
        <w:numPr>
          <w:ilvl w:val="1"/>
          <w:numId w:val="101"/>
        </w:numPr>
        <w:tabs>
          <w:tab w:val="num" w:pos="1440"/>
        </w:tabs>
        <w:spacing w:after="0" w:line="276" w:lineRule="auto"/>
      </w:pPr>
      <w:r w:rsidRPr="001F6CEE">
        <w:t>Chemicals may kill other insects. This affects other organisms in the food chain.</w:t>
      </w:r>
    </w:p>
    <w:p w14:paraId="5130E9A5" w14:textId="77777777" w:rsidR="001F6CEE" w:rsidRPr="001F6CEE" w:rsidRDefault="001F6CEE" w:rsidP="004E2770">
      <w:pPr>
        <w:numPr>
          <w:ilvl w:val="0"/>
          <w:numId w:val="101"/>
        </w:numPr>
        <w:tabs>
          <w:tab w:val="num" w:pos="720"/>
        </w:tabs>
        <w:spacing w:after="0" w:line="276" w:lineRule="auto"/>
      </w:pPr>
      <w:r w:rsidRPr="001F6CEE">
        <w:rPr>
          <w:i/>
          <w:iCs/>
        </w:rPr>
        <w:t xml:space="preserve">Why is the </w:t>
      </w:r>
      <w:proofErr w:type="spellStart"/>
      <w:r w:rsidRPr="001F6CEE">
        <w:rPr>
          <w:i/>
          <w:iCs/>
        </w:rPr>
        <w:t>Calligrapha</w:t>
      </w:r>
      <w:proofErr w:type="spellEnd"/>
      <w:r w:rsidRPr="001F6CEE">
        <w:rPr>
          <w:i/>
          <w:iCs/>
        </w:rPr>
        <w:t xml:space="preserve"> Beetle good for the habitat? </w:t>
      </w:r>
    </w:p>
    <w:p w14:paraId="5C802E37" w14:textId="77777777" w:rsidR="001F6CEE" w:rsidRPr="001F6CEE" w:rsidRDefault="001F6CEE" w:rsidP="004E2770">
      <w:pPr>
        <w:numPr>
          <w:ilvl w:val="1"/>
          <w:numId w:val="101"/>
        </w:numPr>
        <w:tabs>
          <w:tab w:val="num" w:pos="1440"/>
        </w:tabs>
        <w:spacing w:after="0" w:line="276" w:lineRule="auto"/>
      </w:pPr>
      <w:r w:rsidRPr="001F6CEE">
        <w:t>It does not eat anything else and therefore does not affect other producers or food chains.</w:t>
      </w:r>
    </w:p>
    <w:p w14:paraId="3C79D490" w14:textId="77777777" w:rsidR="001F6CEE" w:rsidRPr="001F6CEE" w:rsidRDefault="001F6CEE" w:rsidP="004E2770">
      <w:pPr>
        <w:pStyle w:val="ListParagraph"/>
        <w:numPr>
          <w:ilvl w:val="0"/>
          <w:numId w:val="101"/>
        </w:numPr>
        <w:spacing w:after="0" w:line="276" w:lineRule="auto"/>
      </w:pPr>
      <w:r w:rsidRPr="004E2770">
        <w:rPr>
          <w:i/>
          <w:iCs/>
        </w:rPr>
        <w:t xml:space="preserve">How does Jack and Kelly help control the invasive </w:t>
      </w:r>
      <w:proofErr w:type="spellStart"/>
      <w:r w:rsidRPr="004E2770">
        <w:rPr>
          <w:i/>
          <w:iCs/>
        </w:rPr>
        <w:t>sida</w:t>
      </w:r>
      <w:proofErr w:type="spellEnd"/>
      <w:r w:rsidRPr="004E2770">
        <w:rPr>
          <w:i/>
          <w:iCs/>
        </w:rPr>
        <w:t xml:space="preserve"> weeds?</w:t>
      </w:r>
    </w:p>
    <w:p w14:paraId="7832F5E0" w14:textId="77777777" w:rsidR="00BB7244" w:rsidRDefault="00BB7244" w:rsidP="00BB7244"/>
    <w:p w14:paraId="560F90EE" w14:textId="77777777" w:rsidR="00BB7244" w:rsidRDefault="00BB7244" w:rsidP="00BB7244">
      <w:pPr>
        <w:pStyle w:val="Heading3"/>
      </w:pPr>
      <w:r>
        <w:t>Reflect on the lesson</w:t>
      </w:r>
    </w:p>
    <w:p w14:paraId="2E37CC5C" w14:textId="77777777" w:rsidR="00BB7244" w:rsidRDefault="00BB7244" w:rsidP="00BB7244">
      <w:r>
        <w:t>You might:</w:t>
      </w:r>
    </w:p>
    <w:p w14:paraId="5CC945FB" w14:textId="77777777" w:rsidR="004D6517" w:rsidRPr="004D6517" w:rsidRDefault="004D6517" w:rsidP="004D6517">
      <w:pPr>
        <w:numPr>
          <w:ilvl w:val="0"/>
          <w:numId w:val="102"/>
        </w:numPr>
        <w:tabs>
          <w:tab w:val="num" w:pos="720"/>
        </w:tabs>
        <w:spacing w:after="0" w:line="276" w:lineRule="auto"/>
        <w:rPr>
          <w:szCs w:val="20"/>
        </w:rPr>
      </w:pPr>
      <w:r w:rsidRPr="004D6517">
        <w:rPr>
          <w:szCs w:val="20"/>
        </w:rPr>
        <w:t xml:space="preserve">re-examine the intended learning goals for the lesson and consider how they were achieved. </w:t>
      </w:r>
    </w:p>
    <w:p w14:paraId="308E8327" w14:textId="77777777" w:rsidR="004D6517" w:rsidRPr="004D6517" w:rsidRDefault="004D6517" w:rsidP="004D6517">
      <w:pPr>
        <w:numPr>
          <w:ilvl w:val="0"/>
          <w:numId w:val="102"/>
        </w:numPr>
        <w:tabs>
          <w:tab w:val="num" w:pos="720"/>
        </w:tabs>
        <w:spacing w:after="0" w:line="276" w:lineRule="auto"/>
        <w:rPr>
          <w:szCs w:val="20"/>
        </w:rPr>
      </w:pPr>
      <w:r w:rsidRPr="004D6517">
        <w:rPr>
          <w:szCs w:val="20"/>
        </w:rPr>
        <w:t>update the word wall with the terms ‘introduced’ and ‘invasive’.</w:t>
      </w:r>
    </w:p>
    <w:p w14:paraId="664A4841" w14:textId="77777777" w:rsidR="004D6517" w:rsidRPr="004D6517" w:rsidRDefault="004D6517" w:rsidP="004D6517">
      <w:pPr>
        <w:numPr>
          <w:ilvl w:val="0"/>
          <w:numId w:val="102"/>
        </w:numPr>
        <w:tabs>
          <w:tab w:val="num" w:pos="720"/>
        </w:tabs>
        <w:spacing w:after="0" w:line="276" w:lineRule="auto"/>
        <w:rPr>
          <w:szCs w:val="20"/>
        </w:rPr>
      </w:pPr>
      <w:r w:rsidRPr="004D6517">
        <w:rPr>
          <w:szCs w:val="20"/>
        </w:rPr>
        <w:t xml:space="preserve">update the TWLH chart by inviting students to add what they have learned (L) and the evidence/observations that show how (H) they now know that. </w:t>
      </w:r>
    </w:p>
    <w:p w14:paraId="4AC2E4B1" w14:textId="77777777" w:rsidR="004D6517" w:rsidRPr="004D6517" w:rsidRDefault="004D6517" w:rsidP="004D6517">
      <w:pPr>
        <w:numPr>
          <w:ilvl w:val="0"/>
          <w:numId w:val="102"/>
        </w:numPr>
        <w:tabs>
          <w:tab w:val="num" w:pos="720"/>
        </w:tabs>
        <w:spacing w:after="0" w:line="276" w:lineRule="auto"/>
        <w:rPr>
          <w:szCs w:val="20"/>
        </w:rPr>
      </w:pPr>
      <w:r w:rsidRPr="004D6517">
        <w:rPr>
          <w:szCs w:val="20"/>
        </w:rPr>
        <w:t>discuss any questions that have not been answered by this teaching sequence.</w:t>
      </w:r>
    </w:p>
    <w:p w14:paraId="7B85C5D2"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4C56A6B1" w14:textId="77777777" w:rsidTr="001E1F19">
        <w:trPr>
          <w:trHeight w:val="1230"/>
        </w:trPr>
        <w:tc>
          <w:tcPr>
            <w:tcW w:w="8222" w:type="dxa"/>
          </w:tcPr>
          <w:p w14:paraId="56030153" w14:textId="77777777" w:rsidR="00BB7244" w:rsidRPr="00541954" w:rsidRDefault="00BB7244" w:rsidP="001E1F19">
            <w:pPr>
              <w:pStyle w:val="Header"/>
              <w:jc w:val="left"/>
            </w:pPr>
            <w:r w:rsidRPr="009C4336">
              <w:rPr>
                <w:noProof/>
              </w:rPr>
              <w:lastRenderedPageBreak/>
              <w:drawing>
                <wp:inline distT="0" distB="0" distL="0" distR="0" wp14:anchorId="647F7896" wp14:editId="6E28A4EE">
                  <wp:extent cx="2377440" cy="459245"/>
                  <wp:effectExtent l="0" t="0" r="3810" b="0"/>
                  <wp:docPr id="59202419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3345B077" w14:textId="77777777" w:rsidR="00BB7244" w:rsidRDefault="00BB7244" w:rsidP="001E1F19">
      <w:pPr>
        <w:spacing w:after="0"/>
        <w:rPr>
          <w:noProof/>
        </w:rPr>
      </w:pPr>
      <w:r>
        <w:rPr>
          <w:noProof/>
        </w:rPr>
        <mc:AlternateContent>
          <mc:Choice Requires="wps">
            <w:drawing>
              <wp:anchor distT="0" distB="0" distL="114300" distR="114300" simplePos="0" relativeHeight="251658276" behindDoc="0" locked="0" layoutInCell="1" allowOverlap="1" wp14:anchorId="459AB66F" wp14:editId="5B558E8C">
                <wp:simplePos x="0" y="0"/>
                <wp:positionH relativeFrom="column">
                  <wp:posOffset>5353050</wp:posOffset>
                </wp:positionH>
                <wp:positionV relativeFrom="paragraph">
                  <wp:posOffset>-971550</wp:posOffset>
                </wp:positionV>
                <wp:extent cx="1655445" cy="737870"/>
                <wp:effectExtent l="0" t="0" r="1905" b="5080"/>
                <wp:wrapNone/>
                <wp:docPr id="198339971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AF6B2D" w14:textId="07AAE794"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B66F" id="_x0000_s1051" style="position:absolute;margin-left:421.5pt;margin-top:-76.5pt;width:130.35pt;height:58.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LRiA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dIzSwmGa82UO3Xjjjox8dbfqvwSe+YD2vmcF5wsnAH&#10;hAf8SA1tSWE4UVKD+/nRfcRjG6OWkhbnr6T+x5Y5QYn+ZrDBL4rpNA5sEqaz+QQF91azeasx2+Ya&#10;sEUK3DaWp2PEB304SgfNC66KVYyKKmY4xi4pD+4gXId+L+Cy4WK1SjAcUsvCnXmyPDqPRMdufe5e&#10;mLNDXweciHs4zCpbvOvsHhstDay2AaRKbX/kdXgCHPDUS8MyihvkrZxQx5W5/AU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epgy0YgCAAB6BQAADgAAAAAAAAAAAAAAAAAuAgAAZHJzL2Uyb0RvYy54bWxQSwECLQAU&#10;AAYACAAAACEA3C2wU+IAAAANAQAADwAAAAAAAAAAAAAAAADiBAAAZHJzL2Rvd25yZXYueG1sUEsF&#10;BgAAAAAEAAQA8wAAAPEFAAAAAA==&#10;" fillcolor="#dbd7d2 [3206]" stroked="f" strokeweight="2pt">
                <v:textbox>
                  <w:txbxContent>
                    <w:p w14:paraId="56AF6B2D" w14:textId="07AAE794" w:rsidR="00BB7244" w:rsidRDefault="00BB7244" w:rsidP="001E1F19">
                      <w:pPr>
                        <w:spacing w:before="40"/>
                        <w:ind w:left="57"/>
                      </w:pPr>
                      <w:r>
                        <w:rPr>
                          <w:b/>
                          <w:bCs/>
                          <w:sz w:val="48"/>
                          <w:szCs w:val="48"/>
                        </w:rPr>
                        <w:t>Year 4</w:t>
                      </w:r>
                    </w:p>
                  </w:txbxContent>
                </v:textbox>
              </v:roundrect>
            </w:pict>
          </mc:Fallback>
        </mc:AlternateContent>
      </w:r>
    </w:p>
    <w:p w14:paraId="138F88BE" w14:textId="77777777" w:rsidR="00BB7244" w:rsidRDefault="00BB7244" w:rsidP="001E1F19">
      <w:pPr>
        <w:spacing w:after="30"/>
        <w:rPr>
          <w:noProof/>
        </w:rPr>
      </w:pPr>
      <w:r>
        <w:rPr>
          <w:noProof/>
        </w:rPr>
        <mc:AlternateContent>
          <mc:Choice Requires="wps">
            <w:drawing>
              <wp:anchor distT="0" distB="0" distL="114300" distR="114300" simplePos="0" relativeHeight="251658275" behindDoc="1" locked="0" layoutInCell="1" allowOverlap="1" wp14:anchorId="7C4A82F9" wp14:editId="518F7CCC">
                <wp:simplePos x="0" y="0"/>
                <wp:positionH relativeFrom="page">
                  <wp:posOffset>0</wp:posOffset>
                </wp:positionH>
                <wp:positionV relativeFrom="page">
                  <wp:posOffset>0</wp:posOffset>
                </wp:positionV>
                <wp:extent cx="7560000" cy="1728000"/>
                <wp:effectExtent l="0" t="0" r="3175" b="5715"/>
                <wp:wrapNone/>
                <wp:docPr id="152751342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F2E7" id="Rectangle 1" o:spid="_x0000_s1026" style="position:absolute;margin-left:0;margin-top:0;width:595.3pt;height:136.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5E7A4BBC" w14:textId="415FB7B0" w:rsidR="00BB7244" w:rsidRPr="0056596D" w:rsidRDefault="00BB7244" w:rsidP="0056596D">
      <w:pPr>
        <w:pStyle w:val="Title"/>
        <w:spacing w:after="0"/>
        <w:rPr>
          <w:noProof/>
          <w:szCs w:val="40"/>
        </w:rPr>
      </w:pPr>
      <w:r w:rsidRPr="0056596D">
        <w:rPr>
          <w:noProof/>
          <w:szCs w:val="40"/>
        </w:rPr>
        <mc:AlternateContent>
          <mc:Choice Requires="wps">
            <w:drawing>
              <wp:anchor distT="0" distB="0" distL="114300" distR="114300" simplePos="0" relativeHeight="251658257" behindDoc="0" locked="0" layoutInCell="1" allowOverlap="1" wp14:anchorId="08B37F25" wp14:editId="69216A88">
                <wp:simplePos x="0" y="0"/>
                <wp:positionH relativeFrom="page">
                  <wp:posOffset>0</wp:posOffset>
                </wp:positionH>
                <wp:positionV relativeFrom="page">
                  <wp:posOffset>0</wp:posOffset>
                </wp:positionV>
                <wp:extent cx="540000" cy="1688400"/>
                <wp:effectExtent l="0" t="0" r="0" b="7620"/>
                <wp:wrapNone/>
                <wp:docPr id="92189209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55A1A"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37F25" id="_x0000_s1052" style="position:absolute;margin-left:0;margin-top:0;width:42.5pt;height:132.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db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s6ia9xaQ71/RIaQR8A7edvStdwJHx4FUs/TVdIchwdatIG+4jBInDWAvz/aj/4Vj+v0nMJ7&#10;GqOK+18bgYoz891Sn34tZ7M4d0mZnZ5PScHXlvVri91010CXV9Kj4WQSo38wB1EjdM808ct4MJmE&#10;lZRcxWXAg3Id8njTmyHVcpncaNacCHd25WQEj1zHznvaPQt0Q3sGaux7OIycmL/p0uwbIy0sNwF0&#10;m1r4SO1wCzSnqZ2GNyU+BK/15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n9udb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0D55A1A"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58" behindDoc="0" locked="0" layoutInCell="1" allowOverlap="1" wp14:anchorId="110991F8" wp14:editId="373194FC">
                <wp:simplePos x="0" y="0"/>
                <wp:positionH relativeFrom="page">
                  <wp:posOffset>0</wp:posOffset>
                </wp:positionH>
                <wp:positionV relativeFrom="page">
                  <wp:posOffset>0</wp:posOffset>
                </wp:positionV>
                <wp:extent cx="540000" cy="1688400"/>
                <wp:effectExtent l="0" t="0" r="0" b="7620"/>
                <wp:wrapNone/>
                <wp:docPr id="31908931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D059D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991F8" id="_x0000_s1053" style="position:absolute;margin-left:0;margin-top:0;width:42.5pt;height:132.9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Q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s6ja9xaQ71/RIaQR8A7edvStdwJHx4FUs/TVdIchwdatIG+4jBInDWAvz/aj/4Vj+v0nMJ7&#10;GqOK+18bgYoz891Sn34tZ7M4d0mZnZ5PScHXlvVri91010CXV9Kj4WQSo38wB1EjdM808ct4MJmE&#10;lZRcxWXAg3Id8njTmyHVcpncaNacCHd25WQEj1zHznvaPQt0Q3sGaux7OIycmL/p0uwbIy0sNwF0&#10;m1r4SO1wCzSnqZ2GNyU+BK/15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P/JcQ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1D059D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59" behindDoc="0" locked="0" layoutInCell="1" allowOverlap="1" wp14:anchorId="042D62BD" wp14:editId="5C31A24F">
                <wp:simplePos x="0" y="0"/>
                <wp:positionH relativeFrom="page">
                  <wp:posOffset>0</wp:posOffset>
                </wp:positionH>
                <wp:positionV relativeFrom="page">
                  <wp:posOffset>0</wp:posOffset>
                </wp:positionV>
                <wp:extent cx="540000" cy="1688400"/>
                <wp:effectExtent l="0" t="0" r="0" b="7620"/>
                <wp:wrapNone/>
                <wp:docPr id="4268851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5D16F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62BD" id="_x0000_s1054"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NcgIAAEE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6Imnl0jVtrqPcPyBDyCHgnb1q6llvhw4NA6nm6SprjcE+LNtBXHAaJswbw90f70b/icZ2eU3hP&#10;Y1Rx/2sjUHFmvlvq06/lbBbnLimz0/MpKfjasn5tsZvuCujySno0nExi9A/mIGqE7pkmfhUPJpOw&#10;kpKruAx4UK5CHm96M6RarZIbzZoT4dY+OhnBI9ex8552zwLd0J6BGvsODiMnFm+6NPvGSAurTQDd&#10;phY+UjvcAs1paqfhTYkPwWs9eR1fvuUf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VkKUN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65D16F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60" behindDoc="0" locked="0" layoutInCell="1" allowOverlap="1" wp14:anchorId="772C8CA2" wp14:editId="031C1E30">
                <wp:simplePos x="0" y="0"/>
                <wp:positionH relativeFrom="page">
                  <wp:posOffset>0</wp:posOffset>
                </wp:positionH>
                <wp:positionV relativeFrom="page">
                  <wp:posOffset>0</wp:posOffset>
                </wp:positionV>
                <wp:extent cx="540000" cy="1688400"/>
                <wp:effectExtent l="0" t="0" r="0" b="7620"/>
                <wp:wrapNone/>
                <wp:docPr id="47629783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8F9933" w14:textId="7117B065"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8</w:t>
                            </w:r>
                          </w:p>
                          <w:p w14:paraId="0AF51EE9" w14:textId="6215D94C" w:rsidR="00BB7244" w:rsidRPr="00BB7244" w:rsidRDefault="00BB7244" w:rsidP="00BB7244">
                            <w:pPr>
                              <w:spacing w:before="60"/>
                              <w:jc w:val="center"/>
                              <w:rPr>
                                <w:b/>
                                <w:bCs/>
                                <w:caps/>
                                <w:color w:val="FFFFFF" w:themeColor="background1"/>
                                <w:sz w:val="28"/>
                                <w:szCs w:val="28"/>
                              </w:rPr>
                            </w:pPr>
                            <w:r>
                              <w:rPr>
                                <w:b/>
                                <w:bCs/>
                                <w:caps/>
                                <w:color w:val="FFFFFF" w:themeColor="background1"/>
                                <w:sz w:val="22"/>
                                <w:szCs w:val="22"/>
                              </w:rPr>
                              <w:t>act</w:t>
                            </w:r>
                          </w:p>
                          <w:p w14:paraId="78AF7AE7"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C8CA2" id="_x0000_s1055" style="position:absolute;margin-left:0;margin-top:0;width:42.5pt;height:132.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VGcgIAAEE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6ImvPoGrdWUO8ekCHkEfBO3rR0LbfChweB1PN0lTTH4Z4WbaCvOAwSZw3g78/2o3/F4zo9pfCe&#10;xqji/tdaoOLM/LDUp+flbBbnLimz49MpKfjWsnprsevuCujySno0nExi9A9mL2qE7oUmfhkPJpOw&#10;kpKruAy4V65CHm96M6RaLpMbzZoT4dY+ORnBI9ex8563LwLd0J6BGvsO9iMn5u+6NPvGSAvLdQDd&#10;phY+UDvcAs1paqfhTYkPwVs9eR1evsUf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9mtVG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78F9933" w14:textId="7117B065"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8</w:t>
                      </w:r>
                    </w:p>
                    <w:p w14:paraId="0AF51EE9" w14:textId="6215D94C" w:rsidR="00BB7244" w:rsidRPr="00BB7244" w:rsidRDefault="00BB7244" w:rsidP="00BB7244">
                      <w:pPr>
                        <w:spacing w:before="60"/>
                        <w:jc w:val="center"/>
                        <w:rPr>
                          <w:b/>
                          <w:bCs/>
                          <w:caps/>
                          <w:color w:val="FFFFFF" w:themeColor="background1"/>
                          <w:sz w:val="28"/>
                          <w:szCs w:val="28"/>
                        </w:rPr>
                      </w:pPr>
                      <w:r>
                        <w:rPr>
                          <w:b/>
                          <w:bCs/>
                          <w:caps/>
                          <w:color w:val="FFFFFF" w:themeColor="background1"/>
                          <w:sz w:val="22"/>
                          <w:szCs w:val="22"/>
                        </w:rPr>
                        <w:t>act</w:t>
                      </w:r>
                    </w:p>
                    <w:p w14:paraId="78AF7AE7"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56596D">
        <w:rPr>
          <w:noProof/>
          <w:szCs w:val="40"/>
        </w:rPr>
        <w:t xml:space="preserve">Sustain the chain </w:t>
      </w:r>
      <w:r w:rsidRPr="0056596D">
        <w:rPr>
          <w:rFonts w:cstheme="majorHAnsi"/>
          <w:color w:val="auto"/>
          <w:szCs w:val="40"/>
        </w:rPr>
        <w:t>•</w:t>
      </w:r>
      <w:r w:rsidRPr="0056596D">
        <w:rPr>
          <w:noProof/>
          <w:szCs w:val="40"/>
        </w:rPr>
        <w:t xml:space="preserve"> Lesson 8 </w:t>
      </w:r>
      <w:r w:rsidRPr="0056596D">
        <w:rPr>
          <w:rFonts w:cstheme="majorHAnsi"/>
          <w:color w:val="auto"/>
          <w:szCs w:val="40"/>
        </w:rPr>
        <w:t xml:space="preserve">• </w:t>
      </w:r>
      <w:r w:rsidR="0056596D" w:rsidRPr="0056596D">
        <w:rPr>
          <w:rFonts w:cstheme="majorHAnsi"/>
          <w:color w:val="auto"/>
          <w:szCs w:val="40"/>
        </w:rPr>
        <w:t xml:space="preserve">Habitat stewards </w:t>
      </w:r>
    </w:p>
    <w:tbl>
      <w:tblPr>
        <w:tblStyle w:val="AASETable"/>
        <w:tblpPr w:leftFromText="180" w:rightFromText="180" w:vertAnchor="text" w:horzAnchor="margin" w:tblpY="232"/>
        <w:tblW w:w="0" w:type="auto"/>
        <w:tblLook w:val="04A0" w:firstRow="1" w:lastRow="0" w:firstColumn="1" w:lastColumn="0" w:noHBand="0" w:noVBand="1"/>
      </w:tblPr>
      <w:tblGrid>
        <w:gridCol w:w="9854"/>
      </w:tblGrid>
      <w:tr w:rsidR="0056596D" w14:paraId="1DDD6659" w14:textId="77777777" w:rsidTr="0056596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9B8B3FA" w14:textId="236E5F75" w:rsidR="0056596D" w:rsidRPr="009D407C" w:rsidRDefault="0056596D" w:rsidP="0056596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r w:rsidR="00355FDC">
              <w:t xml:space="preserve"> </w:t>
            </w:r>
            <w:hyperlink r:id="rId44" w:history="1">
              <w:r w:rsidR="00355FDC">
                <w:rPr>
                  <w:rStyle w:val="Hyperlink"/>
                  <w:sz w:val="20"/>
                </w:rPr>
                <w:t>https://primaryconnections.org.au/teaching-sequences/year-4/sustain-the-chain/lesson-8-habitat-stewards</w:t>
              </w:r>
            </w:hyperlink>
            <w:r w:rsidR="00355FDC">
              <w:t xml:space="preserve"> </w:t>
            </w:r>
          </w:p>
        </w:tc>
      </w:tr>
    </w:tbl>
    <w:p w14:paraId="6B2619F0" w14:textId="77777777" w:rsidR="0056596D" w:rsidRPr="0056596D" w:rsidRDefault="0056596D" w:rsidP="0056596D"/>
    <w:p w14:paraId="14B85F37" w14:textId="2717852B" w:rsidR="00BB7244" w:rsidRDefault="00BB7244" w:rsidP="00BB7244">
      <w:pPr>
        <w:pStyle w:val="Heading1"/>
        <w:spacing w:before="0" w:after="0"/>
      </w:pPr>
      <w:r>
        <w:t>Lesson overview</w:t>
      </w:r>
    </w:p>
    <w:p w14:paraId="7B8691ED" w14:textId="77777777" w:rsidR="004C1A0D" w:rsidRPr="004C1A0D" w:rsidRDefault="004C1A0D" w:rsidP="004C1A0D">
      <w:pPr>
        <w:rPr>
          <w:lang w:eastAsia="en-AU"/>
        </w:rPr>
      </w:pPr>
      <w:r w:rsidRPr="004C1A0D">
        <w:rPr>
          <w:lang w:eastAsia="en-AU"/>
        </w:rPr>
        <w:t xml:space="preserve">Students use their knowledge of the local habitat to design a product for the classroom </w:t>
      </w:r>
      <w:proofErr w:type="gramStart"/>
      <w:r w:rsidRPr="004C1A0D">
        <w:rPr>
          <w:lang w:eastAsia="en-AU"/>
        </w:rPr>
        <w:t>context, and</w:t>
      </w:r>
      <w:proofErr w:type="gramEnd"/>
      <w:r w:rsidRPr="004C1A0D">
        <w:rPr>
          <w:lang w:eastAsia="en-AU"/>
        </w:rPr>
        <w:t xml:space="preserve"> communicate it to an audience.</w:t>
      </w:r>
    </w:p>
    <w:p w14:paraId="51629E4E" w14:textId="77777777" w:rsidR="00BB7244" w:rsidRDefault="00BB7244" w:rsidP="00BB7244">
      <w:pPr>
        <w:pStyle w:val="Heading2"/>
      </w:pPr>
      <w:r>
        <w:t>Key learning goals</w:t>
      </w:r>
    </w:p>
    <w:p w14:paraId="4F5FF3D9"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4CA515C" w14:textId="146F5F75" w:rsidR="004C1A0D" w:rsidRPr="004C1A0D" w:rsidRDefault="004C1A0D" w:rsidP="004C1A0D">
      <w:pPr>
        <w:pStyle w:val="ListBullet"/>
        <w:rPr>
          <w:lang w:eastAsia="en-AU"/>
        </w:rPr>
      </w:pPr>
      <w:r>
        <w:rPr>
          <w:lang w:eastAsia="en-AU"/>
        </w:rPr>
        <w:t>use</w:t>
      </w:r>
      <w:r w:rsidR="00BB7244" w:rsidRPr="006948BA">
        <w:rPr>
          <w:lang w:eastAsia="en-AU"/>
        </w:rPr>
        <w:t xml:space="preserve"> </w:t>
      </w:r>
      <w:r w:rsidRPr="004C1A0D">
        <w:rPr>
          <w:lang w:eastAsia="en-AU"/>
        </w:rPr>
        <w:t xml:space="preserve">a design thinking process to plan and produce a field guide/vegetable garden/increased diversity in school garden/compost bin. </w:t>
      </w:r>
    </w:p>
    <w:p w14:paraId="3E31D96C"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196EDE73"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7C1FE9D" w14:textId="77777777" w:rsidR="00965110" w:rsidRPr="00965110" w:rsidRDefault="00965110" w:rsidP="00965110">
      <w:pPr>
        <w:pStyle w:val="ListParagraph"/>
        <w:numPr>
          <w:ilvl w:val="0"/>
          <w:numId w:val="105"/>
        </w:numPr>
        <w:spacing w:line="276" w:lineRule="auto"/>
        <w:rPr>
          <w:lang w:eastAsia="en-AU"/>
        </w:rPr>
      </w:pPr>
      <w:r w:rsidRPr="00965110">
        <w:rPr>
          <w:lang w:eastAsia="en-AU"/>
        </w:rPr>
        <w:t>identify appropriate criteria that can be used to evaluate the effectiveness of a design.</w:t>
      </w:r>
    </w:p>
    <w:p w14:paraId="4851B15D" w14:textId="77777777" w:rsidR="00965110" w:rsidRPr="00965110" w:rsidRDefault="00965110" w:rsidP="00965110">
      <w:pPr>
        <w:pStyle w:val="ListParagraph"/>
        <w:numPr>
          <w:ilvl w:val="0"/>
          <w:numId w:val="105"/>
        </w:numPr>
        <w:spacing w:line="276" w:lineRule="auto"/>
        <w:rPr>
          <w:lang w:eastAsia="en-AU"/>
        </w:rPr>
      </w:pPr>
      <w:r w:rsidRPr="00965110">
        <w:rPr>
          <w:lang w:eastAsia="en-AU"/>
        </w:rPr>
        <w:t>draw a labelled diagram of their classroom context.</w:t>
      </w:r>
    </w:p>
    <w:p w14:paraId="010E1EF2" w14:textId="05F0AFFD" w:rsidR="00965110" w:rsidRDefault="00965110" w:rsidP="00965110">
      <w:pPr>
        <w:pStyle w:val="ListParagraph"/>
        <w:numPr>
          <w:ilvl w:val="0"/>
          <w:numId w:val="105"/>
        </w:numPr>
        <w:spacing w:line="276" w:lineRule="auto"/>
        <w:rPr>
          <w:lang w:eastAsia="en-AU"/>
        </w:rPr>
      </w:pPr>
      <w:r w:rsidRPr="00965110">
        <w:rPr>
          <w:lang w:eastAsia="en-AU"/>
        </w:rPr>
        <w:t>participate in and contribute to discussions, sharing information, experiences and opinions</w:t>
      </w:r>
      <w:r>
        <w:rPr>
          <w:lang w:eastAsia="en-AU"/>
        </w:rPr>
        <w:t>.</w:t>
      </w:r>
    </w:p>
    <w:p w14:paraId="26322718" w14:textId="77777777" w:rsidR="00965110" w:rsidRPr="00965110" w:rsidRDefault="00965110" w:rsidP="00965110">
      <w:pPr>
        <w:pStyle w:val="ListParagraph"/>
        <w:spacing w:line="276" w:lineRule="auto"/>
        <w:ind w:left="360"/>
        <w:rPr>
          <w:lang w:eastAsia="en-AU"/>
        </w:rPr>
      </w:pPr>
    </w:p>
    <w:p w14:paraId="70FCFAFB" w14:textId="77777777" w:rsidR="00BB7244" w:rsidRPr="00C30E6B" w:rsidRDefault="00BB7244" w:rsidP="00BB7244">
      <w:pPr>
        <w:pStyle w:val="Heading2"/>
        <w:spacing w:before="0"/>
      </w:pPr>
      <w:r>
        <w:t>A</w:t>
      </w:r>
      <w:r w:rsidRPr="00C30E6B">
        <w:t xml:space="preserve">ssessment advice </w:t>
      </w:r>
    </w:p>
    <w:p w14:paraId="351A291C" w14:textId="77777777" w:rsidR="004940F1" w:rsidRPr="004940F1" w:rsidRDefault="004940F1" w:rsidP="004940F1">
      <w:r w:rsidRPr="004940F1">
        <w:t>In the Act phase, assessment is summative.</w:t>
      </w:r>
    </w:p>
    <w:p w14:paraId="47A7ED6A" w14:textId="77777777" w:rsidR="004940F1" w:rsidRPr="004940F1" w:rsidRDefault="004940F1" w:rsidP="004940F1">
      <w:r w:rsidRPr="004940F1">
        <w:t>Students working at the achievement standard should have:</w:t>
      </w:r>
    </w:p>
    <w:p w14:paraId="104BD7F9" w14:textId="77777777" w:rsidR="004940F1" w:rsidRPr="004940F1" w:rsidRDefault="004940F1" w:rsidP="004940F1">
      <w:pPr>
        <w:numPr>
          <w:ilvl w:val="0"/>
          <w:numId w:val="106"/>
        </w:numPr>
        <w:tabs>
          <w:tab w:val="num" w:pos="720"/>
        </w:tabs>
      </w:pPr>
      <w:r w:rsidRPr="004940F1">
        <w:t>identified the roles of different organisms in their local habitat.</w:t>
      </w:r>
    </w:p>
    <w:p w14:paraId="48A9247A" w14:textId="77777777" w:rsidR="004940F1" w:rsidRPr="004940F1" w:rsidRDefault="004940F1" w:rsidP="004940F1">
      <w:pPr>
        <w:numPr>
          <w:ilvl w:val="0"/>
          <w:numId w:val="106"/>
        </w:numPr>
        <w:tabs>
          <w:tab w:val="num" w:pos="720"/>
        </w:tabs>
      </w:pPr>
      <w:r w:rsidRPr="004940F1">
        <w:t>constructed a food chain.</w:t>
      </w:r>
    </w:p>
    <w:p w14:paraId="1BE93EEE" w14:textId="77777777" w:rsidR="004940F1" w:rsidRPr="004940F1" w:rsidRDefault="004940F1" w:rsidP="004940F1">
      <w:pPr>
        <w:numPr>
          <w:ilvl w:val="0"/>
          <w:numId w:val="106"/>
        </w:numPr>
        <w:tabs>
          <w:tab w:val="num" w:pos="720"/>
        </w:tabs>
      </w:pPr>
      <w:r w:rsidRPr="004940F1">
        <w:t>communicated their ideas and findings for an identified audience and purpose.</w:t>
      </w:r>
    </w:p>
    <w:p w14:paraId="5E1FE56F" w14:textId="77777777" w:rsidR="004940F1" w:rsidRPr="004940F1" w:rsidRDefault="004940F1" w:rsidP="004940F1">
      <w:pPr>
        <w:numPr>
          <w:ilvl w:val="0"/>
          <w:numId w:val="106"/>
        </w:numPr>
        <w:tabs>
          <w:tab w:val="num" w:pos="720"/>
        </w:tabs>
      </w:pPr>
      <w:r w:rsidRPr="004940F1">
        <w:t>used scientific vocabulary when appropriate.</w:t>
      </w:r>
    </w:p>
    <w:p w14:paraId="08B1BD47" w14:textId="77777777" w:rsidR="004940F1" w:rsidRPr="004940F1" w:rsidRDefault="004940F1" w:rsidP="004940F1">
      <w:r w:rsidRPr="004940F1">
        <w:t xml:space="preserve">Refer to the Australian Curriculum content links on the </w:t>
      </w:r>
      <w:hyperlink r:id="rId45" w:history="1">
        <w:r w:rsidRPr="004940F1">
          <w:rPr>
            <w:rStyle w:val="Hyperlink"/>
            <w:sz w:val="20"/>
          </w:rPr>
          <w:t>Our design decisions tab</w:t>
        </w:r>
      </w:hyperlink>
      <w:r w:rsidRPr="004940F1">
        <w:t xml:space="preserve"> for further information.</w:t>
      </w:r>
    </w:p>
    <w:p w14:paraId="73900A5D" w14:textId="77777777" w:rsidR="00BB7244" w:rsidRPr="00917A53" w:rsidRDefault="00BB7244" w:rsidP="00BB7244"/>
    <w:p w14:paraId="77EA82A0" w14:textId="77777777" w:rsidR="00BB7244" w:rsidRDefault="00BB7244" w:rsidP="00BB7244">
      <w:pPr>
        <w:pStyle w:val="Heading2"/>
        <w:spacing w:before="0" w:after="0"/>
      </w:pPr>
      <w:r>
        <w:t>List of materials</w:t>
      </w:r>
    </w:p>
    <w:p w14:paraId="7AA2233E"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00BC6606" w14:textId="77777777" w:rsidR="004940F1" w:rsidRPr="004940F1" w:rsidRDefault="004940F1" w:rsidP="004940F1">
      <w:pPr>
        <w:pStyle w:val="ListParagraph"/>
        <w:numPr>
          <w:ilvl w:val="0"/>
          <w:numId w:val="107"/>
        </w:numPr>
        <w:spacing w:line="276" w:lineRule="auto"/>
        <w:rPr>
          <w:szCs w:val="20"/>
          <w:lang w:eastAsia="en-AU"/>
        </w:rPr>
      </w:pPr>
      <w:r w:rsidRPr="004940F1">
        <w:rPr>
          <w:szCs w:val="20"/>
          <w:lang w:eastAsia="en-AU"/>
        </w:rPr>
        <w:t xml:space="preserve">Class science journal (digital or </w:t>
      </w:r>
      <w:proofErr w:type="gramStart"/>
      <w:r w:rsidRPr="004940F1">
        <w:rPr>
          <w:szCs w:val="20"/>
          <w:lang w:eastAsia="en-AU"/>
        </w:rPr>
        <w:t>hard-copy</w:t>
      </w:r>
      <w:proofErr w:type="gramEnd"/>
      <w:r w:rsidRPr="004940F1">
        <w:rPr>
          <w:szCs w:val="20"/>
          <w:lang w:eastAsia="en-AU"/>
        </w:rPr>
        <w:t>)</w:t>
      </w:r>
    </w:p>
    <w:p w14:paraId="56A2AA6D" w14:textId="77777777" w:rsidR="004940F1" w:rsidRPr="004940F1" w:rsidRDefault="004940F1" w:rsidP="004940F1">
      <w:pPr>
        <w:pStyle w:val="ListParagraph"/>
        <w:numPr>
          <w:ilvl w:val="0"/>
          <w:numId w:val="107"/>
        </w:numPr>
        <w:spacing w:line="276" w:lineRule="auto"/>
        <w:rPr>
          <w:szCs w:val="20"/>
          <w:lang w:eastAsia="en-AU"/>
        </w:rPr>
      </w:pPr>
      <w:r w:rsidRPr="004940F1">
        <w:rPr>
          <w:szCs w:val="20"/>
          <w:lang w:eastAsia="en-AU"/>
        </w:rPr>
        <w:t>Other materials as appropriate for the context you have selected for the sequence</w:t>
      </w:r>
    </w:p>
    <w:p w14:paraId="0E8C6CBF" w14:textId="77777777" w:rsidR="004940F1" w:rsidRDefault="004940F1" w:rsidP="00BB7244">
      <w:pPr>
        <w:rPr>
          <w:b/>
          <w:bCs/>
          <w:lang w:eastAsia="en-AU"/>
        </w:rPr>
      </w:pPr>
    </w:p>
    <w:p w14:paraId="269DA2D7" w14:textId="77777777"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87CDEFC" w14:textId="77777777" w:rsidR="00BB7244" w:rsidRPr="00BF53DF" w:rsidRDefault="00BB7244" w:rsidP="00BB7244">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7813E8CB" w14:textId="77777777" w:rsidR="00BB7244" w:rsidRDefault="00BB7244" w:rsidP="00BB7244"/>
    <w:p w14:paraId="0DDDE0B5" w14:textId="77777777" w:rsidR="004940F1" w:rsidRDefault="004940F1" w:rsidP="00BB7244"/>
    <w:p w14:paraId="1BE40D3E" w14:textId="77777777" w:rsidR="004940F1" w:rsidRDefault="004940F1" w:rsidP="00BB7244"/>
    <w:tbl>
      <w:tblPr>
        <w:tblStyle w:val="AASETable"/>
        <w:tblW w:w="0" w:type="auto"/>
        <w:tblLook w:val="04A0" w:firstRow="1" w:lastRow="0" w:firstColumn="1" w:lastColumn="0" w:noHBand="0" w:noVBand="1"/>
      </w:tblPr>
      <w:tblGrid>
        <w:gridCol w:w="3284"/>
        <w:gridCol w:w="3285"/>
        <w:gridCol w:w="3285"/>
      </w:tblGrid>
      <w:tr w:rsidR="00BB7244" w14:paraId="2DB54233"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2ED6B440" w14:textId="77777777" w:rsidR="00BB7244" w:rsidRPr="00975818" w:rsidRDefault="00BB7244" w:rsidP="00335553">
            <w:pPr>
              <w:spacing w:after="0"/>
              <w:rPr>
                <w:b/>
                <w:bCs/>
              </w:rPr>
            </w:pPr>
            <w:r w:rsidRPr="00975818">
              <w:rPr>
                <w:b/>
                <w:bCs/>
              </w:rPr>
              <w:lastRenderedPageBreak/>
              <w:t>Lesson Routine</w:t>
            </w:r>
          </w:p>
        </w:tc>
        <w:tc>
          <w:tcPr>
            <w:tcW w:w="3285" w:type="dxa"/>
          </w:tcPr>
          <w:p w14:paraId="7DCDC281" w14:textId="77777777" w:rsidR="00BB7244" w:rsidRPr="00975818" w:rsidRDefault="00BB7244" w:rsidP="00335553">
            <w:pPr>
              <w:spacing w:after="0"/>
              <w:rPr>
                <w:b/>
                <w:bCs/>
              </w:rPr>
            </w:pPr>
            <w:r w:rsidRPr="00975818">
              <w:rPr>
                <w:b/>
                <w:bCs/>
              </w:rPr>
              <w:t>Estimated time</w:t>
            </w:r>
          </w:p>
        </w:tc>
        <w:tc>
          <w:tcPr>
            <w:tcW w:w="3285" w:type="dxa"/>
          </w:tcPr>
          <w:p w14:paraId="59ABC519" w14:textId="77777777" w:rsidR="00BB7244" w:rsidRPr="00975818" w:rsidRDefault="00BB7244" w:rsidP="00335553">
            <w:pPr>
              <w:spacing w:after="0"/>
              <w:rPr>
                <w:b/>
                <w:bCs/>
              </w:rPr>
            </w:pPr>
            <w:r w:rsidRPr="00975818">
              <w:rPr>
                <w:b/>
                <w:bCs/>
              </w:rPr>
              <w:t>Task type</w:t>
            </w:r>
          </w:p>
        </w:tc>
      </w:tr>
      <w:tr w:rsidR="00BB7244" w14:paraId="0C2A0FEE"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DB96A82" w14:textId="503547DE" w:rsidR="00BB7244" w:rsidRDefault="007405E8" w:rsidP="00335553">
            <w:pPr>
              <w:spacing w:after="0"/>
            </w:pPr>
            <w:r>
              <w:t>Anchor</w:t>
            </w:r>
          </w:p>
        </w:tc>
        <w:tc>
          <w:tcPr>
            <w:tcW w:w="3285" w:type="dxa"/>
          </w:tcPr>
          <w:p w14:paraId="6D37B7BE" w14:textId="3B8CC53A" w:rsidR="00BB7244" w:rsidRDefault="007405E8" w:rsidP="00335553">
            <w:pPr>
              <w:spacing w:after="0"/>
            </w:pPr>
            <w:r>
              <w:t>10</w:t>
            </w:r>
            <w:r w:rsidR="00BB7244">
              <w:t xml:space="preserve"> minutes</w:t>
            </w:r>
          </w:p>
        </w:tc>
        <w:tc>
          <w:tcPr>
            <w:tcW w:w="3285" w:type="dxa"/>
          </w:tcPr>
          <w:p w14:paraId="0D90EEE9" w14:textId="77777777" w:rsidR="00BB7244" w:rsidRDefault="00BB7244" w:rsidP="00335553">
            <w:pPr>
              <w:spacing w:after="0"/>
            </w:pPr>
            <w:r>
              <w:t>Whole class</w:t>
            </w:r>
          </w:p>
        </w:tc>
      </w:tr>
      <w:tr w:rsidR="00BB7244" w14:paraId="04F81859"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44B1C22D" w14:textId="31D69D5C" w:rsidR="00BB7244" w:rsidRDefault="00BB7244" w:rsidP="00335553">
            <w:pPr>
              <w:spacing w:after="0"/>
            </w:pPr>
            <w:r>
              <w:t>Connect</w:t>
            </w:r>
          </w:p>
        </w:tc>
        <w:tc>
          <w:tcPr>
            <w:tcW w:w="3285" w:type="dxa"/>
          </w:tcPr>
          <w:p w14:paraId="72731255" w14:textId="77777777" w:rsidR="00BB7244" w:rsidRDefault="00BB7244" w:rsidP="00335553">
            <w:pPr>
              <w:spacing w:after="0"/>
            </w:pPr>
            <w:r>
              <w:t>10 minutes</w:t>
            </w:r>
          </w:p>
        </w:tc>
        <w:tc>
          <w:tcPr>
            <w:tcW w:w="3285" w:type="dxa"/>
          </w:tcPr>
          <w:p w14:paraId="43934CDA" w14:textId="45959078" w:rsidR="00BB7244" w:rsidRDefault="007405E8" w:rsidP="00335553">
            <w:pPr>
              <w:spacing w:after="0"/>
            </w:pPr>
            <w:r>
              <w:t>Collaborative teams, W</w:t>
            </w:r>
            <w:r w:rsidR="00BB7244">
              <w:t>hole class</w:t>
            </w:r>
          </w:p>
        </w:tc>
      </w:tr>
      <w:tr w:rsidR="00BB7244" w14:paraId="78058EEC"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E1CD544" w14:textId="2A0BC0C3" w:rsidR="00BB7244" w:rsidRDefault="00BB7244" w:rsidP="00335553">
            <w:pPr>
              <w:spacing w:after="0"/>
            </w:pPr>
            <w:r>
              <w:t>Design</w:t>
            </w:r>
          </w:p>
        </w:tc>
        <w:tc>
          <w:tcPr>
            <w:tcW w:w="3285" w:type="dxa"/>
          </w:tcPr>
          <w:p w14:paraId="532E6014" w14:textId="280BB78C" w:rsidR="00BB7244" w:rsidRDefault="007405E8" w:rsidP="00335553">
            <w:pPr>
              <w:spacing w:after="0"/>
            </w:pPr>
            <w:r>
              <w:t>Variable</w:t>
            </w:r>
          </w:p>
        </w:tc>
        <w:tc>
          <w:tcPr>
            <w:tcW w:w="3285" w:type="dxa"/>
          </w:tcPr>
          <w:p w14:paraId="3528C475" w14:textId="126B75C3" w:rsidR="00BB7244" w:rsidRDefault="007405E8" w:rsidP="00335553">
            <w:pPr>
              <w:spacing w:after="0"/>
            </w:pPr>
            <w:r>
              <w:t>Collaborative teams, Whole class</w:t>
            </w:r>
          </w:p>
        </w:tc>
      </w:tr>
      <w:tr w:rsidR="00BB7244" w14:paraId="7174950C"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0848EC73" w14:textId="1A4C0C8A" w:rsidR="00BB7244" w:rsidRDefault="00BB7244" w:rsidP="00335553">
            <w:pPr>
              <w:spacing w:after="0"/>
            </w:pPr>
            <w:r>
              <w:t>Communicate</w:t>
            </w:r>
          </w:p>
        </w:tc>
        <w:tc>
          <w:tcPr>
            <w:tcW w:w="3285" w:type="dxa"/>
          </w:tcPr>
          <w:p w14:paraId="70A39CDD" w14:textId="261E647D" w:rsidR="00BB7244" w:rsidRDefault="007405E8" w:rsidP="00335553">
            <w:pPr>
              <w:spacing w:after="0"/>
            </w:pPr>
            <w:r>
              <w:t>Variable</w:t>
            </w:r>
          </w:p>
        </w:tc>
        <w:tc>
          <w:tcPr>
            <w:tcW w:w="3285" w:type="dxa"/>
          </w:tcPr>
          <w:p w14:paraId="4FC5C71D" w14:textId="64B08AA1" w:rsidR="00BB7244" w:rsidRDefault="007405E8" w:rsidP="00335553">
            <w:pPr>
              <w:spacing w:after="0"/>
            </w:pPr>
            <w:r>
              <w:t>Collaborative teams, Whole class</w:t>
            </w:r>
          </w:p>
        </w:tc>
      </w:tr>
    </w:tbl>
    <w:p w14:paraId="6E5F7D89" w14:textId="77777777" w:rsidR="00BB7244" w:rsidRDefault="00BB7244" w:rsidP="00BB7244"/>
    <w:p w14:paraId="605FD9D1" w14:textId="050ACAF2" w:rsidR="00BB7244" w:rsidRDefault="00BB7244" w:rsidP="00BB7244">
      <w:pPr>
        <w:pStyle w:val="Heading1"/>
        <w:spacing w:before="0" w:after="0"/>
      </w:pPr>
      <w:r>
        <w:t>Act</w:t>
      </w:r>
    </w:p>
    <w:p w14:paraId="23713734" w14:textId="28C98AE4" w:rsidR="00BE0EEB" w:rsidRDefault="00BE0EEB" w:rsidP="00BE0EEB">
      <w:pPr>
        <w:pStyle w:val="Heading2"/>
      </w:pPr>
      <w:r>
        <w:t xml:space="preserve">Anchor </w:t>
      </w:r>
      <w:r>
        <w:rPr>
          <w:rFonts w:cstheme="majorHAnsi"/>
          <w:color w:val="auto"/>
        </w:rPr>
        <w:t xml:space="preserve">• </w:t>
      </w:r>
      <w:r>
        <w:rPr>
          <w:rFonts w:cstheme="majorHAnsi"/>
          <w:b w:val="0"/>
          <w:bCs/>
          <w:color w:val="auto"/>
        </w:rPr>
        <w:t>Local food chains</w:t>
      </w:r>
      <w:r>
        <w:t xml:space="preserve"> </w:t>
      </w:r>
    </w:p>
    <w:p w14:paraId="55BC7740" w14:textId="77777777" w:rsidR="007C3F3C" w:rsidRPr="007C3F3C" w:rsidRDefault="007C3F3C" w:rsidP="007C3F3C">
      <w:pPr>
        <w:widowControl/>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 xml:space="preserve">Using the class science journal, </w:t>
      </w:r>
      <w:proofErr w:type="gramStart"/>
      <w:r w:rsidRPr="007C3F3C">
        <w:rPr>
          <w:rFonts w:eastAsia="Times New Roman" w:cstheme="minorHAnsi"/>
          <w:color w:val="auto"/>
          <w:szCs w:val="20"/>
          <w:lang w:eastAsia="en-AU"/>
        </w:rPr>
        <w:t>refer back</w:t>
      </w:r>
      <w:proofErr w:type="gramEnd"/>
      <w:r w:rsidRPr="007C3F3C">
        <w:rPr>
          <w:rFonts w:eastAsia="Times New Roman" w:cstheme="minorHAnsi"/>
          <w:color w:val="auto"/>
          <w:szCs w:val="20"/>
          <w:lang w:eastAsia="en-AU"/>
        </w:rPr>
        <w:t xml:space="preserve"> to all the different food chains that students have identified over the course of the teaching sequence. These may include:</w:t>
      </w:r>
    </w:p>
    <w:p w14:paraId="3A37A6EB"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food chain linked to their local context, begun in Lesson 2’s Field notes activity and expanded on in Lesson 4.</w:t>
      </w:r>
    </w:p>
    <w:p w14:paraId="040B68F4"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interaction between ants and seeds, in Lesson 3.</w:t>
      </w:r>
    </w:p>
    <w:p w14:paraId="44C61B7A"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produce and consumer food chains (producer-kangaroo-dingo; producer-ant-lizard-magpie; producer-grasshopper-snake-kookaburra), in Lesson 4.</w:t>
      </w:r>
    </w:p>
    <w:p w14:paraId="7F18F20E"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‘Roo survival’ (grass-kangaroo-predator), in Lesson 4.</w:t>
      </w:r>
    </w:p>
    <w:p w14:paraId="7B0B0203"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Decomposers linking to all food chains, in Lesson 6.</w:t>
      </w:r>
    </w:p>
    <w:p w14:paraId="705921E7" w14:textId="77777777" w:rsidR="007C3F3C" w:rsidRPr="007C3F3C" w:rsidRDefault="007C3F3C" w:rsidP="007C3F3C">
      <w:pPr>
        <w:widowControl/>
        <w:numPr>
          <w:ilvl w:val="0"/>
          <w:numId w:val="108"/>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‘Habitat pyramid’ (grass-cicada-rosella-falcon), in Lesson 7.</w:t>
      </w:r>
    </w:p>
    <w:p w14:paraId="26767BA7" w14:textId="77777777" w:rsidR="007C3F3C" w:rsidRPr="007C3F3C" w:rsidRDefault="007C3F3C" w:rsidP="007C3F3C">
      <w:pPr>
        <w:widowControl/>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Discuss the common features in all food chains.</w:t>
      </w:r>
    </w:p>
    <w:p w14:paraId="2A727C54" w14:textId="78BE58EB" w:rsidR="007C3F3C" w:rsidRPr="007C3F3C" w:rsidRDefault="007C3F3C" w:rsidP="007C3F3C">
      <w:pPr>
        <w:widowControl/>
        <w:spacing w:before="100" w:beforeAutospacing="1" w:after="0" w:line="240" w:lineRule="auto"/>
        <w:rPr>
          <w:rFonts w:eastAsia="Times New Roman" w:cstheme="minorHAnsi"/>
          <w:b/>
          <w:bCs/>
          <w:color w:val="auto"/>
          <w:szCs w:val="20"/>
          <w:lang w:eastAsia="en-AU"/>
        </w:rPr>
      </w:pPr>
      <w:r w:rsidRPr="007C3F3C">
        <w:rPr>
          <w:rFonts w:eastAsia="Times New Roman" w:cstheme="minorHAnsi"/>
          <w:b/>
          <w:bCs/>
          <w:color w:val="auto"/>
          <w:szCs w:val="20"/>
          <w:lang w:eastAsia="en-AU"/>
        </w:rPr>
        <w:t>Potential discussion prompts</w:t>
      </w:r>
    </w:p>
    <w:p w14:paraId="05186102" w14:textId="77777777" w:rsidR="007C3F3C" w:rsidRPr="007C3F3C" w:rsidRDefault="007C3F3C" w:rsidP="007C3F3C">
      <w:pPr>
        <w:widowControl/>
        <w:numPr>
          <w:ilvl w:val="0"/>
          <w:numId w:val="109"/>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What do all food chain have in them?</w:t>
      </w:r>
    </w:p>
    <w:p w14:paraId="134E4FF0" w14:textId="77777777" w:rsidR="007C3F3C" w:rsidRPr="007C3F3C" w:rsidRDefault="007C3F3C" w:rsidP="007C3F3C">
      <w:pPr>
        <w:widowControl/>
        <w:numPr>
          <w:ilvl w:val="1"/>
          <w:numId w:val="109"/>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Producers and consumers, decomposers, detritivores, predators and prey,</w:t>
      </w:r>
    </w:p>
    <w:p w14:paraId="3E5D653B" w14:textId="77777777" w:rsidR="007C3F3C" w:rsidRPr="007C3F3C" w:rsidRDefault="007C3F3C" w:rsidP="007C3F3C">
      <w:pPr>
        <w:widowControl/>
        <w:numPr>
          <w:ilvl w:val="0"/>
          <w:numId w:val="109"/>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We've looked at very simple chains, but do animals usually eat only one kind of animal, or do they eat more than one thing?</w:t>
      </w:r>
    </w:p>
    <w:p w14:paraId="2001675F" w14:textId="77777777" w:rsidR="007C3F3C" w:rsidRPr="007C3F3C" w:rsidRDefault="007C3F3C" w:rsidP="007C3F3C">
      <w:pPr>
        <w:widowControl/>
        <w:numPr>
          <w:ilvl w:val="1"/>
          <w:numId w:val="109"/>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Lizards eat ants and cicadas; dingoes eat birds like kookaburras, rosellas and falcons as well as kangaroos.</w:t>
      </w:r>
    </w:p>
    <w:p w14:paraId="70E7604E" w14:textId="77777777" w:rsidR="007C3F3C" w:rsidRPr="007C3F3C" w:rsidRDefault="007C3F3C" w:rsidP="007C3F3C">
      <w:pPr>
        <w:widowControl/>
        <w:numPr>
          <w:ilvl w:val="0"/>
          <w:numId w:val="109"/>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If we drew a big picture if all the animals and plants that feed off each other, would it look like a chain, or more like a web?</w:t>
      </w:r>
    </w:p>
    <w:p w14:paraId="77668466" w14:textId="77777777" w:rsidR="007C3F3C" w:rsidRPr="007C3F3C" w:rsidRDefault="007C3F3C" w:rsidP="007C3F3C">
      <w:pPr>
        <w:widowControl/>
        <w:numPr>
          <w:ilvl w:val="0"/>
          <w:numId w:val="109"/>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Scientists call these complicated models food webs, why do you think they do this?</w:t>
      </w:r>
    </w:p>
    <w:p w14:paraId="32F224D5" w14:textId="77777777" w:rsidR="007C3F3C" w:rsidRPr="007C3F3C" w:rsidRDefault="007C3F3C" w:rsidP="007C3F3C">
      <w:pPr>
        <w:widowControl/>
        <w:numPr>
          <w:ilvl w:val="0"/>
          <w:numId w:val="109"/>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What do all living things need to survive?</w:t>
      </w:r>
    </w:p>
    <w:p w14:paraId="0E7BC8E3" w14:textId="77777777" w:rsidR="007C3F3C" w:rsidRPr="007C3F3C" w:rsidRDefault="007C3F3C" w:rsidP="007C3F3C">
      <w:pPr>
        <w:widowControl/>
        <w:numPr>
          <w:ilvl w:val="1"/>
          <w:numId w:val="109"/>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Food, water, shelter and space to survive.</w:t>
      </w:r>
    </w:p>
    <w:p w14:paraId="56FA7D97" w14:textId="10836B77" w:rsidR="00BB7244" w:rsidRDefault="00BB7244" w:rsidP="00BB7244">
      <w:pPr>
        <w:pStyle w:val="Heading2"/>
      </w:pPr>
      <w:r>
        <w:t xml:space="preserve">Connect </w:t>
      </w:r>
      <w:r>
        <w:rPr>
          <w:rFonts w:cstheme="majorHAnsi"/>
          <w:color w:val="auto"/>
        </w:rPr>
        <w:t xml:space="preserve">• </w:t>
      </w:r>
      <w:r w:rsidR="009D199A">
        <w:rPr>
          <w:rFonts w:cstheme="majorHAnsi"/>
          <w:b w:val="0"/>
          <w:bCs/>
          <w:color w:val="auto"/>
        </w:rPr>
        <w:t>Planning for change</w:t>
      </w:r>
      <w:r>
        <w:t xml:space="preserve"> </w:t>
      </w:r>
    </w:p>
    <w:p w14:paraId="69330FFE" w14:textId="77777777" w:rsidR="009D199A" w:rsidRPr="009D199A" w:rsidRDefault="009D199A" w:rsidP="009D199A">
      <w:pPr>
        <w:widowControl/>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color w:val="auto"/>
          <w:szCs w:val="20"/>
          <w:lang w:eastAsia="en-AU"/>
        </w:rPr>
        <w:t>Discuss/remind students why the selected context is important to the school or local community.</w:t>
      </w:r>
    </w:p>
    <w:p w14:paraId="66F95FE2" w14:textId="0C41A00D" w:rsidR="009D199A" w:rsidRPr="009D199A" w:rsidRDefault="009D199A" w:rsidP="009D199A">
      <w:pPr>
        <w:widowControl/>
        <w:spacing w:before="100" w:beforeAutospacing="1" w:after="0" w:line="240" w:lineRule="auto"/>
        <w:rPr>
          <w:rFonts w:eastAsia="Times New Roman" w:cstheme="minorHAnsi"/>
          <w:b/>
          <w:bCs/>
          <w:color w:val="auto"/>
          <w:szCs w:val="20"/>
          <w:lang w:eastAsia="en-AU"/>
        </w:rPr>
      </w:pPr>
      <w:r w:rsidRPr="009D199A">
        <w:rPr>
          <w:rFonts w:eastAsia="Times New Roman" w:cstheme="minorHAnsi"/>
          <w:b/>
          <w:bCs/>
          <w:color w:val="auto"/>
          <w:szCs w:val="20"/>
          <w:lang w:eastAsia="en-AU"/>
        </w:rPr>
        <w:t>Potential discussion prompts</w:t>
      </w:r>
    </w:p>
    <w:p w14:paraId="07E04E6D"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have we learned about the habitat?</w:t>
      </w:r>
    </w:p>
    <w:p w14:paraId="432D5F99"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producers do we have, or will we need?</w:t>
      </w:r>
    </w:p>
    <w:p w14:paraId="3EB94CAB"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food chains did we discover?</w:t>
      </w:r>
    </w:p>
    <w:p w14:paraId="65BF1F06"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is the habitat impacted by people and pets?</w:t>
      </w:r>
    </w:p>
    <w:p w14:paraId="70162063"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Are there any introduced organisms?</w:t>
      </w:r>
    </w:p>
    <w:p w14:paraId="1BE575CC"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can we help the habitat?</w:t>
      </w:r>
    </w:p>
    <w:p w14:paraId="4CE4C217"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is needed in the habitat?</w:t>
      </w:r>
    </w:p>
    <w:p w14:paraId="7EF6C1EC" w14:textId="77777777" w:rsidR="009D199A" w:rsidRPr="009D199A" w:rsidRDefault="009D199A" w:rsidP="009D199A">
      <w:pPr>
        <w:widowControl/>
        <w:numPr>
          <w:ilvl w:val="0"/>
          <w:numId w:val="110"/>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can we do this?</w:t>
      </w:r>
    </w:p>
    <w:p w14:paraId="16E98FE8" w14:textId="68F7C00A" w:rsidR="00BB7244" w:rsidRDefault="00BB7244" w:rsidP="00BB7244">
      <w:pPr>
        <w:pStyle w:val="Heading2"/>
      </w:pPr>
      <w:r>
        <w:lastRenderedPageBreak/>
        <w:t xml:space="preserve">Design </w:t>
      </w:r>
      <w:r>
        <w:rPr>
          <w:rFonts w:cstheme="majorHAnsi"/>
          <w:color w:val="auto"/>
        </w:rPr>
        <w:t xml:space="preserve">• </w:t>
      </w:r>
      <w:r>
        <w:rPr>
          <w:rFonts w:cstheme="majorHAnsi"/>
          <w:b w:val="0"/>
          <w:bCs/>
          <w:color w:val="auto"/>
        </w:rPr>
        <w:t>D</w:t>
      </w:r>
      <w:r w:rsidR="00C05C4B">
        <w:rPr>
          <w:rFonts w:cstheme="majorHAnsi"/>
          <w:b w:val="0"/>
          <w:bCs/>
          <w:color w:val="auto"/>
        </w:rPr>
        <w:t>esigning our world</w:t>
      </w:r>
    </w:p>
    <w:p w14:paraId="1B385CE9"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Discuss what students will be designing for the selected context:</w:t>
      </w:r>
    </w:p>
    <w:p w14:paraId="5C51216C" w14:textId="77777777" w:rsidR="00C05C4B" w:rsidRPr="00C05C4B" w:rsidRDefault="00C05C4B" w:rsidP="00C05C4B">
      <w:pPr>
        <w:widowControl/>
        <w:numPr>
          <w:ilvl w:val="0"/>
          <w:numId w:val="111"/>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Local bushland or parkland: planting or writing a field </w:t>
      </w:r>
      <w:proofErr w:type="spellStart"/>
      <w:r w:rsidRPr="00C05C4B">
        <w:rPr>
          <w:rFonts w:eastAsia="Times New Roman" w:cstheme="minorHAnsi"/>
          <w:color w:val="auto"/>
          <w:szCs w:val="20"/>
          <w:lang w:eastAsia="en-AU"/>
        </w:rPr>
        <w:t>guidefor</w:t>
      </w:r>
      <w:proofErr w:type="spellEnd"/>
      <w:r w:rsidRPr="00C05C4B">
        <w:rPr>
          <w:rFonts w:eastAsia="Times New Roman" w:cstheme="minorHAnsi"/>
          <w:color w:val="auto"/>
          <w:szCs w:val="20"/>
          <w:lang w:eastAsia="en-AU"/>
        </w:rPr>
        <w:t xml:space="preserve"> future students or locals.</w:t>
      </w:r>
    </w:p>
    <w:p w14:paraId="2F7C10B7" w14:textId="77777777" w:rsidR="00C05C4B" w:rsidRPr="00C05C4B" w:rsidRDefault="00C05C4B" w:rsidP="00C05C4B">
      <w:pPr>
        <w:widowControl/>
        <w:numPr>
          <w:ilvl w:val="0"/>
          <w:numId w:val="111"/>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vegetable garden: deciding what to plant this season and encouraging pollinators.</w:t>
      </w:r>
    </w:p>
    <w:p w14:paraId="459A0636" w14:textId="77777777" w:rsidR="00C05C4B" w:rsidRPr="00C05C4B" w:rsidRDefault="00C05C4B" w:rsidP="00C05C4B">
      <w:pPr>
        <w:widowControl/>
        <w:numPr>
          <w:ilvl w:val="0"/>
          <w:numId w:val="111"/>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garden: identifying how to encourage diversity of local birds and insects.</w:t>
      </w:r>
    </w:p>
    <w:p w14:paraId="40ED1544" w14:textId="77777777" w:rsidR="00C05C4B" w:rsidRPr="00C05C4B" w:rsidRDefault="00C05C4B" w:rsidP="00C05C4B">
      <w:pPr>
        <w:widowControl/>
        <w:numPr>
          <w:ilvl w:val="0"/>
          <w:numId w:val="111"/>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compost bin development.</w:t>
      </w:r>
    </w:p>
    <w:p w14:paraId="6255AEC3"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Discuss how the class will decide that it is a good field guide/vegetable garden/diverse school garden/compost.</w:t>
      </w:r>
    </w:p>
    <w:p w14:paraId="0C1E5F9C"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Identify and describe the key criteria that will guide their design. </w:t>
      </w:r>
    </w:p>
    <w:p w14:paraId="0446A550"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Students research or investigate to find out about different versions of a field guide/vegetable garden/diverse school garden/compost. Alternatively, provide a range of sample pictures for students to examine. Identify the 'good designs', or design elements that match their key criteria devised by students. If identifying plants to add to a garden, encourage students to consider the shelter and water requirements of the different plants. Encourage student to provide evidence to support the claims or choices that they make.</w:t>
      </w:r>
    </w:p>
    <w:p w14:paraId="2540A609"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Students represent their ideal design in a labelled diagram.</w:t>
      </w:r>
    </w:p>
    <w:p w14:paraId="3C2E750C"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Undertake a gallery walk to view students’ designs, identifying the advantages in each. Encourage students to use question prompts when discussing each other’s work. This can be done by students providing two stars (positive comments about what they like) and one wish (for something new to be added or changed). </w:t>
      </w:r>
      <w:hyperlink r:id="rId46" w:tgtFrame="_blank" w:history="1">
        <w:r w:rsidRPr="00C05C4B">
          <w:rPr>
            <w:rFonts w:eastAsia="Times New Roman" w:cstheme="minorHAnsi"/>
            <w:color w:val="0000FF"/>
            <w:szCs w:val="20"/>
            <w:u w:val="single"/>
            <w:lang w:eastAsia="en-AU"/>
          </w:rPr>
          <w:t>Download AITSL's guide for more on peer feedback</w:t>
        </w:r>
      </w:hyperlink>
      <w:r w:rsidRPr="00C05C4B">
        <w:rPr>
          <w:rFonts w:eastAsia="Times New Roman" w:cstheme="minorHAnsi"/>
          <w:color w:val="auto"/>
          <w:szCs w:val="20"/>
          <w:lang w:eastAsia="en-AU"/>
        </w:rPr>
        <w:t>.</w:t>
      </w:r>
    </w:p>
    <w:p w14:paraId="5D4D15AA"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Select the best features of the students’ designs to develop a single class design that will be created. </w:t>
      </w:r>
    </w:p>
    <w:p w14:paraId="7144FF75"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Allow time for the build of the design.</w:t>
      </w:r>
    </w:p>
    <w:p w14:paraId="620444BF" w14:textId="76107AC5" w:rsidR="00BB7244" w:rsidRDefault="00BB7244" w:rsidP="00BB7244">
      <w:pPr>
        <w:pStyle w:val="Heading2"/>
      </w:pPr>
      <w:r>
        <w:t xml:space="preserve">Communicate </w:t>
      </w:r>
      <w:r>
        <w:rPr>
          <w:rFonts w:cstheme="majorHAnsi"/>
          <w:color w:val="auto"/>
        </w:rPr>
        <w:t xml:space="preserve">• </w:t>
      </w:r>
      <w:r w:rsidR="004B759F">
        <w:rPr>
          <w:rFonts w:cstheme="majorHAnsi"/>
          <w:b w:val="0"/>
          <w:bCs/>
          <w:color w:val="auto"/>
        </w:rPr>
        <w:t>Sharing our learning</w:t>
      </w:r>
      <w:r>
        <w:t xml:space="preserve"> </w:t>
      </w:r>
    </w:p>
    <w:p w14:paraId="6376DDF5" w14:textId="77777777" w:rsidR="004B759F" w:rsidRPr="004B759F" w:rsidRDefault="004B759F" w:rsidP="004B759F">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 xml:space="preserve">Students could share their designs with their peers, other students, the principal, a gardener/ranger, or parents and carers. </w:t>
      </w:r>
    </w:p>
    <w:p w14:paraId="622DFE2E" w14:textId="77777777" w:rsidR="004B759F" w:rsidRPr="004B759F" w:rsidRDefault="004B759F" w:rsidP="004B759F">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 xml:space="preserve">They might share: </w:t>
      </w:r>
    </w:p>
    <w:p w14:paraId="197D266C" w14:textId="77777777" w:rsidR="004B759F" w:rsidRPr="004B759F" w:rsidRDefault="004B759F" w:rsidP="002463E2">
      <w:pPr>
        <w:widowControl/>
        <w:numPr>
          <w:ilvl w:val="0"/>
          <w:numId w:val="112"/>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their science journals.</w:t>
      </w:r>
    </w:p>
    <w:p w14:paraId="7137AC70" w14:textId="77777777" w:rsidR="004B759F" w:rsidRPr="004B759F" w:rsidRDefault="004B759F" w:rsidP="002463E2">
      <w:pPr>
        <w:widowControl/>
        <w:numPr>
          <w:ilvl w:val="0"/>
          <w:numId w:val="112"/>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labelled diagram of their design.</w:t>
      </w:r>
    </w:p>
    <w:p w14:paraId="7FDF2F28" w14:textId="77777777" w:rsidR="004B759F" w:rsidRPr="004B759F" w:rsidRDefault="004B759F" w:rsidP="002463E2">
      <w:pPr>
        <w:widowControl/>
        <w:numPr>
          <w:ilvl w:val="0"/>
          <w:numId w:val="112"/>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design that was constructed.</w:t>
      </w:r>
    </w:p>
    <w:p w14:paraId="30211615" w14:textId="77777777" w:rsidR="004B759F" w:rsidRPr="004B759F" w:rsidRDefault="004B759F" w:rsidP="002463E2">
      <w:pPr>
        <w:widowControl/>
        <w:numPr>
          <w:ilvl w:val="0"/>
          <w:numId w:val="112"/>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their part of the field guide that was created.</w:t>
      </w:r>
    </w:p>
    <w:p w14:paraId="0058E38C" w14:textId="77777777" w:rsidR="004B759F" w:rsidRPr="004B759F" w:rsidRDefault="004B759F" w:rsidP="002463E2">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Discuss if any further information will need to be included in their descriptions (written or verbal) such as:</w:t>
      </w:r>
    </w:p>
    <w:p w14:paraId="6D1E2303" w14:textId="77777777" w:rsidR="004B759F" w:rsidRPr="004B759F" w:rsidRDefault="004B759F" w:rsidP="002463E2">
      <w:pPr>
        <w:widowControl/>
        <w:numPr>
          <w:ilvl w:val="0"/>
          <w:numId w:val="113"/>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a description of one food chain in the habitat.</w:t>
      </w:r>
    </w:p>
    <w:p w14:paraId="383209ED" w14:textId="77777777" w:rsidR="004B759F" w:rsidRPr="004B759F" w:rsidRDefault="004B759F" w:rsidP="002463E2">
      <w:pPr>
        <w:widowControl/>
        <w:numPr>
          <w:ilvl w:val="0"/>
          <w:numId w:val="113"/>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identifying the producers, consumers and decomposers in the habitat.</w:t>
      </w:r>
    </w:p>
    <w:p w14:paraId="72B3973F" w14:textId="77777777" w:rsidR="004B759F" w:rsidRPr="004B759F" w:rsidRDefault="004B759F" w:rsidP="002463E2">
      <w:pPr>
        <w:widowControl/>
        <w:numPr>
          <w:ilvl w:val="0"/>
          <w:numId w:val="113"/>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identifying how we/humans are part of the habitat.</w:t>
      </w:r>
    </w:p>
    <w:p w14:paraId="6EBE3708" w14:textId="77777777" w:rsidR="004B759F" w:rsidRPr="004B759F" w:rsidRDefault="004B759F" w:rsidP="002463E2">
      <w:pPr>
        <w:widowControl/>
        <w:numPr>
          <w:ilvl w:val="0"/>
          <w:numId w:val="113"/>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patterns and relationships that they saw in the habitat.</w:t>
      </w:r>
    </w:p>
    <w:p w14:paraId="12522485" w14:textId="77777777" w:rsidR="004B759F" w:rsidRPr="004B759F" w:rsidRDefault="004B759F" w:rsidP="002463E2">
      <w:pPr>
        <w:widowControl/>
        <w:numPr>
          <w:ilvl w:val="0"/>
          <w:numId w:val="113"/>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data that they collected as evidence.</w:t>
      </w:r>
    </w:p>
    <w:p w14:paraId="7F4EA604" w14:textId="77777777" w:rsidR="00BB7244" w:rsidRDefault="00BB7244" w:rsidP="00BB7244"/>
    <w:sectPr w:rsidR="00BB7244" w:rsidSect="00A2210C">
      <w:headerReference w:type="default" r:id="rId47"/>
      <w:footerReference w:type="even" r:id="rId48"/>
      <w:footerReference w:type="default" r:id="rId49"/>
      <w:footerReference w:type="first" r:id="rId50"/>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806E4" w14:textId="77777777" w:rsidR="00444C63" w:rsidRDefault="00444C63" w:rsidP="00A21BF1">
      <w:pPr>
        <w:spacing w:line="240" w:lineRule="auto"/>
      </w:pPr>
      <w:r>
        <w:separator/>
      </w:r>
    </w:p>
  </w:endnote>
  <w:endnote w:type="continuationSeparator" w:id="0">
    <w:p w14:paraId="0186D4A5" w14:textId="77777777" w:rsidR="00444C63" w:rsidRDefault="00444C63" w:rsidP="00A21BF1">
      <w:pPr>
        <w:spacing w:line="240" w:lineRule="auto"/>
      </w:pPr>
      <w:r>
        <w:continuationSeparator/>
      </w:r>
    </w:p>
  </w:endnote>
  <w:endnote w:type="continuationNotice" w:id="1">
    <w:p w14:paraId="6E0A95A3" w14:textId="77777777" w:rsidR="00444C63" w:rsidRDefault="00444C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0CA0FAB6" w14:textId="77777777" w:rsidTr="00824DA9">
      <w:trPr>
        <w:trHeight w:val="601"/>
      </w:trPr>
      <w:tc>
        <w:tcPr>
          <w:tcW w:w="9849" w:type="dxa"/>
          <w:vAlign w:val="bottom"/>
        </w:tcPr>
        <w:p w14:paraId="599EB15E" w14:textId="77777777" w:rsidR="00824DA9" w:rsidRPr="001A33B7" w:rsidRDefault="00824DA9" w:rsidP="00CA2679">
          <w:pPr>
            <w:pStyle w:val="Footer"/>
          </w:pPr>
          <w:r>
            <w:fldChar w:fldCharType="begin"/>
          </w:r>
          <w:r>
            <w:instrText xml:space="preserve"> DOCPROPERTY  CoverHeading </w:instrText>
          </w:r>
          <w:r>
            <w:fldChar w:fldCharType="separate"/>
          </w:r>
          <w:r w:rsidR="00055FEB">
            <w:rPr>
              <w:b/>
              <w:bCs/>
            </w:rPr>
            <w:t>Error! Unknown document property name.</w:t>
          </w:r>
          <w:r>
            <w:fldChar w:fldCharType="end"/>
          </w:r>
        </w:p>
      </w:tc>
      <w:tc>
        <w:tcPr>
          <w:tcW w:w="355" w:type="dxa"/>
          <w:vAlign w:val="bottom"/>
        </w:tcPr>
        <w:p w14:paraId="380756FD"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6BEC095"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7019A579" w14:textId="77777777" w:rsidTr="00AF702B">
      <w:trPr>
        <w:trHeight w:val="454"/>
      </w:trPr>
      <w:tc>
        <w:tcPr>
          <w:tcW w:w="2127" w:type="dxa"/>
          <w:vAlign w:val="bottom"/>
        </w:tcPr>
        <w:p w14:paraId="19EAD14B" w14:textId="77777777" w:rsidR="000706AA" w:rsidRPr="00541954" w:rsidRDefault="000706AA" w:rsidP="000706AA">
          <w:pPr>
            <w:pStyle w:val="Footer"/>
            <w:jc w:val="left"/>
          </w:pPr>
          <w:r>
            <w:rPr>
              <w:noProof/>
            </w:rPr>
            <w:drawing>
              <wp:inline distT="0" distB="0" distL="0" distR="0" wp14:anchorId="068E38B9" wp14:editId="1922B5A0">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06BE7C3" w14:textId="77777777"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26A7028D"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2EE1363"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F28456B" w14:textId="77777777" w:rsidTr="00AF702B">
      <w:trPr>
        <w:trHeight w:val="454"/>
      </w:trPr>
      <w:tc>
        <w:tcPr>
          <w:tcW w:w="2127" w:type="dxa"/>
          <w:vAlign w:val="bottom"/>
        </w:tcPr>
        <w:p w14:paraId="6A56DA7A" w14:textId="77777777" w:rsidR="000706AA" w:rsidRPr="00541954" w:rsidRDefault="000706AA" w:rsidP="000706AA">
          <w:pPr>
            <w:pStyle w:val="Footer"/>
            <w:jc w:val="left"/>
          </w:pPr>
          <w:r>
            <w:rPr>
              <w:noProof/>
            </w:rPr>
            <w:drawing>
              <wp:inline distT="0" distB="0" distL="0" distR="0" wp14:anchorId="639E793D" wp14:editId="519E0941">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10867CB" w14:textId="77777777"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5A8298AF"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6FBFD87"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E0BCC" w14:textId="77777777" w:rsidR="00444C63" w:rsidRDefault="00444C63" w:rsidP="00A21BF1">
      <w:pPr>
        <w:spacing w:line="240" w:lineRule="auto"/>
      </w:pPr>
      <w:bookmarkStart w:id="0" w:name="_Hlk480808360"/>
      <w:bookmarkEnd w:id="0"/>
      <w:r>
        <w:separator/>
      </w:r>
    </w:p>
  </w:footnote>
  <w:footnote w:type="continuationSeparator" w:id="0">
    <w:p w14:paraId="367281C6" w14:textId="77777777" w:rsidR="00444C63" w:rsidRDefault="00444C63" w:rsidP="00A21BF1">
      <w:pPr>
        <w:spacing w:line="240" w:lineRule="auto"/>
      </w:pPr>
      <w:r>
        <w:continuationSeparator/>
      </w:r>
    </w:p>
  </w:footnote>
  <w:footnote w:type="continuationNotice" w:id="1">
    <w:p w14:paraId="5006622E" w14:textId="77777777" w:rsidR="00444C63" w:rsidRDefault="00444C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0" w:type="auto"/>
      <w:tblLook w:val="04A0" w:firstRow="1" w:lastRow="0" w:firstColumn="1" w:lastColumn="0" w:noHBand="0" w:noVBand="1"/>
    </w:tblPr>
    <w:tblGrid>
      <w:gridCol w:w="9854"/>
    </w:tblGrid>
    <w:tr w:rsidR="00FB2D76" w:rsidRPr="00936951" w14:paraId="23701719" w14:textId="77777777" w:rsidTr="00FB2D76">
      <w:trPr>
        <w:trHeight w:val="737"/>
      </w:trPr>
      <w:tc>
        <w:tcPr>
          <w:tcW w:w="9854" w:type="dxa"/>
          <w:tcBorders>
            <w:top w:val="nil"/>
            <w:left w:val="nil"/>
            <w:bottom w:val="nil"/>
            <w:right w:val="nil"/>
          </w:tcBorders>
        </w:tcPr>
        <w:p w14:paraId="4E837018" w14:textId="129DC695"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E71A31">
            <w:rPr>
              <w:b/>
              <w:bCs/>
              <w:noProof/>
              <w:sz w:val="22"/>
            </w:rPr>
            <w:t>Sustain the chain • Lesson 6 • Decomposers and detritivores</w:t>
          </w:r>
          <w:r w:rsidRPr="00936951">
            <w:rPr>
              <w:b/>
              <w:bCs/>
              <w:sz w:val="22"/>
            </w:rPr>
            <w:fldChar w:fldCharType="end"/>
          </w:r>
        </w:p>
      </w:tc>
    </w:tr>
  </w:tbl>
  <w:p w14:paraId="1E32CD69" w14:textId="77777777"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305636"/>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1490279"/>
    <w:multiLevelType w:val="multilevel"/>
    <w:tmpl w:val="FE9440D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 w15:restartNumberingAfterBreak="0">
    <w:nsid w:val="02356193"/>
    <w:multiLevelType w:val="multilevel"/>
    <w:tmpl w:val="10E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A1625"/>
    <w:multiLevelType w:val="multilevel"/>
    <w:tmpl w:val="54ACD4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 w15:restartNumberingAfterBreak="0">
    <w:nsid w:val="055B199A"/>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43B9C"/>
    <w:multiLevelType w:val="multilevel"/>
    <w:tmpl w:val="43A451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0E5B6BB6"/>
    <w:multiLevelType w:val="multilevel"/>
    <w:tmpl w:val="CD7E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72F3F"/>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3" w15:restartNumberingAfterBreak="0">
    <w:nsid w:val="0FB9680F"/>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4" w15:restartNumberingAfterBreak="0">
    <w:nsid w:val="122B3F3F"/>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36961D0"/>
    <w:multiLevelType w:val="multilevel"/>
    <w:tmpl w:val="5478FC5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6" w15:restartNumberingAfterBreak="0">
    <w:nsid w:val="13BA0917"/>
    <w:multiLevelType w:val="multilevel"/>
    <w:tmpl w:val="B90A35F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7" w15:restartNumberingAfterBreak="0">
    <w:nsid w:val="13CE6844"/>
    <w:multiLevelType w:val="multilevel"/>
    <w:tmpl w:val="B1884C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66724A6"/>
    <w:multiLevelType w:val="multilevel"/>
    <w:tmpl w:val="4BB4A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350305"/>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18483B99"/>
    <w:multiLevelType w:val="multilevel"/>
    <w:tmpl w:val="5B1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9605FE"/>
    <w:multiLevelType w:val="multilevel"/>
    <w:tmpl w:val="14EAAA9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2" w15:restartNumberingAfterBreak="0">
    <w:nsid w:val="1D224C88"/>
    <w:multiLevelType w:val="multilevel"/>
    <w:tmpl w:val="99B07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212A7"/>
    <w:multiLevelType w:val="multilevel"/>
    <w:tmpl w:val="6C989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E4D3201"/>
    <w:multiLevelType w:val="multilevel"/>
    <w:tmpl w:val="3984F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CC12CF"/>
    <w:multiLevelType w:val="multilevel"/>
    <w:tmpl w:val="60E46A8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 w15:restartNumberingAfterBreak="0">
    <w:nsid w:val="203A7B46"/>
    <w:multiLevelType w:val="multilevel"/>
    <w:tmpl w:val="142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B502F4"/>
    <w:multiLevelType w:val="multilevel"/>
    <w:tmpl w:val="FCF8745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8" w15:restartNumberingAfterBreak="0">
    <w:nsid w:val="225C4E79"/>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 w15:restartNumberingAfterBreak="0">
    <w:nsid w:val="228D3966"/>
    <w:multiLevelType w:val="multilevel"/>
    <w:tmpl w:val="579A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203BA9"/>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239F4667"/>
    <w:multiLevelType w:val="multilevel"/>
    <w:tmpl w:val="488CB474"/>
    <w:numStyleLink w:val="Bullets"/>
  </w:abstractNum>
  <w:abstractNum w:abstractNumId="32" w15:restartNumberingAfterBreak="0">
    <w:nsid w:val="24A47262"/>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3" w15:restartNumberingAfterBreak="0">
    <w:nsid w:val="24E9355B"/>
    <w:multiLevelType w:val="multilevel"/>
    <w:tmpl w:val="5C3AB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7D15DD"/>
    <w:multiLevelType w:val="multilevel"/>
    <w:tmpl w:val="A37E901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5" w15:restartNumberingAfterBreak="0">
    <w:nsid w:val="28A8659A"/>
    <w:multiLevelType w:val="multilevel"/>
    <w:tmpl w:val="B04CF28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6" w15:restartNumberingAfterBreak="0">
    <w:nsid w:val="29682FC5"/>
    <w:multiLevelType w:val="multilevel"/>
    <w:tmpl w:val="ABC6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19233C"/>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7D6257"/>
    <w:multiLevelType w:val="multilevel"/>
    <w:tmpl w:val="F3FE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E87439"/>
    <w:multiLevelType w:val="multilevel"/>
    <w:tmpl w:val="1D3252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0" w15:restartNumberingAfterBreak="0">
    <w:nsid w:val="2D41629B"/>
    <w:multiLevelType w:val="multilevel"/>
    <w:tmpl w:val="516C05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2D6232AF"/>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0A6D6C"/>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3"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4" w15:restartNumberingAfterBreak="0">
    <w:nsid w:val="309D3292"/>
    <w:multiLevelType w:val="multilevel"/>
    <w:tmpl w:val="7E24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931E79"/>
    <w:multiLevelType w:val="multilevel"/>
    <w:tmpl w:val="B4CEC60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6" w15:restartNumberingAfterBreak="0">
    <w:nsid w:val="32581CD9"/>
    <w:multiLevelType w:val="multilevel"/>
    <w:tmpl w:val="93C80A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7" w15:restartNumberingAfterBreak="0">
    <w:nsid w:val="327B4499"/>
    <w:multiLevelType w:val="multilevel"/>
    <w:tmpl w:val="54A8226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335A44BE"/>
    <w:multiLevelType w:val="multilevel"/>
    <w:tmpl w:val="C2FCD396"/>
    <w:numStyleLink w:val="Numbers"/>
  </w:abstractNum>
  <w:abstractNum w:abstractNumId="49" w15:restartNumberingAfterBreak="0">
    <w:nsid w:val="349B4F5B"/>
    <w:multiLevelType w:val="multilevel"/>
    <w:tmpl w:val="4ED6FB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35D317AA"/>
    <w:multiLevelType w:val="multilevel"/>
    <w:tmpl w:val="A704DD1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1" w15:restartNumberingAfterBreak="0">
    <w:nsid w:val="37DA620C"/>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2" w15:restartNumberingAfterBreak="0">
    <w:nsid w:val="39E71EE3"/>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0A434F"/>
    <w:multiLevelType w:val="multilevel"/>
    <w:tmpl w:val="C69C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5" w15:restartNumberingAfterBreak="0">
    <w:nsid w:val="3BFA1A2A"/>
    <w:multiLevelType w:val="multilevel"/>
    <w:tmpl w:val="CCBCCD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3E86609E"/>
    <w:multiLevelType w:val="multilevel"/>
    <w:tmpl w:val="AC0E1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3F9C00D6"/>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42CB3746"/>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9"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60" w15:restartNumberingAfterBreak="0">
    <w:nsid w:val="45C604D5"/>
    <w:multiLevelType w:val="multilevel"/>
    <w:tmpl w:val="5C56A1D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1" w15:restartNumberingAfterBreak="0">
    <w:nsid w:val="48AA5298"/>
    <w:multiLevelType w:val="multilevel"/>
    <w:tmpl w:val="A42EE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48F932B2"/>
    <w:multiLevelType w:val="multilevel"/>
    <w:tmpl w:val="9C6C63E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3" w15:restartNumberingAfterBreak="0">
    <w:nsid w:val="4A224B9E"/>
    <w:multiLevelType w:val="multilevel"/>
    <w:tmpl w:val="2F36B51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4" w15:restartNumberingAfterBreak="0">
    <w:nsid w:val="4B8321EB"/>
    <w:multiLevelType w:val="multilevel"/>
    <w:tmpl w:val="B49E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9E2B72"/>
    <w:multiLevelType w:val="multilevel"/>
    <w:tmpl w:val="0ADAC80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6" w15:restartNumberingAfterBreak="0">
    <w:nsid w:val="4C326A5C"/>
    <w:multiLevelType w:val="hybridMultilevel"/>
    <w:tmpl w:val="1A2673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D82280B"/>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9"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0" w15:restartNumberingAfterBreak="0">
    <w:nsid w:val="4FDF712D"/>
    <w:multiLevelType w:val="multilevel"/>
    <w:tmpl w:val="25C4401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1" w15:restartNumberingAfterBreak="0">
    <w:nsid w:val="5133460D"/>
    <w:multiLevelType w:val="multilevel"/>
    <w:tmpl w:val="E944820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2" w15:restartNumberingAfterBreak="0">
    <w:nsid w:val="51515C2A"/>
    <w:multiLevelType w:val="multilevel"/>
    <w:tmpl w:val="E1C833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51527C68"/>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52A8409B"/>
    <w:multiLevelType w:val="multilevel"/>
    <w:tmpl w:val="259AD70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5" w15:restartNumberingAfterBreak="0">
    <w:nsid w:val="548830D8"/>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6"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573F559D"/>
    <w:multiLevelType w:val="multilevel"/>
    <w:tmpl w:val="5628D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58214482"/>
    <w:multiLevelType w:val="multilevel"/>
    <w:tmpl w:val="FD44BC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585338E8"/>
    <w:multiLevelType w:val="multilevel"/>
    <w:tmpl w:val="CDC823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5868694F"/>
    <w:multiLevelType w:val="multilevel"/>
    <w:tmpl w:val="75EC7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623B1E"/>
    <w:multiLevelType w:val="multilevel"/>
    <w:tmpl w:val="36C471D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2"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AAC54DA"/>
    <w:multiLevelType w:val="multilevel"/>
    <w:tmpl w:val="68645A1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4" w15:restartNumberingAfterBreak="0">
    <w:nsid w:val="5B632FA9"/>
    <w:multiLevelType w:val="multilevel"/>
    <w:tmpl w:val="55C2698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5" w15:restartNumberingAfterBreak="0">
    <w:nsid w:val="5C0040D3"/>
    <w:multiLevelType w:val="multilevel"/>
    <w:tmpl w:val="7C28B23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6" w15:restartNumberingAfterBreak="0">
    <w:nsid w:val="5E035F06"/>
    <w:multiLevelType w:val="multilevel"/>
    <w:tmpl w:val="876230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621C0A11"/>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1D3728"/>
    <w:multiLevelType w:val="multilevel"/>
    <w:tmpl w:val="5332F8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639A5C21"/>
    <w:multiLevelType w:val="multilevel"/>
    <w:tmpl w:val="53DC893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0" w15:restartNumberingAfterBreak="0">
    <w:nsid w:val="64486850"/>
    <w:multiLevelType w:val="multilevel"/>
    <w:tmpl w:val="DB141E9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1" w15:restartNumberingAfterBreak="0">
    <w:nsid w:val="652D3818"/>
    <w:multiLevelType w:val="multilevel"/>
    <w:tmpl w:val="597C5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5314668"/>
    <w:multiLevelType w:val="multilevel"/>
    <w:tmpl w:val="63146BD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65385F5E"/>
    <w:multiLevelType w:val="multilevel"/>
    <w:tmpl w:val="21122A4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4" w15:restartNumberingAfterBreak="0">
    <w:nsid w:val="6676023F"/>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70733F9"/>
    <w:multiLevelType w:val="multilevel"/>
    <w:tmpl w:val="47FE5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67905F38"/>
    <w:multiLevelType w:val="multilevel"/>
    <w:tmpl w:val="F62EE8F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8" w15:restartNumberingAfterBreak="0">
    <w:nsid w:val="68432DB7"/>
    <w:multiLevelType w:val="multilevel"/>
    <w:tmpl w:val="217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9244C41"/>
    <w:multiLevelType w:val="multilevel"/>
    <w:tmpl w:val="20CEE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6D732165"/>
    <w:multiLevelType w:val="hybridMultilevel"/>
    <w:tmpl w:val="49361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FE86F79"/>
    <w:multiLevelType w:val="multilevel"/>
    <w:tmpl w:val="63901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3" w15:restartNumberingAfterBreak="0">
    <w:nsid w:val="700C4910"/>
    <w:multiLevelType w:val="multilevel"/>
    <w:tmpl w:val="7B1EC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6F2BAA"/>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6" w15:restartNumberingAfterBreak="0">
    <w:nsid w:val="74AD70A5"/>
    <w:multiLevelType w:val="hybridMultilevel"/>
    <w:tmpl w:val="820815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97560E6"/>
    <w:multiLevelType w:val="multilevel"/>
    <w:tmpl w:val="B788755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8" w15:restartNumberingAfterBreak="0">
    <w:nsid w:val="7BB06599"/>
    <w:multiLevelType w:val="multilevel"/>
    <w:tmpl w:val="AC5833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9" w15:restartNumberingAfterBreak="0">
    <w:nsid w:val="7C005896"/>
    <w:multiLevelType w:val="multilevel"/>
    <w:tmpl w:val="3B84975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0" w15:restartNumberingAfterBreak="0">
    <w:nsid w:val="7C064716"/>
    <w:multiLevelType w:val="multilevel"/>
    <w:tmpl w:val="22E27DE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1" w15:restartNumberingAfterBreak="0">
    <w:nsid w:val="7CD95624"/>
    <w:multiLevelType w:val="multilevel"/>
    <w:tmpl w:val="B4D6FE6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2" w15:restartNumberingAfterBreak="0">
    <w:nsid w:val="7E526118"/>
    <w:multiLevelType w:val="multilevel"/>
    <w:tmpl w:val="2D84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F496C17"/>
    <w:multiLevelType w:val="multilevel"/>
    <w:tmpl w:val="DCB4A00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82"/>
  </w:num>
  <w:num w:numId="6" w16cid:durableId="1421828783">
    <w:abstractNumId w:val="101"/>
  </w:num>
  <w:num w:numId="7" w16cid:durableId="924455219">
    <w:abstractNumId w:val="76"/>
  </w:num>
  <w:num w:numId="8" w16cid:durableId="943456978">
    <w:abstractNumId w:val="10"/>
  </w:num>
  <w:num w:numId="9" w16cid:durableId="8145819">
    <w:abstractNumId w:val="54"/>
  </w:num>
  <w:num w:numId="10" w16cid:durableId="39402709">
    <w:abstractNumId w:val="104"/>
  </w:num>
  <w:num w:numId="11" w16cid:durableId="1935043804">
    <w:abstractNumId w:val="43"/>
  </w:num>
  <w:num w:numId="12" w16cid:durableId="1532452615">
    <w:abstractNumId w:val="69"/>
  </w:num>
  <w:num w:numId="13" w16cid:durableId="1898588451">
    <w:abstractNumId w:val="59"/>
  </w:num>
  <w:num w:numId="14" w16cid:durableId="983848062">
    <w:abstractNumId w:val="95"/>
  </w:num>
  <w:num w:numId="15" w16cid:durableId="630063444">
    <w:abstractNumId w:val="48"/>
  </w:num>
  <w:num w:numId="16" w16cid:durableId="285429865">
    <w:abstractNumId w:val="31"/>
  </w:num>
  <w:num w:numId="17" w16cid:durableId="290329458">
    <w:abstractNumId w:val="60"/>
  </w:num>
  <w:num w:numId="18" w16cid:durableId="829716579">
    <w:abstractNumId w:val="102"/>
  </w:num>
  <w:num w:numId="19" w16cid:durableId="892885832">
    <w:abstractNumId w:val="92"/>
  </w:num>
  <w:num w:numId="20" w16cid:durableId="1524125209">
    <w:abstractNumId w:val="16"/>
  </w:num>
  <w:num w:numId="21" w16cid:durableId="2040810529">
    <w:abstractNumId w:val="46"/>
  </w:num>
  <w:num w:numId="22" w16cid:durableId="925915559">
    <w:abstractNumId w:val="89"/>
  </w:num>
  <w:num w:numId="23" w16cid:durableId="1503932005">
    <w:abstractNumId w:val="110"/>
  </w:num>
  <w:num w:numId="24" w16cid:durableId="2067678427">
    <w:abstractNumId w:val="34"/>
  </w:num>
  <w:num w:numId="25" w16cid:durableId="1177771662">
    <w:abstractNumId w:val="25"/>
  </w:num>
  <w:num w:numId="26" w16cid:durableId="631331713">
    <w:abstractNumId w:val="81"/>
  </w:num>
  <w:num w:numId="27" w16cid:durableId="643898545">
    <w:abstractNumId w:val="71"/>
  </w:num>
  <w:num w:numId="28" w16cid:durableId="310403827">
    <w:abstractNumId w:val="85"/>
  </w:num>
  <w:num w:numId="29" w16cid:durableId="2076271815">
    <w:abstractNumId w:val="27"/>
  </w:num>
  <w:num w:numId="30" w16cid:durableId="29575001">
    <w:abstractNumId w:val="35"/>
  </w:num>
  <w:num w:numId="31" w16cid:durableId="30035386">
    <w:abstractNumId w:val="39"/>
  </w:num>
  <w:num w:numId="32" w16cid:durableId="775517262">
    <w:abstractNumId w:val="74"/>
  </w:num>
  <w:num w:numId="33" w16cid:durableId="288098703">
    <w:abstractNumId w:val="50"/>
  </w:num>
  <w:num w:numId="34" w16cid:durableId="207112907">
    <w:abstractNumId w:val="9"/>
  </w:num>
  <w:num w:numId="35" w16cid:durableId="1828282520">
    <w:abstractNumId w:val="65"/>
  </w:num>
  <w:num w:numId="36" w16cid:durableId="1232734226">
    <w:abstractNumId w:val="45"/>
  </w:num>
  <w:num w:numId="37" w16cid:durableId="434325412">
    <w:abstractNumId w:val="70"/>
  </w:num>
  <w:num w:numId="38" w16cid:durableId="1998653345">
    <w:abstractNumId w:val="108"/>
  </w:num>
  <w:num w:numId="39" w16cid:durableId="1140340646">
    <w:abstractNumId w:val="15"/>
  </w:num>
  <w:num w:numId="40" w16cid:durableId="1025181129">
    <w:abstractNumId w:val="7"/>
  </w:num>
  <w:num w:numId="41" w16cid:durableId="9570767">
    <w:abstractNumId w:val="5"/>
  </w:num>
  <w:num w:numId="42" w16cid:durableId="1800830745">
    <w:abstractNumId w:val="83"/>
  </w:num>
  <w:num w:numId="43" w16cid:durableId="454909718">
    <w:abstractNumId w:val="84"/>
  </w:num>
  <w:num w:numId="44" w16cid:durableId="380717743">
    <w:abstractNumId w:val="90"/>
  </w:num>
  <w:num w:numId="45" w16cid:durableId="181406371">
    <w:abstractNumId w:val="62"/>
  </w:num>
  <w:num w:numId="46" w16cid:durableId="1959944093">
    <w:abstractNumId w:val="111"/>
  </w:num>
  <w:num w:numId="47" w16cid:durableId="592323926">
    <w:abstractNumId w:val="21"/>
  </w:num>
  <w:num w:numId="48" w16cid:durableId="1200631884">
    <w:abstractNumId w:val="109"/>
  </w:num>
  <w:num w:numId="49" w16cid:durableId="615598245">
    <w:abstractNumId w:val="63"/>
  </w:num>
  <w:num w:numId="50" w16cid:durableId="1562985586">
    <w:abstractNumId w:val="93"/>
  </w:num>
  <w:num w:numId="51" w16cid:durableId="1910653783">
    <w:abstractNumId w:val="47"/>
  </w:num>
  <w:num w:numId="52" w16cid:durableId="412430250">
    <w:abstractNumId w:val="107"/>
  </w:num>
  <w:num w:numId="53" w16cid:durableId="1999844164">
    <w:abstractNumId w:val="113"/>
  </w:num>
  <w:num w:numId="54" w16cid:durableId="1148790408">
    <w:abstractNumId w:val="97"/>
  </w:num>
  <w:num w:numId="55" w16cid:durableId="1471509745">
    <w:abstractNumId w:val="105"/>
  </w:num>
  <w:num w:numId="56" w16cid:durableId="1509102596">
    <w:abstractNumId w:val="96"/>
  </w:num>
  <w:num w:numId="57" w16cid:durableId="1466317120">
    <w:abstractNumId w:val="11"/>
  </w:num>
  <w:num w:numId="58" w16cid:durableId="1406999687">
    <w:abstractNumId w:val="44"/>
  </w:num>
  <w:num w:numId="59" w16cid:durableId="57244586">
    <w:abstractNumId w:val="29"/>
  </w:num>
  <w:num w:numId="60" w16cid:durableId="418673369">
    <w:abstractNumId w:val="42"/>
  </w:num>
  <w:num w:numId="61" w16cid:durableId="1979452567">
    <w:abstractNumId w:val="91"/>
  </w:num>
  <w:num w:numId="62" w16cid:durableId="2053771556">
    <w:abstractNumId w:val="80"/>
  </w:num>
  <w:num w:numId="63" w16cid:durableId="1351032331">
    <w:abstractNumId w:val="66"/>
  </w:num>
  <w:num w:numId="64" w16cid:durableId="845633764">
    <w:abstractNumId w:val="100"/>
  </w:num>
  <w:num w:numId="65" w16cid:durableId="2062972043">
    <w:abstractNumId w:val="24"/>
  </w:num>
  <w:num w:numId="66" w16cid:durableId="726876780">
    <w:abstractNumId w:val="112"/>
  </w:num>
  <w:num w:numId="67" w16cid:durableId="1107117313">
    <w:abstractNumId w:val="106"/>
  </w:num>
  <w:num w:numId="68" w16cid:durableId="134879353">
    <w:abstractNumId w:val="22"/>
  </w:num>
  <w:num w:numId="69" w16cid:durableId="1726488274">
    <w:abstractNumId w:val="18"/>
  </w:num>
  <w:num w:numId="70" w16cid:durableId="2096128906">
    <w:abstractNumId w:val="20"/>
  </w:num>
  <w:num w:numId="71" w16cid:durableId="634337955">
    <w:abstractNumId w:val="98"/>
  </w:num>
  <w:num w:numId="72" w16cid:durableId="1950506143">
    <w:abstractNumId w:val="17"/>
  </w:num>
  <w:num w:numId="73" w16cid:durableId="1485319111">
    <w:abstractNumId w:val="38"/>
  </w:num>
  <w:num w:numId="74" w16cid:durableId="880674937">
    <w:abstractNumId w:val="58"/>
  </w:num>
  <w:num w:numId="75" w16cid:durableId="943460196">
    <w:abstractNumId w:val="36"/>
  </w:num>
  <w:num w:numId="76" w16cid:durableId="122624847">
    <w:abstractNumId w:val="75"/>
  </w:num>
  <w:num w:numId="77" w16cid:durableId="387581318">
    <w:abstractNumId w:val="103"/>
  </w:num>
  <w:num w:numId="78" w16cid:durableId="2080010045">
    <w:abstractNumId w:val="51"/>
  </w:num>
  <w:num w:numId="79" w16cid:durableId="1773432092">
    <w:abstractNumId w:val="28"/>
  </w:num>
  <w:num w:numId="80" w16cid:durableId="234752774">
    <w:abstractNumId w:val="13"/>
  </w:num>
  <w:num w:numId="81" w16cid:durableId="1489710322">
    <w:abstractNumId w:val="56"/>
  </w:num>
  <w:num w:numId="82" w16cid:durableId="2061511972">
    <w:abstractNumId w:val="64"/>
  </w:num>
  <w:num w:numId="83" w16cid:durableId="534465221">
    <w:abstractNumId w:val="88"/>
  </w:num>
  <w:num w:numId="84" w16cid:durableId="1860703840">
    <w:abstractNumId w:val="53"/>
  </w:num>
  <w:num w:numId="85" w16cid:durableId="1917788265">
    <w:abstractNumId w:val="33"/>
  </w:num>
  <w:num w:numId="86" w16cid:durableId="737095211">
    <w:abstractNumId w:val="55"/>
  </w:num>
  <w:num w:numId="87" w16cid:durableId="1679312184">
    <w:abstractNumId w:val="78"/>
  </w:num>
  <w:num w:numId="88" w16cid:durableId="1349796717">
    <w:abstractNumId w:val="79"/>
  </w:num>
  <w:num w:numId="89" w16cid:durableId="308630286">
    <w:abstractNumId w:val="61"/>
  </w:num>
  <w:num w:numId="90" w16cid:durableId="380597633">
    <w:abstractNumId w:val="77"/>
  </w:num>
  <w:num w:numId="91" w16cid:durableId="411007453">
    <w:abstractNumId w:val="26"/>
  </w:num>
  <w:num w:numId="92" w16cid:durableId="257373838">
    <w:abstractNumId w:val="32"/>
  </w:num>
  <w:num w:numId="93" w16cid:durableId="1775133938">
    <w:abstractNumId w:val="99"/>
  </w:num>
  <w:num w:numId="94" w16cid:durableId="1409033121">
    <w:abstractNumId w:val="12"/>
  </w:num>
  <w:num w:numId="95" w16cid:durableId="1957516808">
    <w:abstractNumId w:val="23"/>
  </w:num>
  <w:num w:numId="96" w16cid:durableId="2081829485">
    <w:abstractNumId w:val="49"/>
  </w:num>
  <w:num w:numId="97" w16cid:durableId="1008362074">
    <w:abstractNumId w:val="40"/>
  </w:num>
  <w:num w:numId="98" w16cid:durableId="546767146">
    <w:abstractNumId w:val="6"/>
  </w:num>
  <w:num w:numId="99" w16cid:durableId="207840524">
    <w:abstractNumId w:val="86"/>
  </w:num>
  <w:num w:numId="100" w16cid:durableId="1342392359">
    <w:abstractNumId w:val="72"/>
  </w:num>
  <w:num w:numId="101" w16cid:durableId="1509709555">
    <w:abstractNumId w:val="67"/>
  </w:num>
  <w:num w:numId="102" w16cid:durableId="840319303">
    <w:abstractNumId w:val="57"/>
  </w:num>
  <w:num w:numId="103" w16cid:durableId="1407335656">
    <w:abstractNumId w:val="8"/>
  </w:num>
  <w:num w:numId="104" w16cid:durableId="1916932072">
    <w:abstractNumId w:val="87"/>
  </w:num>
  <w:num w:numId="105" w16cid:durableId="1794052947">
    <w:abstractNumId w:val="14"/>
  </w:num>
  <w:num w:numId="106" w16cid:durableId="724135044">
    <w:abstractNumId w:val="4"/>
  </w:num>
  <w:num w:numId="107" w16cid:durableId="1468358708">
    <w:abstractNumId w:val="94"/>
  </w:num>
  <w:num w:numId="108" w16cid:durableId="439682966">
    <w:abstractNumId w:val="41"/>
  </w:num>
  <w:num w:numId="109" w16cid:durableId="228465794">
    <w:abstractNumId w:val="30"/>
  </w:num>
  <w:num w:numId="110" w16cid:durableId="218371818">
    <w:abstractNumId w:val="19"/>
  </w:num>
  <w:num w:numId="111" w16cid:durableId="72313248">
    <w:abstractNumId w:val="73"/>
  </w:num>
  <w:num w:numId="112" w16cid:durableId="1997028270">
    <w:abstractNumId w:val="37"/>
  </w:num>
  <w:num w:numId="113" w16cid:durableId="680931715">
    <w:abstractNumId w:val="5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EB"/>
    <w:rsid w:val="000044A0"/>
    <w:rsid w:val="000111D3"/>
    <w:rsid w:val="0001166E"/>
    <w:rsid w:val="00013278"/>
    <w:rsid w:val="00016D4A"/>
    <w:rsid w:val="00024ABE"/>
    <w:rsid w:val="00024C46"/>
    <w:rsid w:val="00025BC1"/>
    <w:rsid w:val="00030759"/>
    <w:rsid w:val="00032047"/>
    <w:rsid w:val="00034E1C"/>
    <w:rsid w:val="00034E58"/>
    <w:rsid w:val="00036FD8"/>
    <w:rsid w:val="00037557"/>
    <w:rsid w:val="000435A2"/>
    <w:rsid w:val="00052E24"/>
    <w:rsid w:val="00053BA4"/>
    <w:rsid w:val="00054CDA"/>
    <w:rsid w:val="000551ED"/>
    <w:rsid w:val="00055D51"/>
    <w:rsid w:val="00055FEB"/>
    <w:rsid w:val="00057FCB"/>
    <w:rsid w:val="000608C5"/>
    <w:rsid w:val="000616DC"/>
    <w:rsid w:val="000706AA"/>
    <w:rsid w:val="00070883"/>
    <w:rsid w:val="00074CD6"/>
    <w:rsid w:val="00075852"/>
    <w:rsid w:val="000771AF"/>
    <w:rsid w:val="00077D71"/>
    <w:rsid w:val="00077DC8"/>
    <w:rsid w:val="00080C1F"/>
    <w:rsid w:val="0008617C"/>
    <w:rsid w:val="00087BD0"/>
    <w:rsid w:val="0009116E"/>
    <w:rsid w:val="0009118F"/>
    <w:rsid w:val="00092CA3"/>
    <w:rsid w:val="000955D1"/>
    <w:rsid w:val="000965E3"/>
    <w:rsid w:val="0009733B"/>
    <w:rsid w:val="000975C1"/>
    <w:rsid w:val="000A37FB"/>
    <w:rsid w:val="000A516A"/>
    <w:rsid w:val="000A5AF4"/>
    <w:rsid w:val="000B0F6E"/>
    <w:rsid w:val="000B19DA"/>
    <w:rsid w:val="000B7385"/>
    <w:rsid w:val="000B7A79"/>
    <w:rsid w:val="000C470C"/>
    <w:rsid w:val="000C4DF8"/>
    <w:rsid w:val="000C61E5"/>
    <w:rsid w:val="000D0297"/>
    <w:rsid w:val="000D1551"/>
    <w:rsid w:val="000D3F86"/>
    <w:rsid w:val="000D45DE"/>
    <w:rsid w:val="000E08F9"/>
    <w:rsid w:val="000E2A19"/>
    <w:rsid w:val="000E42FD"/>
    <w:rsid w:val="000E5104"/>
    <w:rsid w:val="000F00D9"/>
    <w:rsid w:val="000F026C"/>
    <w:rsid w:val="000F2402"/>
    <w:rsid w:val="000F2DE2"/>
    <w:rsid w:val="000F3D62"/>
    <w:rsid w:val="000F48FE"/>
    <w:rsid w:val="000F4F58"/>
    <w:rsid w:val="000F50D0"/>
    <w:rsid w:val="000F5C76"/>
    <w:rsid w:val="000F683F"/>
    <w:rsid w:val="00100454"/>
    <w:rsid w:val="001005AC"/>
    <w:rsid w:val="00101576"/>
    <w:rsid w:val="00101860"/>
    <w:rsid w:val="00102ABA"/>
    <w:rsid w:val="00106D42"/>
    <w:rsid w:val="0011040E"/>
    <w:rsid w:val="001141AE"/>
    <w:rsid w:val="001153DC"/>
    <w:rsid w:val="00115724"/>
    <w:rsid w:val="0011711C"/>
    <w:rsid w:val="001206BD"/>
    <w:rsid w:val="00121694"/>
    <w:rsid w:val="00121AE4"/>
    <w:rsid w:val="00123BF9"/>
    <w:rsid w:val="00124714"/>
    <w:rsid w:val="001270C1"/>
    <w:rsid w:val="0013103A"/>
    <w:rsid w:val="00134FBB"/>
    <w:rsid w:val="0013671F"/>
    <w:rsid w:val="00136A2D"/>
    <w:rsid w:val="00136E4E"/>
    <w:rsid w:val="00140B71"/>
    <w:rsid w:val="00143C3B"/>
    <w:rsid w:val="00144BE3"/>
    <w:rsid w:val="00150504"/>
    <w:rsid w:val="001508D0"/>
    <w:rsid w:val="00154484"/>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2D1F"/>
    <w:rsid w:val="00190510"/>
    <w:rsid w:val="00193A30"/>
    <w:rsid w:val="0019584F"/>
    <w:rsid w:val="00196B82"/>
    <w:rsid w:val="00196C26"/>
    <w:rsid w:val="001A03A7"/>
    <w:rsid w:val="001A11D1"/>
    <w:rsid w:val="001A14D8"/>
    <w:rsid w:val="001A1637"/>
    <w:rsid w:val="001A3362"/>
    <w:rsid w:val="001A33B7"/>
    <w:rsid w:val="001A5A98"/>
    <w:rsid w:val="001B310A"/>
    <w:rsid w:val="001B3F0C"/>
    <w:rsid w:val="001B52A0"/>
    <w:rsid w:val="001B5F65"/>
    <w:rsid w:val="001B7B5E"/>
    <w:rsid w:val="001C0C6B"/>
    <w:rsid w:val="001C1E69"/>
    <w:rsid w:val="001D0D56"/>
    <w:rsid w:val="001D0E78"/>
    <w:rsid w:val="001D11F8"/>
    <w:rsid w:val="001D741B"/>
    <w:rsid w:val="001D7549"/>
    <w:rsid w:val="001E0198"/>
    <w:rsid w:val="001E0E78"/>
    <w:rsid w:val="001E1404"/>
    <w:rsid w:val="001E15F5"/>
    <w:rsid w:val="001E1F19"/>
    <w:rsid w:val="001F435C"/>
    <w:rsid w:val="001F6C35"/>
    <w:rsid w:val="001F6CEE"/>
    <w:rsid w:val="001F7781"/>
    <w:rsid w:val="00202FB6"/>
    <w:rsid w:val="002033DF"/>
    <w:rsid w:val="002041D1"/>
    <w:rsid w:val="00205972"/>
    <w:rsid w:val="00207F57"/>
    <w:rsid w:val="00211AA7"/>
    <w:rsid w:val="0021399F"/>
    <w:rsid w:val="00215A55"/>
    <w:rsid w:val="002242A5"/>
    <w:rsid w:val="0023065D"/>
    <w:rsid w:val="00230F57"/>
    <w:rsid w:val="002347AA"/>
    <w:rsid w:val="00235040"/>
    <w:rsid w:val="00240131"/>
    <w:rsid w:val="0024035F"/>
    <w:rsid w:val="00243C09"/>
    <w:rsid w:val="00244191"/>
    <w:rsid w:val="00244791"/>
    <w:rsid w:val="002463E2"/>
    <w:rsid w:val="0024675B"/>
    <w:rsid w:val="00246C10"/>
    <w:rsid w:val="00250E24"/>
    <w:rsid w:val="00251A47"/>
    <w:rsid w:val="00251D5A"/>
    <w:rsid w:val="002538A4"/>
    <w:rsid w:val="0025519D"/>
    <w:rsid w:val="002564EB"/>
    <w:rsid w:val="00256BBA"/>
    <w:rsid w:val="002575EC"/>
    <w:rsid w:val="00257752"/>
    <w:rsid w:val="00263835"/>
    <w:rsid w:val="002647B5"/>
    <w:rsid w:val="00270DA8"/>
    <w:rsid w:val="0027129B"/>
    <w:rsid w:val="00276707"/>
    <w:rsid w:val="00277F22"/>
    <w:rsid w:val="0028049D"/>
    <w:rsid w:val="002817B0"/>
    <w:rsid w:val="00285549"/>
    <w:rsid w:val="00286A37"/>
    <w:rsid w:val="00286EB4"/>
    <w:rsid w:val="00286F8A"/>
    <w:rsid w:val="00287E17"/>
    <w:rsid w:val="002901B8"/>
    <w:rsid w:val="00290222"/>
    <w:rsid w:val="00290CF8"/>
    <w:rsid w:val="002939A7"/>
    <w:rsid w:val="00293E9B"/>
    <w:rsid w:val="00295681"/>
    <w:rsid w:val="002A0099"/>
    <w:rsid w:val="002A2A6B"/>
    <w:rsid w:val="002A3E43"/>
    <w:rsid w:val="002A4F78"/>
    <w:rsid w:val="002A60C2"/>
    <w:rsid w:val="002A67C2"/>
    <w:rsid w:val="002B1467"/>
    <w:rsid w:val="002B2B46"/>
    <w:rsid w:val="002B5953"/>
    <w:rsid w:val="002B6C97"/>
    <w:rsid w:val="002B6DF4"/>
    <w:rsid w:val="002C1D11"/>
    <w:rsid w:val="002C3A75"/>
    <w:rsid w:val="002C458A"/>
    <w:rsid w:val="002C5766"/>
    <w:rsid w:val="002C58A0"/>
    <w:rsid w:val="002C5B48"/>
    <w:rsid w:val="002C700C"/>
    <w:rsid w:val="002C70D3"/>
    <w:rsid w:val="002D0251"/>
    <w:rsid w:val="002D136C"/>
    <w:rsid w:val="002D2282"/>
    <w:rsid w:val="002E3AF4"/>
    <w:rsid w:val="002E3D60"/>
    <w:rsid w:val="002E620E"/>
    <w:rsid w:val="002E7901"/>
    <w:rsid w:val="002F07BE"/>
    <w:rsid w:val="002F1C6A"/>
    <w:rsid w:val="002F46C6"/>
    <w:rsid w:val="002F493A"/>
    <w:rsid w:val="003000E8"/>
    <w:rsid w:val="00300B2F"/>
    <w:rsid w:val="00301B57"/>
    <w:rsid w:val="003030C4"/>
    <w:rsid w:val="00303D17"/>
    <w:rsid w:val="00305A3A"/>
    <w:rsid w:val="00310187"/>
    <w:rsid w:val="00311A47"/>
    <w:rsid w:val="00312F92"/>
    <w:rsid w:val="0031339E"/>
    <w:rsid w:val="003164C5"/>
    <w:rsid w:val="00316F22"/>
    <w:rsid w:val="003175F2"/>
    <w:rsid w:val="00322CE9"/>
    <w:rsid w:val="003233EC"/>
    <w:rsid w:val="0032451B"/>
    <w:rsid w:val="003255F2"/>
    <w:rsid w:val="00325B4F"/>
    <w:rsid w:val="00327798"/>
    <w:rsid w:val="00330BD8"/>
    <w:rsid w:val="0033246B"/>
    <w:rsid w:val="00335767"/>
    <w:rsid w:val="00335858"/>
    <w:rsid w:val="00340AD1"/>
    <w:rsid w:val="0034373A"/>
    <w:rsid w:val="00343A79"/>
    <w:rsid w:val="0034414E"/>
    <w:rsid w:val="0034543C"/>
    <w:rsid w:val="00346B4D"/>
    <w:rsid w:val="00347F09"/>
    <w:rsid w:val="00355FDC"/>
    <w:rsid w:val="0035766E"/>
    <w:rsid w:val="003603DE"/>
    <w:rsid w:val="003605CF"/>
    <w:rsid w:val="00361AAA"/>
    <w:rsid w:val="00361CAF"/>
    <w:rsid w:val="00363E10"/>
    <w:rsid w:val="003661AA"/>
    <w:rsid w:val="003671F4"/>
    <w:rsid w:val="003679CC"/>
    <w:rsid w:val="00367B8B"/>
    <w:rsid w:val="00370006"/>
    <w:rsid w:val="00371528"/>
    <w:rsid w:val="003736E8"/>
    <w:rsid w:val="00373CAB"/>
    <w:rsid w:val="00374753"/>
    <w:rsid w:val="003752DA"/>
    <w:rsid w:val="00375A2D"/>
    <w:rsid w:val="00377A6B"/>
    <w:rsid w:val="003810F2"/>
    <w:rsid w:val="00383CDB"/>
    <w:rsid w:val="00384FBC"/>
    <w:rsid w:val="003902AF"/>
    <w:rsid w:val="00391207"/>
    <w:rsid w:val="00392147"/>
    <w:rsid w:val="00395CA5"/>
    <w:rsid w:val="00396E48"/>
    <w:rsid w:val="003A046D"/>
    <w:rsid w:val="003A1FC6"/>
    <w:rsid w:val="003A20B1"/>
    <w:rsid w:val="003A2770"/>
    <w:rsid w:val="003A3347"/>
    <w:rsid w:val="003A3CFB"/>
    <w:rsid w:val="003A5EEC"/>
    <w:rsid w:val="003B03D8"/>
    <w:rsid w:val="003B09A0"/>
    <w:rsid w:val="003B0E97"/>
    <w:rsid w:val="003B228F"/>
    <w:rsid w:val="003B2894"/>
    <w:rsid w:val="003B69A4"/>
    <w:rsid w:val="003B7795"/>
    <w:rsid w:val="003C0C76"/>
    <w:rsid w:val="003C1822"/>
    <w:rsid w:val="003C2BE8"/>
    <w:rsid w:val="003C5B66"/>
    <w:rsid w:val="003C607F"/>
    <w:rsid w:val="003C7080"/>
    <w:rsid w:val="003C75FB"/>
    <w:rsid w:val="003D0EA6"/>
    <w:rsid w:val="003D37DB"/>
    <w:rsid w:val="003D48D1"/>
    <w:rsid w:val="003D64A8"/>
    <w:rsid w:val="003E537E"/>
    <w:rsid w:val="003E55F7"/>
    <w:rsid w:val="003E6898"/>
    <w:rsid w:val="003E6946"/>
    <w:rsid w:val="003F0257"/>
    <w:rsid w:val="003F34C9"/>
    <w:rsid w:val="003F6D88"/>
    <w:rsid w:val="003F6E2B"/>
    <w:rsid w:val="004009F6"/>
    <w:rsid w:val="00401948"/>
    <w:rsid w:val="004047B9"/>
    <w:rsid w:val="00410CB2"/>
    <w:rsid w:val="004115F9"/>
    <w:rsid w:val="0041264F"/>
    <w:rsid w:val="00412D2D"/>
    <w:rsid w:val="004144A5"/>
    <w:rsid w:val="00414F13"/>
    <w:rsid w:val="00415458"/>
    <w:rsid w:val="004168AA"/>
    <w:rsid w:val="00421632"/>
    <w:rsid w:val="004218FA"/>
    <w:rsid w:val="00422BB5"/>
    <w:rsid w:val="00427C89"/>
    <w:rsid w:val="00427FC2"/>
    <w:rsid w:val="00430E61"/>
    <w:rsid w:val="00433740"/>
    <w:rsid w:val="00437101"/>
    <w:rsid w:val="004402C9"/>
    <w:rsid w:val="00442916"/>
    <w:rsid w:val="00444637"/>
    <w:rsid w:val="00444C63"/>
    <w:rsid w:val="00446523"/>
    <w:rsid w:val="0044722E"/>
    <w:rsid w:val="004510FC"/>
    <w:rsid w:val="00451821"/>
    <w:rsid w:val="004523A1"/>
    <w:rsid w:val="004562EC"/>
    <w:rsid w:val="0045736C"/>
    <w:rsid w:val="0045751F"/>
    <w:rsid w:val="00457B2F"/>
    <w:rsid w:val="00460BEA"/>
    <w:rsid w:val="00470173"/>
    <w:rsid w:val="00470E01"/>
    <w:rsid w:val="004779F0"/>
    <w:rsid w:val="00477C88"/>
    <w:rsid w:val="00480ECC"/>
    <w:rsid w:val="004815EE"/>
    <w:rsid w:val="00482B7E"/>
    <w:rsid w:val="00482EE6"/>
    <w:rsid w:val="0048713B"/>
    <w:rsid w:val="00491E31"/>
    <w:rsid w:val="004940F1"/>
    <w:rsid w:val="004955B3"/>
    <w:rsid w:val="0049596E"/>
    <w:rsid w:val="00497DD8"/>
    <w:rsid w:val="004A0A02"/>
    <w:rsid w:val="004A3742"/>
    <w:rsid w:val="004A3C33"/>
    <w:rsid w:val="004A4A67"/>
    <w:rsid w:val="004A512B"/>
    <w:rsid w:val="004A5DC3"/>
    <w:rsid w:val="004B09CA"/>
    <w:rsid w:val="004B4976"/>
    <w:rsid w:val="004B5D0E"/>
    <w:rsid w:val="004B5E8A"/>
    <w:rsid w:val="004B759F"/>
    <w:rsid w:val="004C032C"/>
    <w:rsid w:val="004C1A0D"/>
    <w:rsid w:val="004C1BDB"/>
    <w:rsid w:val="004D1E56"/>
    <w:rsid w:val="004D1F97"/>
    <w:rsid w:val="004D3800"/>
    <w:rsid w:val="004D6517"/>
    <w:rsid w:val="004D668C"/>
    <w:rsid w:val="004E03F5"/>
    <w:rsid w:val="004E0E02"/>
    <w:rsid w:val="004E150B"/>
    <w:rsid w:val="004E19B5"/>
    <w:rsid w:val="004E2770"/>
    <w:rsid w:val="004E2D56"/>
    <w:rsid w:val="004E3295"/>
    <w:rsid w:val="004E33AE"/>
    <w:rsid w:val="004E3F49"/>
    <w:rsid w:val="004F271E"/>
    <w:rsid w:val="004F2D5E"/>
    <w:rsid w:val="004F6B2A"/>
    <w:rsid w:val="004F736A"/>
    <w:rsid w:val="0050359B"/>
    <w:rsid w:val="005046E6"/>
    <w:rsid w:val="0050762B"/>
    <w:rsid w:val="005078ED"/>
    <w:rsid w:val="00512726"/>
    <w:rsid w:val="00515E60"/>
    <w:rsid w:val="00517443"/>
    <w:rsid w:val="005179AD"/>
    <w:rsid w:val="005209D1"/>
    <w:rsid w:val="00520E87"/>
    <w:rsid w:val="00522691"/>
    <w:rsid w:val="00524AEE"/>
    <w:rsid w:val="00526652"/>
    <w:rsid w:val="005269E6"/>
    <w:rsid w:val="005341CB"/>
    <w:rsid w:val="005368F8"/>
    <w:rsid w:val="00540C8A"/>
    <w:rsid w:val="00541211"/>
    <w:rsid w:val="00541954"/>
    <w:rsid w:val="00551E4A"/>
    <w:rsid w:val="005520D9"/>
    <w:rsid w:val="00552A7A"/>
    <w:rsid w:val="00555AB6"/>
    <w:rsid w:val="005562B9"/>
    <w:rsid w:val="00556E83"/>
    <w:rsid w:val="0056596D"/>
    <w:rsid w:val="005740B0"/>
    <w:rsid w:val="005741B0"/>
    <w:rsid w:val="0057588F"/>
    <w:rsid w:val="005776B3"/>
    <w:rsid w:val="00581AD3"/>
    <w:rsid w:val="005822CE"/>
    <w:rsid w:val="0058277F"/>
    <w:rsid w:val="00582B51"/>
    <w:rsid w:val="00582D16"/>
    <w:rsid w:val="00584412"/>
    <w:rsid w:val="00584B1E"/>
    <w:rsid w:val="005912E3"/>
    <w:rsid w:val="00591804"/>
    <w:rsid w:val="005A1083"/>
    <w:rsid w:val="005A1715"/>
    <w:rsid w:val="005A20A6"/>
    <w:rsid w:val="005A2572"/>
    <w:rsid w:val="005A2735"/>
    <w:rsid w:val="005A29D6"/>
    <w:rsid w:val="005A646E"/>
    <w:rsid w:val="005A6862"/>
    <w:rsid w:val="005A6A61"/>
    <w:rsid w:val="005A72E2"/>
    <w:rsid w:val="005B038A"/>
    <w:rsid w:val="005B2874"/>
    <w:rsid w:val="005B311A"/>
    <w:rsid w:val="005B3B0C"/>
    <w:rsid w:val="005B5872"/>
    <w:rsid w:val="005B7C9C"/>
    <w:rsid w:val="005C0115"/>
    <w:rsid w:val="005C0363"/>
    <w:rsid w:val="005C0D34"/>
    <w:rsid w:val="005C0EBF"/>
    <w:rsid w:val="005C250D"/>
    <w:rsid w:val="005C5653"/>
    <w:rsid w:val="005C6A7B"/>
    <w:rsid w:val="005D0054"/>
    <w:rsid w:val="005D1F4F"/>
    <w:rsid w:val="005D585E"/>
    <w:rsid w:val="005D5EDF"/>
    <w:rsid w:val="005D6390"/>
    <w:rsid w:val="005E5F13"/>
    <w:rsid w:val="005E7C16"/>
    <w:rsid w:val="005F01DF"/>
    <w:rsid w:val="005F1828"/>
    <w:rsid w:val="005F1E08"/>
    <w:rsid w:val="005F36EA"/>
    <w:rsid w:val="005F6403"/>
    <w:rsid w:val="00600829"/>
    <w:rsid w:val="006033BF"/>
    <w:rsid w:val="00604DCB"/>
    <w:rsid w:val="00605DFC"/>
    <w:rsid w:val="006061C4"/>
    <w:rsid w:val="00610DD3"/>
    <w:rsid w:val="00615B29"/>
    <w:rsid w:val="006168C5"/>
    <w:rsid w:val="00616D68"/>
    <w:rsid w:val="00617481"/>
    <w:rsid w:val="00617D96"/>
    <w:rsid w:val="00622A35"/>
    <w:rsid w:val="00624DF7"/>
    <w:rsid w:val="00625FED"/>
    <w:rsid w:val="00627F6C"/>
    <w:rsid w:val="00630AC5"/>
    <w:rsid w:val="006333A5"/>
    <w:rsid w:val="00633EA6"/>
    <w:rsid w:val="0063412F"/>
    <w:rsid w:val="0063698B"/>
    <w:rsid w:val="00636B65"/>
    <w:rsid w:val="00642369"/>
    <w:rsid w:val="00642A4E"/>
    <w:rsid w:val="006459B9"/>
    <w:rsid w:val="0064665A"/>
    <w:rsid w:val="00651DA6"/>
    <w:rsid w:val="0065271E"/>
    <w:rsid w:val="00653F0F"/>
    <w:rsid w:val="00654D86"/>
    <w:rsid w:val="00655A6E"/>
    <w:rsid w:val="006560AD"/>
    <w:rsid w:val="006564E2"/>
    <w:rsid w:val="0065653A"/>
    <w:rsid w:val="0065703F"/>
    <w:rsid w:val="00670DAF"/>
    <w:rsid w:val="006710B5"/>
    <w:rsid w:val="00672237"/>
    <w:rsid w:val="00673698"/>
    <w:rsid w:val="00673AB8"/>
    <w:rsid w:val="00674873"/>
    <w:rsid w:val="006757D5"/>
    <w:rsid w:val="006811D7"/>
    <w:rsid w:val="00681BBB"/>
    <w:rsid w:val="0068307E"/>
    <w:rsid w:val="00683BB9"/>
    <w:rsid w:val="00683BF1"/>
    <w:rsid w:val="00692201"/>
    <w:rsid w:val="00692A87"/>
    <w:rsid w:val="00692BE2"/>
    <w:rsid w:val="00693691"/>
    <w:rsid w:val="006948BA"/>
    <w:rsid w:val="006B1AC7"/>
    <w:rsid w:val="006B470D"/>
    <w:rsid w:val="006B52D2"/>
    <w:rsid w:val="006B5A9F"/>
    <w:rsid w:val="006C1B50"/>
    <w:rsid w:val="006C2AEC"/>
    <w:rsid w:val="006C4402"/>
    <w:rsid w:val="006C50A6"/>
    <w:rsid w:val="006C67D6"/>
    <w:rsid w:val="006D67EA"/>
    <w:rsid w:val="006E1EB0"/>
    <w:rsid w:val="006E5B26"/>
    <w:rsid w:val="006E6A1F"/>
    <w:rsid w:val="006E7353"/>
    <w:rsid w:val="006E7DC3"/>
    <w:rsid w:val="006F0465"/>
    <w:rsid w:val="006F3577"/>
    <w:rsid w:val="006F6540"/>
    <w:rsid w:val="006F6D3A"/>
    <w:rsid w:val="006F7830"/>
    <w:rsid w:val="00702D6E"/>
    <w:rsid w:val="00706C7B"/>
    <w:rsid w:val="007074A9"/>
    <w:rsid w:val="00714572"/>
    <w:rsid w:val="00714C64"/>
    <w:rsid w:val="0071562A"/>
    <w:rsid w:val="00715A1E"/>
    <w:rsid w:val="00717E72"/>
    <w:rsid w:val="00722B9A"/>
    <w:rsid w:val="00731F86"/>
    <w:rsid w:val="00733B03"/>
    <w:rsid w:val="00733E67"/>
    <w:rsid w:val="00734A21"/>
    <w:rsid w:val="00735790"/>
    <w:rsid w:val="0073584C"/>
    <w:rsid w:val="007405E8"/>
    <w:rsid w:val="00742921"/>
    <w:rsid w:val="007459B9"/>
    <w:rsid w:val="00746FDE"/>
    <w:rsid w:val="00747C50"/>
    <w:rsid w:val="007502B3"/>
    <w:rsid w:val="00751953"/>
    <w:rsid w:val="007532FC"/>
    <w:rsid w:val="007536D2"/>
    <w:rsid w:val="00754862"/>
    <w:rsid w:val="00755D6F"/>
    <w:rsid w:val="007611FF"/>
    <w:rsid w:val="0076355D"/>
    <w:rsid w:val="007655DE"/>
    <w:rsid w:val="00766C18"/>
    <w:rsid w:val="00767FE5"/>
    <w:rsid w:val="00770CC3"/>
    <w:rsid w:val="00772376"/>
    <w:rsid w:val="00773F15"/>
    <w:rsid w:val="0077412A"/>
    <w:rsid w:val="00774A1C"/>
    <w:rsid w:val="007775B5"/>
    <w:rsid w:val="00780218"/>
    <w:rsid w:val="00782059"/>
    <w:rsid w:val="0078373D"/>
    <w:rsid w:val="00785FC8"/>
    <w:rsid w:val="00786BA5"/>
    <w:rsid w:val="007877F9"/>
    <w:rsid w:val="0079230B"/>
    <w:rsid w:val="00797587"/>
    <w:rsid w:val="00797CB5"/>
    <w:rsid w:val="007A0FEA"/>
    <w:rsid w:val="007A2F38"/>
    <w:rsid w:val="007A4B78"/>
    <w:rsid w:val="007A7F3E"/>
    <w:rsid w:val="007B09B5"/>
    <w:rsid w:val="007B0D03"/>
    <w:rsid w:val="007B233A"/>
    <w:rsid w:val="007B4A79"/>
    <w:rsid w:val="007C1559"/>
    <w:rsid w:val="007C1638"/>
    <w:rsid w:val="007C1E96"/>
    <w:rsid w:val="007C205D"/>
    <w:rsid w:val="007C24DC"/>
    <w:rsid w:val="007C2CCD"/>
    <w:rsid w:val="007C2F58"/>
    <w:rsid w:val="007C3F3C"/>
    <w:rsid w:val="007C4FA5"/>
    <w:rsid w:val="007C5E9D"/>
    <w:rsid w:val="007C6E0B"/>
    <w:rsid w:val="007C7AE1"/>
    <w:rsid w:val="007D0ED8"/>
    <w:rsid w:val="007D14DC"/>
    <w:rsid w:val="007E0072"/>
    <w:rsid w:val="007E36FA"/>
    <w:rsid w:val="007E460E"/>
    <w:rsid w:val="007E4A5C"/>
    <w:rsid w:val="007E4F3E"/>
    <w:rsid w:val="007E6ADE"/>
    <w:rsid w:val="007F0045"/>
    <w:rsid w:val="007F0AD3"/>
    <w:rsid w:val="007F1B4A"/>
    <w:rsid w:val="007F2167"/>
    <w:rsid w:val="007F218B"/>
    <w:rsid w:val="007F38C4"/>
    <w:rsid w:val="007F4985"/>
    <w:rsid w:val="007F7D15"/>
    <w:rsid w:val="008008AC"/>
    <w:rsid w:val="008008B7"/>
    <w:rsid w:val="00801C60"/>
    <w:rsid w:val="00801EAD"/>
    <w:rsid w:val="008034ED"/>
    <w:rsid w:val="00803848"/>
    <w:rsid w:val="0080525F"/>
    <w:rsid w:val="00814653"/>
    <w:rsid w:val="00815AD7"/>
    <w:rsid w:val="00816F56"/>
    <w:rsid w:val="008210FF"/>
    <w:rsid w:val="00821A3B"/>
    <w:rsid w:val="00823A7C"/>
    <w:rsid w:val="00824DA9"/>
    <w:rsid w:val="00825325"/>
    <w:rsid w:val="00825A5D"/>
    <w:rsid w:val="00825AB9"/>
    <w:rsid w:val="00831F70"/>
    <w:rsid w:val="008343CA"/>
    <w:rsid w:val="008346E1"/>
    <w:rsid w:val="008378F4"/>
    <w:rsid w:val="00840061"/>
    <w:rsid w:val="008407D8"/>
    <w:rsid w:val="00840DCC"/>
    <w:rsid w:val="008446D0"/>
    <w:rsid w:val="008461D6"/>
    <w:rsid w:val="008526DE"/>
    <w:rsid w:val="00852FEE"/>
    <w:rsid w:val="00853131"/>
    <w:rsid w:val="00854731"/>
    <w:rsid w:val="0085516F"/>
    <w:rsid w:val="00856500"/>
    <w:rsid w:val="00856DAB"/>
    <w:rsid w:val="008657EC"/>
    <w:rsid w:val="00867136"/>
    <w:rsid w:val="00870D0C"/>
    <w:rsid w:val="00871D32"/>
    <w:rsid w:val="008802F2"/>
    <w:rsid w:val="00881AC0"/>
    <w:rsid w:val="00881D3D"/>
    <w:rsid w:val="008821BA"/>
    <w:rsid w:val="008830E6"/>
    <w:rsid w:val="00883378"/>
    <w:rsid w:val="00885943"/>
    <w:rsid w:val="008909D6"/>
    <w:rsid w:val="008921AB"/>
    <w:rsid w:val="008927F9"/>
    <w:rsid w:val="00892E8E"/>
    <w:rsid w:val="00897C5D"/>
    <w:rsid w:val="008A07AD"/>
    <w:rsid w:val="008A251E"/>
    <w:rsid w:val="008A3D6B"/>
    <w:rsid w:val="008A5035"/>
    <w:rsid w:val="008A63DA"/>
    <w:rsid w:val="008C01DB"/>
    <w:rsid w:val="008C04AB"/>
    <w:rsid w:val="008C092E"/>
    <w:rsid w:val="008C09E4"/>
    <w:rsid w:val="008C2BF6"/>
    <w:rsid w:val="008C7AF0"/>
    <w:rsid w:val="008C7BC8"/>
    <w:rsid w:val="008D053F"/>
    <w:rsid w:val="008D2AD8"/>
    <w:rsid w:val="008D3072"/>
    <w:rsid w:val="008D73D4"/>
    <w:rsid w:val="008D75D5"/>
    <w:rsid w:val="008D774C"/>
    <w:rsid w:val="008E2EAD"/>
    <w:rsid w:val="008E3015"/>
    <w:rsid w:val="008E65A3"/>
    <w:rsid w:val="008F0AF5"/>
    <w:rsid w:val="008F32CF"/>
    <w:rsid w:val="008F70F8"/>
    <w:rsid w:val="008F7514"/>
    <w:rsid w:val="00904BB0"/>
    <w:rsid w:val="00905356"/>
    <w:rsid w:val="009058DC"/>
    <w:rsid w:val="00915202"/>
    <w:rsid w:val="00916F0D"/>
    <w:rsid w:val="00920216"/>
    <w:rsid w:val="00925599"/>
    <w:rsid w:val="00926C20"/>
    <w:rsid w:val="0092709C"/>
    <w:rsid w:val="00932968"/>
    <w:rsid w:val="0093395B"/>
    <w:rsid w:val="00935AF9"/>
    <w:rsid w:val="00936951"/>
    <w:rsid w:val="009401DF"/>
    <w:rsid w:val="00943D7F"/>
    <w:rsid w:val="0094484A"/>
    <w:rsid w:val="00944D86"/>
    <w:rsid w:val="00945C25"/>
    <w:rsid w:val="00946D83"/>
    <w:rsid w:val="009477D1"/>
    <w:rsid w:val="00947E05"/>
    <w:rsid w:val="00950BCC"/>
    <w:rsid w:val="009515AC"/>
    <w:rsid w:val="0095181A"/>
    <w:rsid w:val="0095291B"/>
    <w:rsid w:val="009535D3"/>
    <w:rsid w:val="009565EF"/>
    <w:rsid w:val="00957A8E"/>
    <w:rsid w:val="009604E7"/>
    <w:rsid w:val="00960919"/>
    <w:rsid w:val="00964DA9"/>
    <w:rsid w:val="00965110"/>
    <w:rsid w:val="00965166"/>
    <w:rsid w:val="00965BAF"/>
    <w:rsid w:val="00966155"/>
    <w:rsid w:val="009663C1"/>
    <w:rsid w:val="00970892"/>
    <w:rsid w:val="00970F86"/>
    <w:rsid w:val="00974FCD"/>
    <w:rsid w:val="00976683"/>
    <w:rsid w:val="00982DC4"/>
    <w:rsid w:val="00982F40"/>
    <w:rsid w:val="009921D3"/>
    <w:rsid w:val="00992DE4"/>
    <w:rsid w:val="00993DCF"/>
    <w:rsid w:val="0099419C"/>
    <w:rsid w:val="009960A7"/>
    <w:rsid w:val="009A37C6"/>
    <w:rsid w:val="009A3A65"/>
    <w:rsid w:val="009A3B8F"/>
    <w:rsid w:val="009A7ABD"/>
    <w:rsid w:val="009B23E1"/>
    <w:rsid w:val="009B4576"/>
    <w:rsid w:val="009B5BAF"/>
    <w:rsid w:val="009B6375"/>
    <w:rsid w:val="009B6DCF"/>
    <w:rsid w:val="009C1E9F"/>
    <w:rsid w:val="009C36B8"/>
    <w:rsid w:val="009D1897"/>
    <w:rsid w:val="009D199A"/>
    <w:rsid w:val="009D1D06"/>
    <w:rsid w:val="009D32A7"/>
    <w:rsid w:val="009D74E9"/>
    <w:rsid w:val="009D7C79"/>
    <w:rsid w:val="009E3255"/>
    <w:rsid w:val="009E35D4"/>
    <w:rsid w:val="009F2BF7"/>
    <w:rsid w:val="009F63D0"/>
    <w:rsid w:val="009F6522"/>
    <w:rsid w:val="009F742D"/>
    <w:rsid w:val="00A00A95"/>
    <w:rsid w:val="00A02395"/>
    <w:rsid w:val="00A02D38"/>
    <w:rsid w:val="00A02E9C"/>
    <w:rsid w:val="00A03F81"/>
    <w:rsid w:val="00A141A7"/>
    <w:rsid w:val="00A142FB"/>
    <w:rsid w:val="00A14857"/>
    <w:rsid w:val="00A149F0"/>
    <w:rsid w:val="00A15924"/>
    <w:rsid w:val="00A16CBA"/>
    <w:rsid w:val="00A21BF1"/>
    <w:rsid w:val="00A2210C"/>
    <w:rsid w:val="00A237EC"/>
    <w:rsid w:val="00A27975"/>
    <w:rsid w:val="00A3044F"/>
    <w:rsid w:val="00A33724"/>
    <w:rsid w:val="00A346C4"/>
    <w:rsid w:val="00A41112"/>
    <w:rsid w:val="00A41E80"/>
    <w:rsid w:val="00A44840"/>
    <w:rsid w:val="00A46BD8"/>
    <w:rsid w:val="00A47936"/>
    <w:rsid w:val="00A47E62"/>
    <w:rsid w:val="00A51ECE"/>
    <w:rsid w:val="00A522D3"/>
    <w:rsid w:val="00A53FB3"/>
    <w:rsid w:val="00A54BAF"/>
    <w:rsid w:val="00A55355"/>
    <w:rsid w:val="00A55ED7"/>
    <w:rsid w:val="00A5655F"/>
    <w:rsid w:val="00A56ECB"/>
    <w:rsid w:val="00A57570"/>
    <w:rsid w:val="00A57C05"/>
    <w:rsid w:val="00A57CCE"/>
    <w:rsid w:val="00A57F45"/>
    <w:rsid w:val="00A60388"/>
    <w:rsid w:val="00A61423"/>
    <w:rsid w:val="00A63509"/>
    <w:rsid w:val="00A640BD"/>
    <w:rsid w:val="00A66CCE"/>
    <w:rsid w:val="00A672AB"/>
    <w:rsid w:val="00A70D90"/>
    <w:rsid w:val="00A7356C"/>
    <w:rsid w:val="00A7523B"/>
    <w:rsid w:val="00A757DB"/>
    <w:rsid w:val="00A75BA6"/>
    <w:rsid w:val="00A8355A"/>
    <w:rsid w:val="00A84F40"/>
    <w:rsid w:val="00A86BBE"/>
    <w:rsid w:val="00A870F6"/>
    <w:rsid w:val="00A91E70"/>
    <w:rsid w:val="00A96697"/>
    <w:rsid w:val="00AA040C"/>
    <w:rsid w:val="00AA11D5"/>
    <w:rsid w:val="00AA2500"/>
    <w:rsid w:val="00AA483E"/>
    <w:rsid w:val="00AA667D"/>
    <w:rsid w:val="00AA6AA1"/>
    <w:rsid w:val="00AB0E6F"/>
    <w:rsid w:val="00AB19AB"/>
    <w:rsid w:val="00AB33DE"/>
    <w:rsid w:val="00AB3D83"/>
    <w:rsid w:val="00AB5643"/>
    <w:rsid w:val="00AC0259"/>
    <w:rsid w:val="00AC0805"/>
    <w:rsid w:val="00AC56BF"/>
    <w:rsid w:val="00AC6C3D"/>
    <w:rsid w:val="00AC7541"/>
    <w:rsid w:val="00AC7D42"/>
    <w:rsid w:val="00AD0EB8"/>
    <w:rsid w:val="00AD440C"/>
    <w:rsid w:val="00AD5436"/>
    <w:rsid w:val="00AD55F9"/>
    <w:rsid w:val="00AD6888"/>
    <w:rsid w:val="00AD6AFC"/>
    <w:rsid w:val="00AE2F7E"/>
    <w:rsid w:val="00AE36CE"/>
    <w:rsid w:val="00AE37E8"/>
    <w:rsid w:val="00AE3F56"/>
    <w:rsid w:val="00AE4187"/>
    <w:rsid w:val="00AE6B99"/>
    <w:rsid w:val="00AE7D6D"/>
    <w:rsid w:val="00AF2DCC"/>
    <w:rsid w:val="00AF3382"/>
    <w:rsid w:val="00AF3A5F"/>
    <w:rsid w:val="00B03630"/>
    <w:rsid w:val="00B04ED3"/>
    <w:rsid w:val="00B0597A"/>
    <w:rsid w:val="00B0703F"/>
    <w:rsid w:val="00B07BC7"/>
    <w:rsid w:val="00B102E6"/>
    <w:rsid w:val="00B10646"/>
    <w:rsid w:val="00B11131"/>
    <w:rsid w:val="00B12959"/>
    <w:rsid w:val="00B13DD6"/>
    <w:rsid w:val="00B2603F"/>
    <w:rsid w:val="00B27D43"/>
    <w:rsid w:val="00B30020"/>
    <w:rsid w:val="00B301A4"/>
    <w:rsid w:val="00B306FE"/>
    <w:rsid w:val="00B32C70"/>
    <w:rsid w:val="00B33682"/>
    <w:rsid w:val="00B3664D"/>
    <w:rsid w:val="00B36A66"/>
    <w:rsid w:val="00B41691"/>
    <w:rsid w:val="00B440AC"/>
    <w:rsid w:val="00B45AD7"/>
    <w:rsid w:val="00B4629E"/>
    <w:rsid w:val="00B462A3"/>
    <w:rsid w:val="00B54C27"/>
    <w:rsid w:val="00B55B6C"/>
    <w:rsid w:val="00B5674D"/>
    <w:rsid w:val="00B56B05"/>
    <w:rsid w:val="00B60538"/>
    <w:rsid w:val="00B615E4"/>
    <w:rsid w:val="00B666DA"/>
    <w:rsid w:val="00B67502"/>
    <w:rsid w:val="00B67626"/>
    <w:rsid w:val="00B7099F"/>
    <w:rsid w:val="00B72C21"/>
    <w:rsid w:val="00B7447C"/>
    <w:rsid w:val="00B754CC"/>
    <w:rsid w:val="00B7771E"/>
    <w:rsid w:val="00B824B5"/>
    <w:rsid w:val="00B82C30"/>
    <w:rsid w:val="00B842BF"/>
    <w:rsid w:val="00B84414"/>
    <w:rsid w:val="00B87A1F"/>
    <w:rsid w:val="00B92BA8"/>
    <w:rsid w:val="00B92D96"/>
    <w:rsid w:val="00B9616A"/>
    <w:rsid w:val="00BA36ED"/>
    <w:rsid w:val="00BA3815"/>
    <w:rsid w:val="00BA412A"/>
    <w:rsid w:val="00BB1179"/>
    <w:rsid w:val="00BB55DE"/>
    <w:rsid w:val="00BB70AA"/>
    <w:rsid w:val="00BB7244"/>
    <w:rsid w:val="00BC6039"/>
    <w:rsid w:val="00BC61DC"/>
    <w:rsid w:val="00BD1608"/>
    <w:rsid w:val="00BD5355"/>
    <w:rsid w:val="00BD6DE4"/>
    <w:rsid w:val="00BD7B91"/>
    <w:rsid w:val="00BD7CA2"/>
    <w:rsid w:val="00BE0EEB"/>
    <w:rsid w:val="00BE4B2A"/>
    <w:rsid w:val="00BE548C"/>
    <w:rsid w:val="00BE57E8"/>
    <w:rsid w:val="00BF05EC"/>
    <w:rsid w:val="00BF3248"/>
    <w:rsid w:val="00BF3307"/>
    <w:rsid w:val="00BF35AA"/>
    <w:rsid w:val="00BF3A53"/>
    <w:rsid w:val="00BF3DFD"/>
    <w:rsid w:val="00BF53DF"/>
    <w:rsid w:val="00BF674C"/>
    <w:rsid w:val="00BF79B0"/>
    <w:rsid w:val="00C00A86"/>
    <w:rsid w:val="00C019A8"/>
    <w:rsid w:val="00C02892"/>
    <w:rsid w:val="00C05C4B"/>
    <w:rsid w:val="00C1029F"/>
    <w:rsid w:val="00C104A3"/>
    <w:rsid w:val="00C115DD"/>
    <w:rsid w:val="00C11DDE"/>
    <w:rsid w:val="00C11E46"/>
    <w:rsid w:val="00C1285B"/>
    <w:rsid w:val="00C1445A"/>
    <w:rsid w:val="00C22321"/>
    <w:rsid w:val="00C23420"/>
    <w:rsid w:val="00C24243"/>
    <w:rsid w:val="00C24B57"/>
    <w:rsid w:val="00C265C4"/>
    <w:rsid w:val="00C33415"/>
    <w:rsid w:val="00C34B37"/>
    <w:rsid w:val="00C46A62"/>
    <w:rsid w:val="00C47F9B"/>
    <w:rsid w:val="00C509EE"/>
    <w:rsid w:val="00C54246"/>
    <w:rsid w:val="00C61154"/>
    <w:rsid w:val="00C618C3"/>
    <w:rsid w:val="00C61C82"/>
    <w:rsid w:val="00C64B17"/>
    <w:rsid w:val="00C652FC"/>
    <w:rsid w:val="00C67622"/>
    <w:rsid w:val="00C70758"/>
    <w:rsid w:val="00C71AED"/>
    <w:rsid w:val="00C736F2"/>
    <w:rsid w:val="00C74CF4"/>
    <w:rsid w:val="00C75F2D"/>
    <w:rsid w:val="00C7626C"/>
    <w:rsid w:val="00C76871"/>
    <w:rsid w:val="00C8049C"/>
    <w:rsid w:val="00C80741"/>
    <w:rsid w:val="00C81164"/>
    <w:rsid w:val="00C817D8"/>
    <w:rsid w:val="00C81E38"/>
    <w:rsid w:val="00C84FF3"/>
    <w:rsid w:val="00C85EB2"/>
    <w:rsid w:val="00C8700C"/>
    <w:rsid w:val="00C87360"/>
    <w:rsid w:val="00C912BD"/>
    <w:rsid w:val="00C92D66"/>
    <w:rsid w:val="00C9515B"/>
    <w:rsid w:val="00C95487"/>
    <w:rsid w:val="00C9726E"/>
    <w:rsid w:val="00CA16EA"/>
    <w:rsid w:val="00CA2679"/>
    <w:rsid w:val="00CA37AE"/>
    <w:rsid w:val="00CA5AF4"/>
    <w:rsid w:val="00CA5C36"/>
    <w:rsid w:val="00CA6D86"/>
    <w:rsid w:val="00CA702F"/>
    <w:rsid w:val="00CB010F"/>
    <w:rsid w:val="00CB28FC"/>
    <w:rsid w:val="00CB30DA"/>
    <w:rsid w:val="00CB464E"/>
    <w:rsid w:val="00CB4A2D"/>
    <w:rsid w:val="00CC75AA"/>
    <w:rsid w:val="00CD0835"/>
    <w:rsid w:val="00CD2F1A"/>
    <w:rsid w:val="00CD57B9"/>
    <w:rsid w:val="00CD6674"/>
    <w:rsid w:val="00CD7D19"/>
    <w:rsid w:val="00CE37CF"/>
    <w:rsid w:val="00CE4DC7"/>
    <w:rsid w:val="00CE5B1D"/>
    <w:rsid w:val="00CE6B1D"/>
    <w:rsid w:val="00CE7CCD"/>
    <w:rsid w:val="00CF0299"/>
    <w:rsid w:val="00CF162A"/>
    <w:rsid w:val="00CF1A46"/>
    <w:rsid w:val="00CF2CC7"/>
    <w:rsid w:val="00CF2FD0"/>
    <w:rsid w:val="00D0045C"/>
    <w:rsid w:val="00D009F6"/>
    <w:rsid w:val="00D0234E"/>
    <w:rsid w:val="00D03D5D"/>
    <w:rsid w:val="00D0422D"/>
    <w:rsid w:val="00D04EE4"/>
    <w:rsid w:val="00D07C18"/>
    <w:rsid w:val="00D07CAA"/>
    <w:rsid w:val="00D13110"/>
    <w:rsid w:val="00D167CB"/>
    <w:rsid w:val="00D1681F"/>
    <w:rsid w:val="00D25EA5"/>
    <w:rsid w:val="00D33428"/>
    <w:rsid w:val="00D349BA"/>
    <w:rsid w:val="00D36563"/>
    <w:rsid w:val="00D411E1"/>
    <w:rsid w:val="00D44039"/>
    <w:rsid w:val="00D44DD8"/>
    <w:rsid w:val="00D460B8"/>
    <w:rsid w:val="00D467B6"/>
    <w:rsid w:val="00D54AA0"/>
    <w:rsid w:val="00D5684F"/>
    <w:rsid w:val="00D57ED1"/>
    <w:rsid w:val="00D60597"/>
    <w:rsid w:val="00D62B68"/>
    <w:rsid w:val="00D63E8B"/>
    <w:rsid w:val="00D64759"/>
    <w:rsid w:val="00D64DCD"/>
    <w:rsid w:val="00D66802"/>
    <w:rsid w:val="00D67316"/>
    <w:rsid w:val="00D674F0"/>
    <w:rsid w:val="00D75B2F"/>
    <w:rsid w:val="00D7638C"/>
    <w:rsid w:val="00D76D53"/>
    <w:rsid w:val="00D80A30"/>
    <w:rsid w:val="00D8462D"/>
    <w:rsid w:val="00D865B3"/>
    <w:rsid w:val="00D904C8"/>
    <w:rsid w:val="00D92852"/>
    <w:rsid w:val="00D933C5"/>
    <w:rsid w:val="00D94C65"/>
    <w:rsid w:val="00DA67B6"/>
    <w:rsid w:val="00DA759B"/>
    <w:rsid w:val="00DB0B3A"/>
    <w:rsid w:val="00DB49DC"/>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432"/>
    <w:rsid w:val="00DE6692"/>
    <w:rsid w:val="00DF028C"/>
    <w:rsid w:val="00DF089F"/>
    <w:rsid w:val="00DF1C46"/>
    <w:rsid w:val="00DF51E3"/>
    <w:rsid w:val="00DF60DA"/>
    <w:rsid w:val="00E0388A"/>
    <w:rsid w:val="00E03BAC"/>
    <w:rsid w:val="00E04784"/>
    <w:rsid w:val="00E04F5B"/>
    <w:rsid w:val="00E06BA4"/>
    <w:rsid w:val="00E10BFC"/>
    <w:rsid w:val="00E10C3A"/>
    <w:rsid w:val="00E217E0"/>
    <w:rsid w:val="00E22CCB"/>
    <w:rsid w:val="00E23656"/>
    <w:rsid w:val="00E24E5F"/>
    <w:rsid w:val="00E26CF6"/>
    <w:rsid w:val="00E304B7"/>
    <w:rsid w:val="00E31E5F"/>
    <w:rsid w:val="00E32229"/>
    <w:rsid w:val="00E34679"/>
    <w:rsid w:val="00E367C6"/>
    <w:rsid w:val="00E37609"/>
    <w:rsid w:val="00E413EF"/>
    <w:rsid w:val="00E42824"/>
    <w:rsid w:val="00E42AA0"/>
    <w:rsid w:val="00E42B88"/>
    <w:rsid w:val="00E4329E"/>
    <w:rsid w:val="00E43D3D"/>
    <w:rsid w:val="00E45F61"/>
    <w:rsid w:val="00E468D5"/>
    <w:rsid w:val="00E4724A"/>
    <w:rsid w:val="00E61647"/>
    <w:rsid w:val="00E6347B"/>
    <w:rsid w:val="00E640F1"/>
    <w:rsid w:val="00E6630B"/>
    <w:rsid w:val="00E70037"/>
    <w:rsid w:val="00E71A31"/>
    <w:rsid w:val="00E73B31"/>
    <w:rsid w:val="00E752E9"/>
    <w:rsid w:val="00E77AA6"/>
    <w:rsid w:val="00E77BA1"/>
    <w:rsid w:val="00E77D05"/>
    <w:rsid w:val="00E81B64"/>
    <w:rsid w:val="00E82C79"/>
    <w:rsid w:val="00E84A64"/>
    <w:rsid w:val="00E854EF"/>
    <w:rsid w:val="00E87BF0"/>
    <w:rsid w:val="00E979C4"/>
    <w:rsid w:val="00EA0CD3"/>
    <w:rsid w:val="00EA493D"/>
    <w:rsid w:val="00EA521B"/>
    <w:rsid w:val="00EA5D0F"/>
    <w:rsid w:val="00EB151A"/>
    <w:rsid w:val="00EB5962"/>
    <w:rsid w:val="00EC0607"/>
    <w:rsid w:val="00EC0A0B"/>
    <w:rsid w:val="00EC1011"/>
    <w:rsid w:val="00EC26F9"/>
    <w:rsid w:val="00EC5C1B"/>
    <w:rsid w:val="00ED626E"/>
    <w:rsid w:val="00EE0790"/>
    <w:rsid w:val="00EE4636"/>
    <w:rsid w:val="00EE7678"/>
    <w:rsid w:val="00EE77A6"/>
    <w:rsid w:val="00EF0532"/>
    <w:rsid w:val="00EF5DC9"/>
    <w:rsid w:val="00F06E72"/>
    <w:rsid w:val="00F070E0"/>
    <w:rsid w:val="00F1022F"/>
    <w:rsid w:val="00F1026B"/>
    <w:rsid w:val="00F168C3"/>
    <w:rsid w:val="00F16C7E"/>
    <w:rsid w:val="00F240A6"/>
    <w:rsid w:val="00F25838"/>
    <w:rsid w:val="00F2621E"/>
    <w:rsid w:val="00F26622"/>
    <w:rsid w:val="00F311AA"/>
    <w:rsid w:val="00F31AD8"/>
    <w:rsid w:val="00F331B7"/>
    <w:rsid w:val="00F34477"/>
    <w:rsid w:val="00F37E3C"/>
    <w:rsid w:val="00F40133"/>
    <w:rsid w:val="00F4142A"/>
    <w:rsid w:val="00F41BB0"/>
    <w:rsid w:val="00F4398A"/>
    <w:rsid w:val="00F43B8D"/>
    <w:rsid w:val="00F43BE4"/>
    <w:rsid w:val="00F444BA"/>
    <w:rsid w:val="00F452B9"/>
    <w:rsid w:val="00F504C2"/>
    <w:rsid w:val="00F5152D"/>
    <w:rsid w:val="00F5365A"/>
    <w:rsid w:val="00F55919"/>
    <w:rsid w:val="00F55F8D"/>
    <w:rsid w:val="00F6027A"/>
    <w:rsid w:val="00F60580"/>
    <w:rsid w:val="00F62F85"/>
    <w:rsid w:val="00F65852"/>
    <w:rsid w:val="00F6798D"/>
    <w:rsid w:val="00F713BB"/>
    <w:rsid w:val="00F718F6"/>
    <w:rsid w:val="00F75A51"/>
    <w:rsid w:val="00F76243"/>
    <w:rsid w:val="00F80044"/>
    <w:rsid w:val="00F8154D"/>
    <w:rsid w:val="00F82568"/>
    <w:rsid w:val="00F84AE8"/>
    <w:rsid w:val="00F866CA"/>
    <w:rsid w:val="00F86A66"/>
    <w:rsid w:val="00F8788D"/>
    <w:rsid w:val="00F91DD8"/>
    <w:rsid w:val="00F92E1B"/>
    <w:rsid w:val="00F956F1"/>
    <w:rsid w:val="00FA5A28"/>
    <w:rsid w:val="00FA6FC9"/>
    <w:rsid w:val="00FA7467"/>
    <w:rsid w:val="00FB0688"/>
    <w:rsid w:val="00FB126B"/>
    <w:rsid w:val="00FB2D76"/>
    <w:rsid w:val="00FB2DB2"/>
    <w:rsid w:val="00FB5C3E"/>
    <w:rsid w:val="00FB6172"/>
    <w:rsid w:val="00FB74F3"/>
    <w:rsid w:val="00FB75B9"/>
    <w:rsid w:val="00FC1ADA"/>
    <w:rsid w:val="00FC78D2"/>
    <w:rsid w:val="00FD089D"/>
    <w:rsid w:val="00FD1DE9"/>
    <w:rsid w:val="00FD2885"/>
    <w:rsid w:val="00FD4FAD"/>
    <w:rsid w:val="00FD5682"/>
    <w:rsid w:val="00FE27C3"/>
    <w:rsid w:val="00FE4BC5"/>
    <w:rsid w:val="00FF0D8F"/>
    <w:rsid w:val="00FF107C"/>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0393E7"/>
  <w15:docId w15:val="{8E46E0A4-C3A0-4676-AE63-AEEBD38A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93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6596">
      <w:bodyDiv w:val="1"/>
      <w:marLeft w:val="0"/>
      <w:marRight w:val="0"/>
      <w:marTop w:val="0"/>
      <w:marBottom w:val="0"/>
      <w:divBdr>
        <w:top w:val="none" w:sz="0" w:space="0" w:color="auto"/>
        <w:left w:val="none" w:sz="0" w:space="0" w:color="auto"/>
        <w:bottom w:val="none" w:sz="0" w:space="0" w:color="auto"/>
        <w:right w:val="none" w:sz="0" w:space="0" w:color="auto"/>
      </w:divBdr>
    </w:div>
    <w:div w:id="67971380">
      <w:bodyDiv w:val="1"/>
      <w:marLeft w:val="0"/>
      <w:marRight w:val="0"/>
      <w:marTop w:val="0"/>
      <w:marBottom w:val="0"/>
      <w:divBdr>
        <w:top w:val="none" w:sz="0" w:space="0" w:color="auto"/>
        <w:left w:val="none" w:sz="0" w:space="0" w:color="auto"/>
        <w:bottom w:val="none" w:sz="0" w:space="0" w:color="auto"/>
        <w:right w:val="none" w:sz="0" w:space="0" w:color="auto"/>
      </w:divBdr>
    </w:div>
    <w:div w:id="76022443">
      <w:bodyDiv w:val="1"/>
      <w:marLeft w:val="0"/>
      <w:marRight w:val="0"/>
      <w:marTop w:val="0"/>
      <w:marBottom w:val="0"/>
      <w:divBdr>
        <w:top w:val="none" w:sz="0" w:space="0" w:color="auto"/>
        <w:left w:val="none" w:sz="0" w:space="0" w:color="auto"/>
        <w:bottom w:val="none" w:sz="0" w:space="0" w:color="auto"/>
        <w:right w:val="none" w:sz="0" w:space="0" w:color="auto"/>
      </w:divBdr>
    </w:div>
    <w:div w:id="90930244">
      <w:bodyDiv w:val="1"/>
      <w:marLeft w:val="0"/>
      <w:marRight w:val="0"/>
      <w:marTop w:val="0"/>
      <w:marBottom w:val="0"/>
      <w:divBdr>
        <w:top w:val="none" w:sz="0" w:space="0" w:color="auto"/>
        <w:left w:val="none" w:sz="0" w:space="0" w:color="auto"/>
        <w:bottom w:val="none" w:sz="0" w:space="0" w:color="auto"/>
        <w:right w:val="none" w:sz="0" w:space="0" w:color="auto"/>
      </w:divBdr>
    </w:div>
    <w:div w:id="97410854">
      <w:bodyDiv w:val="1"/>
      <w:marLeft w:val="0"/>
      <w:marRight w:val="0"/>
      <w:marTop w:val="0"/>
      <w:marBottom w:val="0"/>
      <w:divBdr>
        <w:top w:val="none" w:sz="0" w:space="0" w:color="auto"/>
        <w:left w:val="none" w:sz="0" w:space="0" w:color="auto"/>
        <w:bottom w:val="none" w:sz="0" w:space="0" w:color="auto"/>
        <w:right w:val="none" w:sz="0" w:space="0" w:color="auto"/>
      </w:divBdr>
    </w:div>
    <w:div w:id="102657624">
      <w:bodyDiv w:val="1"/>
      <w:marLeft w:val="0"/>
      <w:marRight w:val="0"/>
      <w:marTop w:val="0"/>
      <w:marBottom w:val="0"/>
      <w:divBdr>
        <w:top w:val="none" w:sz="0" w:space="0" w:color="auto"/>
        <w:left w:val="none" w:sz="0" w:space="0" w:color="auto"/>
        <w:bottom w:val="none" w:sz="0" w:space="0" w:color="auto"/>
        <w:right w:val="none" w:sz="0" w:space="0" w:color="auto"/>
      </w:divBdr>
    </w:div>
    <w:div w:id="108933099">
      <w:bodyDiv w:val="1"/>
      <w:marLeft w:val="0"/>
      <w:marRight w:val="0"/>
      <w:marTop w:val="0"/>
      <w:marBottom w:val="0"/>
      <w:divBdr>
        <w:top w:val="none" w:sz="0" w:space="0" w:color="auto"/>
        <w:left w:val="none" w:sz="0" w:space="0" w:color="auto"/>
        <w:bottom w:val="none" w:sz="0" w:space="0" w:color="auto"/>
        <w:right w:val="none" w:sz="0" w:space="0" w:color="auto"/>
      </w:divBdr>
    </w:div>
    <w:div w:id="111440624">
      <w:bodyDiv w:val="1"/>
      <w:marLeft w:val="0"/>
      <w:marRight w:val="0"/>
      <w:marTop w:val="0"/>
      <w:marBottom w:val="0"/>
      <w:divBdr>
        <w:top w:val="none" w:sz="0" w:space="0" w:color="auto"/>
        <w:left w:val="none" w:sz="0" w:space="0" w:color="auto"/>
        <w:bottom w:val="none" w:sz="0" w:space="0" w:color="auto"/>
        <w:right w:val="none" w:sz="0" w:space="0" w:color="auto"/>
      </w:divBdr>
    </w:div>
    <w:div w:id="113452240">
      <w:bodyDiv w:val="1"/>
      <w:marLeft w:val="0"/>
      <w:marRight w:val="0"/>
      <w:marTop w:val="0"/>
      <w:marBottom w:val="0"/>
      <w:divBdr>
        <w:top w:val="none" w:sz="0" w:space="0" w:color="auto"/>
        <w:left w:val="none" w:sz="0" w:space="0" w:color="auto"/>
        <w:bottom w:val="none" w:sz="0" w:space="0" w:color="auto"/>
        <w:right w:val="none" w:sz="0" w:space="0" w:color="auto"/>
      </w:divBdr>
    </w:div>
    <w:div w:id="123471755">
      <w:bodyDiv w:val="1"/>
      <w:marLeft w:val="0"/>
      <w:marRight w:val="0"/>
      <w:marTop w:val="0"/>
      <w:marBottom w:val="0"/>
      <w:divBdr>
        <w:top w:val="none" w:sz="0" w:space="0" w:color="auto"/>
        <w:left w:val="none" w:sz="0" w:space="0" w:color="auto"/>
        <w:bottom w:val="none" w:sz="0" w:space="0" w:color="auto"/>
        <w:right w:val="none" w:sz="0" w:space="0" w:color="auto"/>
      </w:divBdr>
    </w:div>
    <w:div w:id="130103078">
      <w:bodyDiv w:val="1"/>
      <w:marLeft w:val="0"/>
      <w:marRight w:val="0"/>
      <w:marTop w:val="0"/>
      <w:marBottom w:val="0"/>
      <w:divBdr>
        <w:top w:val="none" w:sz="0" w:space="0" w:color="auto"/>
        <w:left w:val="none" w:sz="0" w:space="0" w:color="auto"/>
        <w:bottom w:val="none" w:sz="0" w:space="0" w:color="auto"/>
        <w:right w:val="none" w:sz="0" w:space="0" w:color="auto"/>
      </w:divBdr>
    </w:div>
    <w:div w:id="136263937">
      <w:bodyDiv w:val="1"/>
      <w:marLeft w:val="0"/>
      <w:marRight w:val="0"/>
      <w:marTop w:val="0"/>
      <w:marBottom w:val="0"/>
      <w:divBdr>
        <w:top w:val="none" w:sz="0" w:space="0" w:color="auto"/>
        <w:left w:val="none" w:sz="0" w:space="0" w:color="auto"/>
        <w:bottom w:val="none" w:sz="0" w:space="0" w:color="auto"/>
        <w:right w:val="none" w:sz="0" w:space="0" w:color="auto"/>
      </w:divBdr>
    </w:div>
    <w:div w:id="139930184">
      <w:bodyDiv w:val="1"/>
      <w:marLeft w:val="0"/>
      <w:marRight w:val="0"/>
      <w:marTop w:val="0"/>
      <w:marBottom w:val="0"/>
      <w:divBdr>
        <w:top w:val="none" w:sz="0" w:space="0" w:color="auto"/>
        <w:left w:val="none" w:sz="0" w:space="0" w:color="auto"/>
        <w:bottom w:val="none" w:sz="0" w:space="0" w:color="auto"/>
        <w:right w:val="none" w:sz="0" w:space="0" w:color="auto"/>
      </w:divBdr>
    </w:div>
    <w:div w:id="152450037">
      <w:bodyDiv w:val="1"/>
      <w:marLeft w:val="0"/>
      <w:marRight w:val="0"/>
      <w:marTop w:val="0"/>
      <w:marBottom w:val="0"/>
      <w:divBdr>
        <w:top w:val="none" w:sz="0" w:space="0" w:color="auto"/>
        <w:left w:val="none" w:sz="0" w:space="0" w:color="auto"/>
        <w:bottom w:val="none" w:sz="0" w:space="0" w:color="auto"/>
        <w:right w:val="none" w:sz="0" w:space="0" w:color="auto"/>
      </w:divBdr>
    </w:div>
    <w:div w:id="166134634">
      <w:bodyDiv w:val="1"/>
      <w:marLeft w:val="0"/>
      <w:marRight w:val="0"/>
      <w:marTop w:val="0"/>
      <w:marBottom w:val="0"/>
      <w:divBdr>
        <w:top w:val="none" w:sz="0" w:space="0" w:color="auto"/>
        <w:left w:val="none" w:sz="0" w:space="0" w:color="auto"/>
        <w:bottom w:val="none" w:sz="0" w:space="0" w:color="auto"/>
        <w:right w:val="none" w:sz="0" w:space="0" w:color="auto"/>
      </w:divBdr>
    </w:div>
    <w:div w:id="172653829">
      <w:bodyDiv w:val="1"/>
      <w:marLeft w:val="0"/>
      <w:marRight w:val="0"/>
      <w:marTop w:val="0"/>
      <w:marBottom w:val="0"/>
      <w:divBdr>
        <w:top w:val="none" w:sz="0" w:space="0" w:color="auto"/>
        <w:left w:val="none" w:sz="0" w:space="0" w:color="auto"/>
        <w:bottom w:val="none" w:sz="0" w:space="0" w:color="auto"/>
        <w:right w:val="none" w:sz="0" w:space="0" w:color="auto"/>
      </w:divBdr>
    </w:div>
    <w:div w:id="219709021">
      <w:bodyDiv w:val="1"/>
      <w:marLeft w:val="0"/>
      <w:marRight w:val="0"/>
      <w:marTop w:val="0"/>
      <w:marBottom w:val="0"/>
      <w:divBdr>
        <w:top w:val="none" w:sz="0" w:space="0" w:color="auto"/>
        <w:left w:val="none" w:sz="0" w:space="0" w:color="auto"/>
        <w:bottom w:val="none" w:sz="0" w:space="0" w:color="auto"/>
        <w:right w:val="none" w:sz="0" w:space="0" w:color="auto"/>
      </w:divBdr>
    </w:div>
    <w:div w:id="221258001">
      <w:bodyDiv w:val="1"/>
      <w:marLeft w:val="0"/>
      <w:marRight w:val="0"/>
      <w:marTop w:val="0"/>
      <w:marBottom w:val="0"/>
      <w:divBdr>
        <w:top w:val="none" w:sz="0" w:space="0" w:color="auto"/>
        <w:left w:val="none" w:sz="0" w:space="0" w:color="auto"/>
        <w:bottom w:val="none" w:sz="0" w:space="0" w:color="auto"/>
        <w:right w:val="none" w:sz="0" w:space="0" w:color="auto"/>
      </w:divBdr>
    </w:div>
    <w:div w:id="239949604">
      <w:bodyDiv w:val="1"/>
      <w:marLeft w:val="0"/>
      <w:marRight w:val="0"/>
      <w:marTop w:val="0"/>
      <w:marBottom w:val="0"/>
      <w:divBdr>
        <w:top w:val="none" w:sz="0" w:space="0" w:color="auto"/>
        <w:left w:val="none" w:sz="0" w:space="0" w:color="auto"/>
        <w:bottom w:val="none" w:sz="0" w:space="0" w:color="auto"/>
        <w:right w:val="none" w:sz="0" w:space="0" w:color="auto"/>
      </w:divBdr>
    </w:div>
    <w:div w:id="247542391">
      <w:bodyDiv w:val="1"/>
      <w:marLeft w:val="0"/>
      <w:marRight w:val="0"/>
      <w:marTop w:val="0"/>
      <w:marBottom w:val="0"/>
      <w:divBdr>
        <w:top w:val="none" w:sz="0" w:space="0" w:color="auto"/>
        <w:left w:val="none" w:sz="0" w:space="0" w:color="auto"/>
        <w:bottom w:val="none" w:sz="0" w:space="0" w:color="auto"/>
        <w:right w:val="none" w:sz="0" w:space="0" w:color="auto"/>
      </w:divBdr>
    </w:div>
    <w:div w:id="258370102">
      <w:bodyDiv w:val="1"/>
      <w:marLeft w:val="0"/>
      <w:marRight w:val="0"/>
      <w:marTop w:val="0"/>
      <w:marBottom w:val="0"/>
      <w:divBdr>
        <w:top w:val="none" w:sz="0" w:space="0" w:color="auto"/>
        <w:left w:val="none" w:sz="0" w:space="0" w:color="auto"/>
        <w:bottom w:val="none" w:sz="0" w:space="0" w:color="auto"/>
        <w:right w:val="none" w:sz="0" w:space="0" w:color="auto"/>
      </w:divBdr>
    </w:div>
    <w:div w:id="260336402">
      <w:bodyDiv w:val="1"/>
      <w:marLeft w:val="0"/>
      <w:marRight w:val="0"/>
      <w:marTop w:val="0"/>
      <w:marBottom w:val="0"/>
      <w:divBdr>
        <w:top w:val="none" w:sz="0" w:space="0" w:color="auto"/>
        <w:left w:val="none" w:sz="0" w:space="0" w:color="auto"/>
        <w:bottom w:val="none" w:sz="0" w:space="0" w:color="auto"/>
        <w:right w:val="none" w:sz="0" w:space="0" w:color="auto"/>
      </w:divBdr>
    </w:div>
    <w:div w:id="260842419">
      <w:bodyDiv w:val="1"/>
      <w:marLeft w:val="0"/>
      <w:marRight w:val="0"/>
      <w:marTop w:val="0"/>
      <w:marBottom w:val="0"/>
      <w:divBdr>
        <w:top w:val="none" w:sz="0" w:space="0" w:color="auto"/>
        <w:left w:val="none" w:sz="0" w:space="0" w:color="auto"/>
        <w:bottom w:val="none" w:sz="0" w:space="0" w:color="auto"/>
        <w:right w:val="none" w:sz="0" w:space="0" w:color="auto"/>
      </w:divBdr>
    </w:div>
    <w:div w:id="277565129">
      <w:bodyDiv w:val="1"/>
      <w:marLeft w:val="0"/>
      <w:marRight w:val="0"/>
      <w:marTop w:val="0"/>
      <w:marBottom w:val="0"/>
      <w:divBdr>
        <w:top w:val="none" w:sz="0" w:space="0" w:color="auto"/>
        <w:left w:val="none" w:sz="0" w:space="0" w:color="auto"/>
        <w:bottom w:val="none" w:sz="0" w:space="0" w:color="auto"/>
        <w:right w:val="none" w:sz="0" w:space="0" w:color="auto"/>
      </w:divBdr>
    </w:div>
    <w:div w:id="282615562">
      <w:bodyDiv w:val="1"/>
      <w:marLeft w:val="0"/>
      <w:marRight w:val="0"/>
      <w:marTop w:val="0"/>
      <w:marBottom w:val="0"/>
      <w:divBdr>
        <w:top w:val="none" w:sz="0" w:space="0" w:color="auto"/>
        <w:left w:val="none" w:sz="0" w:space="0" w:color="auto"/>
        <w:bottom w:val="none" w:sz="0" w:space="0" w:color="auto"/>
        <w:right w:val="none" w:sz="0" w:space="0" w:color="auto"/>
      </w:divBdr>
    </w:div>
    <w:div w:id="291910395">
      <w:bodyDiv w:val="1"/>
      <w:marLeft w:val="0"/>
      <w:marRight w:val="0"/>
      <w:marTop w:val="0"/>
      <w:marBottom w:val="0"/>
      <w:divBdr>
        <w:top w:val="none" w:sz="0" w:space="0" w:color="auto"/>
        <w:left w:val="none" w:sz="0" w:space="0" w:color="auto"/>
        <w:bottom w:val="none" w:sz="0" w:space="0" w:color="auto"/>
        <w:right w:val="none" w:sz="0" w:space="0" w:color="auto"/>
      </w:divBdr>
    </w:div>
    <w:div w:id="302198229">
      <w:bodyDiv w:val="1"/>
      <w:marLeft w:val="0"/>
      <w:marRight w:val="0"/>
      <w:marTop w:val="0"/>
      <w:marBottom w:val="0"/>
      <w:divBdr>
        <w:top w:val="none" w:sz="0" w:space="0" w:color="auto"/>
        <w:left w:val="none" w:sz="0" w:space="0" w:color="auto"/>
        <w:bottom w:val="none" w:sz="0" w:space="0" w:color="auto"/>
        <w:right w:val="none" w:sz="0" w:space="0" w:color="auto"/>
      </w:divBdr>
    </w:div>
    <w:div w:id="307176061">
      <w:bodyDiv w:val="1"/>
      <w:marLeft w:val="0"/>
      <w:marRight w:val="0"/>
      <w:marTop w:val="0"/>
      <w:marBottom w:val="0"/>
      <w:divBdr>
        <w:top w:val="none" w:sz="0" w:space="0" w:color="auto"/>
        <w:left w:val="none" w:sz="0" w:space="0" w:color="auto"/>
        <w:bottom w:val="none" w:sz="0" w:space="0" w:color="auto"/>
        <w:right w:val="none" w:sz="0" w:space="0" w:color="auto"/>
      </w:divBdr>
    </w:div>
    <w:div w:id="323096730">
      <w:bodyDiv w:val="1"/>
      <w:marLeft w:val="0"/>
      <w:marRight w:val="0"/>
      <w:marTop w:val="0"/>
      <w:marBottom w:val="0"/>
      <w:divBdr>
        <w:top w:val="none" w:sz="0" w:space="0" w:color="auto"/>
        <w:left w:val="none" w:sz="0" w:space="0" w:color="auto"/>
        <w:bottom w:val="none" w:sz="0" w:space="0" w:color="auto"/>
        <w:right w:val="none" w:sz="0" w:space="0" w:color="auto"/>
      </w:divBdr>
    </w:div>
    <w:div w:id="328559144">
      <w:bodyDiv w:val="1"/>
      <w:marLeft w:val="0"/>
      <w:marRight w:val="0"/>
      <w:marTop w:val="0"/>
      <w:marBottom w:val="0"/>
      <w:divBdr>
        <w:top w:val="none" w:sz="0" w:space="0" w:color="auto"/>
        <w:left w:val="none" w:sz="0" w:space="0" w:color="auto"/>
        <w:bottom w:val="none" w:sz="0" w:space="0" w:color="auto"/>
        <w:right w:val="none" w:sz="0" w:space="0" w:color="auto"/>
      </w:divBdr>
    </w:div>
    <w:div w:id="330567520">
      <w:bodyDiv w:val="1"/>
      <w:marLeft w:val="0"/>
      <w:marRight w:val="0"/>
      <w:marTop w:val="0"/>
      <w:marBottom w:val="0"/>
      <w:divBdr>
        <w:top w:val="none" w:sz="0" w:space="0" w:color="auto"/>
        <w:left w:val="none" w:sz="0" w:space="0" w:color="auto"/>
        <w:bottom w:val="none" w:sz="0" w:space="0" w:color="auto"/>
        <w:right w:val="none" w:sz="0" w:space="0" w:color="auto"/>
      </w:divBdr>
    </w:div>
    <w:div w:id="348023516">
      <w:bodyDiv w:val="1"/>
      <w:marLeft w:val="0"/>
      <w:marRight w:val="0"/>
      <w:marTop w:val="0"/>
      <w:marBottom w:val="0"/>
      <w:divBdr>
        <w:top w:val="none" w:sz="0" w:space="0" w:color="auto"/>
        <w:left w:val="none" w:sz="0" w:space="0" w:color="auto"/>
        <w:bottom w:val="none" w:sz="0" w:space="0" w:color="auto"/>
        <w:right w:val="none" w:sz="0" w:space="0" w:color="auto"/>
      </w:divBdr>
    </w:div>
    <w:div w:id="350375288">
      <w:bodyDiv w:val="1"/>
      <w:marLeft w:val="0"/>
      <w:marRight w:val="0"/>
      <w:marTop w:val="0"/>
      <w:marBottom w:val="0"/>
      <w:divBdr>
        <w:top w:val="none" w:sz="0" w:space="0" w:color="auto"/>
        <w:left w:val="none" w:sz="0" w:space="0" w:color="auto"/>
        <w:bottom w:val="none" w:sz="0" w:space="0" w:color="auto"/>
        <w:right w:val="none" w:sz="0" w:space="0" w:color="auto"/>
      </w:divBdr>
    </w:div>
    <w:div w:id="353730207">
      <w:bodyDiv w:val="1"/>
      <w:marLeft w:val="0"/>
      <w:marRight w:val="0"/>
      <w:marTop w:val="0"/>
      <w:marBottom w:val="0"/>
      <w:divBdr>
        <w:top w:val="none" w:sz="0" w:space="0" w:color="auto"/>
        <w:left w:val="none" w:sz="0" w:space="0" w:color="auto"/>
        <w:bottom w:val="none" w:sz="0" w:space="0" w:color="auto"/>
        <w:right w:val="none" w:sz="0" w:space="0" w:color="auto"/>
      </w:divBdr>
    </w:div>
    <w:div w:id="358049359">
      <w:bodyDiv w:val="1"/>
      <w:marLeft w:val="0"/>
      <w:marRight w:val="0"/>
      <w:marTop w:val="0"/>
      <w:marBottom w:val="0"/>
      <w:divBdr>
        <w:top w:val="none" w:sz="0" w:space="0" w:color="auto"/>
        <w:left w:val="none" w:sz="0" w:space="0" w:color="auto"/>
        <w:bottom w:val="none" w:sz="0" w:space="0" w:color="auto"/>
        <w:right w:val="none" w:sz="0" w:space="0" w:color="auto"/>
      </w:divBdr>
    </w:div>
    <w:div w:id="363216638">
      <w:bodyDiv w:val="1"/>
      <w:marLeft w:val="0"/>
      <w:marRight w:val="0"/>
      <w:marTop w:val="0"/>
      <w:marBottom w:val="0"/>
      <w:divBdr>
        <w:top w:val="none" w:sz="0" w:space="0" w:color="auto"/>
        <w:left w:val="none" w:sz="0" w:space="0" w:color="auto"/>
        <w:bottom w:val="none" w:sz="0" w:space="0" w:color="auto"/>
        <w:right w:val="none" w:sz="0" w:space="0" w:color="auto"/>
      </w:divBdr>
    </w:div>
    <w:div w:id="376009845">
      <w:bodyDiv w:val="1"/>
      <w:marLeft w:val="0"/>
      <w:marRight w:val="0"/>
      <w:marTop w:val="0"/>
      <w:marBottom w:val="0"/>
      <w:divBdr>
        <w:top w:val="none" w:sz="0" w:space="0" w:color="auto"/>
        <w:left w:val="none" w:sz="0" w:space="0" w:color="auto"/>
        <w:bottom w:val="none" w:sz="0" w:space="0" w:color="auto"/>
        <w:right w:val="none" w:sz="0" w:space="0" w:color="auto"/>
      </w:divBdr>
    </w:div>
    <w:div w:id="395512411">
      <w:bodyDiv w:val="1"/>
      <w:marLeft w:val="0"/>
      <w:marRight w:val="0"/>
      <w:marTop w:val="0"/>
      <w:marBottom w:val="0"/>
      <w:divBdr>
        <w:top w:val="none" w:sz="0" w:space="0" w:color="auto"/>
        <w:left w:val="none" w:sz="0" w:space="0" w:color="auto"/>
        <w:bottom w:val="none" w:sz="0" w:space="0" w:color="auto"/>
        <w:right w:val="none" w:sz="0" w:space="0" w:color="auto"/>
      </w:divBdr>
    </w:div>
    <w:div w:id="396435158">
      <w:bodyDiv w:val="1"/>
      <w:marLeft w:val="0"/>
      <w:marRight w:val="0"/>
      <w:marTop w:val="0"/>
      <w:marBottom w:val="0"/>
      <w:divBdr>
        <w:top w:val="none" w:sz="0" w:space="0" w:color="auto"/>
        <w:left w:val="none" w:sz="0" w:space="0" w:color="auto"/>
        <w:bottom w:val="none" w:sz="0" w:space="0" w:color="auto"/>
        <w:right w:val="none" w:sz="0" w:space="0" w:color="auto"/>
      </w:divBdr>
    </w:div>
    <w:div w:id="397095066">
      <w:bodyDiv w:val="1"/>
      <w:marLeft w:val="0"/>
      <w:marRight w:val="0"/>
      <w:marTop w:val="0"/>
      <w:marBottom w:val="0"/>
      <w:divBdr>
        <w:top w:val="none" w:sz="0" w:space="0" w:color="auto"/>
        <w:left w:val="none" w:sz="0" w:space="0" w:color="auto"/>
        <w:bottom w:val="none" w:sz="0" w:space="0" w:color="auto"/>
        <w:right w:val="none" w:sz="0" w:space="0" w:color="auto"/>
      </w:divBdr>
    </w:div>
    <w:div w:id="405807590">
      <w:bodyDiv w:val="1"/>
      <w:marLeft w:val="0"/>
      <w:marRight w:val="0"/>
      <w:marTop w:val="0"/>
      <w:marBottom w:val="0"/>
      <w:divBdr>
        <w:top w:val="none" w:sz="0" w:space="0" w:color="auto"/>
        <w:left w:val="none" w:sz="0" w:space="0" w:color="auto"/>
        <w:bottom w:val="none" w:sz="0" w:space="0" w:color="auto"/>
        <w:right w:val="none" w:sz="0" w:space="0" w:color="auto"/>
      </w:divBdr>
    </w:div>
    <w:div w:id="410006566">
      <w:bodyDiv w:val="1"/>
      <w:marLeft w:val="0"/>
      <w:marRight w:val="0"/>
      <w:marTop w:val="0"/>
      <w:marBottom w:val="0"/>
      <w:divBdr>
        <w:top w:val="none" w:sz="0" w:space="0" w:color="auto"/>
        <w:left w:val="none" w:sz="0" w:space="0" w:color="auto"/>
        <w:bottom w:val="none" w:sz="0" w:space="0" w:color="auto"/>
        <w:right w:val="none" w:sz="0" w:space="0" w:color="auto"/>
      </w:divBdr>
    </w:div>
    <w:div w:id="415244646">
      <w:bodyDiv w:val="1"/>
      <w:marLeft w:val="0"/>
      <w:marRight w:val="0"/>
      <w:marTop w:val="0"/>
      <w:marBottom w:val="0"/>
      <w:divBdr>
        <w:top w:val="none" w:sz="0" w:space="0" w:color="auto"/>
        <w:left w:val="none" w:sz="0" w:space="0" w:color="auto"/>
        <w:bottom w:val="none" w:sz="0" w:space="0" w:color="auto"/>
        <w:right w:val="none" w:sz="0" w:space="0" w:color="auto"/>
      </w:divBdr>
    </w:div>
    <w:div w:id="430930190">
      <w:bodyDiv w:val="1"/>
      <w:marLeft w:val="0"/>
      <w:marRight w:val="0"/>
      <w:marTop w:val="0"/>
      <w:marBottom w:val="0"/>
      <w:divBdr>
        <w:top w:val="none" w:sz="0" w:space="0" w:color="auto"/>
        <w:left w:val="none" w:sz="0" w:space="0" w:color="auto"/>
        <w:bottom w:val="none" w:sz="0" w:space="0" w:color="auto"/>
        <w:right w:val="none" w:sz="0" w:space="0" w:color="auto"/>
      </w:divBdr>
    </w:div>
    <w:div w:id="441385674">
      <w:bodyDiv w:val="1"/>
      <w:marLeft w:val="0"/>
      <w:marRight w:val="0"/>
      <w:marTop w:val="0"/>
      <w:marBottom w:val="0"/>
      <w:divBdr>
        <w:top w:val="none" w:sz="0" w:space="0" w:color="auto"/>
        <w:left w:val="none" w:sz="0" w:space="0" w:color="auto"/>
        <w:bottom w:val="none" w:sz="0" w:space="0" w:color="auto"/>
        <w:right w:val="none" w:sz="0" w:space="0" w:color="auto"/>
      </w:divBdr>
    </w:div>
    <w:div w:id="466968716">
      <w:bodyDiv w:val="1"/>
      <w:marLeft w:val="0"/>
      <w:marRight w:val="0"/>
      <w:marTop w:val="0"/>
      <w:marBottom w:val="0"/>
      <w:divBdr>
        <w:top w:val="none" w:sz="0" w:space="0" w:color="auto"/>
        <w:left w:val="none" w:sz="0" w:space="0" w:color="auto"/>
        <w:bottom w:val="none" w:sz="0" w:space="0" w:color="auto"/>
        <w:right w:val="none" w:sz="0" w:space="0" w:color="auto"/>
      </w:divBdr>
    </w:div>
    <w:div w:id="474033368">
      <w:bodyDiv w:val="1"/>
      <w:marLeft w:val="0"/>
      <w:marRight w:val="0"/>
      <w:marTop w:val="0"/>
      <w:marBottom w:val="0"/>
      <w:divBdr>
        <w:top w:val="none" w:sz="0" w:space="0" w:color="auto"/>
        <w:left w:val="none" w:sz="0" w:space="0" w:color="auto"/>
        <w:bottom w:val="none" w:sz="0" w:space="0" w:color="auto"/>
        <w:right w:val="none" w:sz="0" w:space="0" w:color="auto"/>
      </w:divBdr>
    </w:div>
    <w:div w:id="474298411">
      <w:bodyDiv w:val="1"/>
      <w:marLeft w:val="0"/>
      <w:marRight w:val="0"/>
      <w:marTop w:val="0"/>
      <w:marBottom w:val="0"/>
      <w:divBdr>
        <w:top w:val="none" w:sz="0" w:space="0" w:color="auto"/>
        <w:left w:val="none" w:sz="0" w:space="0" w:color="auto"/>
        <w:bottom w:val="none" w:sz="0" w:space="0" w:color="auto"/>
        <w:right w:val="none" w:sz="0" w:space="0" w:color="auto"/>
      </w:divBdr>
    </w:div>
    <w:div w:id="480925453">
      <w:bodyDiv w:val="1"/>
      <w:marLeft w:val="0"/>
      <w:marRight w:val="0"/>
      <w:marTop w:val="0"/>
      <w:marBottom w:val="0"/>
      <w:divBdr>
        <w:top w:val="none" w:sz="0" w:space="0" w:color="auto"/>
        <w:left w:val="none" w:sz="0" w:space="0" w:color="auto"/>
        <w:bottom w:val="none" w:sz="0" w:space="0" w:color="auto"/>
        <w:right w:val="none" w:sz="0" w:space="0" w:color="auto"/>
      </w:divBdr>
    </w:div>
    <w:div w:id="482745238">
      <w:bodyDiv w:val="1"/>
      <w:marLeft w:val="0"/>
      <w:marRight w:val="0"/>
      <w:marTop w:val="0"/>
      <w:marBottom w:val="0"/>
      <w:divBdr>
        <w:top w:val="none" w:sz="0" w:space="0" w:color="auto"/>
        <w:left w:val="none" w:sz="0" w:space="0" w:color="auto"/>
        <w:bottom w:val="none" w:sz="0" w:space="0" w:color="auto"/>
        <w:right w:val="none" w:sz="0" w:space="0" w:color="auto"/>
      </w:divBdr>
    </w:div>
    <w:div w:id="486898230">
      <w:bodyDiv w:val="1"/>
      <w:marLeft w:val="0"/>
      <w:marRight w:val="0"/>
      <w:marTop w:val="0"/>
      <w:marBottom w:val="0"/>
      <w:divBdr>
        <w:top w:val="none" w:sz="0" w:space="0" w:color="auto"/>
        <w:left w:val="none" w:sz="0" w:space="0" w:color="auto"/>
        <w:bottom w:val="none" w:sz="0" w:space="0" w:color="auto"/>
        <w:right w:val="none" w:sz="0" w:space="0" w:color="auto"/>
      </w:divBdr>
    </w:div>
    <w:div w:id="488909927">
      <w:bodyDiv w:val="1"/>
      <w:marLeft w:val="0"/>
      <w:marRight w:val="0"/>
      <w:marTop w:val="0"/>
      <w:marBottom w:val="0"/>
      <w:divBdr>
        <w:top w:val="none" w:sz="0" w:space="0" w:color="auto"/>
        <w:left w:val="none" w:sz="0" w:space="0" w:color="auto"/>
        <w:bottom w:val="none" w:sz="0" w:space="0" w:color="auto"/>
        <w:right w:val="none" w:sz="0" w:space="0" w:color="auto"/>
      </w:divBdr>
    </w:div>
    <w:div w:id="490176483">
      <w:bodyDiv w:val="1"/>
      <w:marLeft w:val="0"/>
      <w:marRight w:val="0"/>
      <w:marTop w:val="0"/>
      <w:marBottom w:val="0"/>
      <w:divBdr>
        <w:top w:val="none" w:sz="0" w:space="0" w:color="auto"/>
        <w:left w:val="none" w:sz="0" w:space="0" w:color="auto"/>
        <w:bottom w:val="none" w:sz="0" w:space="0" w:color="auto"/>
        <w:right w:val="none" w:sz="0" w:space="0" w:color="auto"/>
      </w:divBdr>
    </w:div>
    <w:div w:id="500245374">
      <w:bodyDiv w:val="1"/>
      <w:marLeft w:val="0"/>
      <w:marRight w:val="0"/>
      <w:marTop w:val="0"/>
      <w:marBottom w:val="0"/>
      <w:divBdr>
        <w:top w:val="none" w:sz="0" w:space="0" w:color="auto"/>
        <w:left w:val="none" w:sz="0" w:space="0" w:color="auto"/>
        <w:bottom w:val="none" w:sz="0" w:space="0" w:color="auto"/>
        <w:right w:val="none" w:sz="0" w:space="0" w:color="auto"/>
      </w:divBdr>
    </w:div>
    <w:div w:id="510024131">
      <w:bodyDiv w:val="1"/>
      <w:marLeft w:val="0"/>
      <w:marRight w:val="0"/>
      <w:marTop w:val="0"/>
      <w:marBottom w:val="0"/>
      <w:divBdr>
        <w:top w:val="none" w:sz="0" w:space="0" w:color="auto"/>
        <w:left w:val="none" w:sz="0" w:space="0" w:color="auto"/>
        <w:bottom w:val="none" w:sz="0" w:space="0" w:color="auto"/>
        <w:right w:val="none" w:sz="0" w:space="0" w:color="auto"/>
      </w:divBdr>
    </w:div>
    <w:div w:id="514611552">
      <w:bodyDiv w:val="1"/>
      <w:marLeft w:val="0"/>
      <w:marRight w:val="0"/>
      <w:marTop w:val="0"/>
      <w:marBottom w:val="0"/>
      <w:divBdr>
        <w:top w:val="none" w:sz="0" w:space="0" w:color="auto"/>
        <w:left w:val="none" w:sz="0" w:space="0" w:color="auto"/>
        <w:bottom w:val="none" w:sz="0" w:space="0" w:color="auto"/>
        <w:right w:val="none" w:sz="0" w:space="0" w:color="auto"/>
      </w:divBdr>
    </w:div>
    <w:div w:id="516891881">
      <w:bodyDiv w:val="1"/>
      <w:marLeft w:val="0"/>
      <w:marRight w:val="0"/>
      <w:marTop w:val="0"/>
      <w:marBottom w:val="0"/>
      <w:divBdr>
        <w:top w:val="none" w:sz="0" w:space="0" w:color="auto"/>
        <w:left w:val="none" w:sz="0" w:space="0" w:color="auto"/>
        <w:bottom w:val="none" w:sz="0" w:space="0" w:color="auto"/>
        <w:right w:val="none" w:sz="0" w:space="0" w:color="auto"/>
      </w:divBdr>
    </w:div>
    <w:div w:id="528225278">
      <w:bodyDiv w:val="1"/>
      <w:marLeft w:val="0"/>
      <w:marRight w:val="0"/>
      <w:marTop w:val="0"/>
      <w:marBottom w:val="0"/>
      <w:divBdr>
        <w:top w:val="none" w:sz="0" w:space="0" w:color="auto"/>
        <w:left w:val="none" w:sz="0" w:space="0" w:color="auto"/>
        <w:bottom w:val="none" w:sz="0" w:space="0" w:color="auto"/>
        <w:right w:val="none" w:sz="0" w:space="0" w:color="auto"/>
      </w:divBdr>
    </w:div>
    <w:div w:id="570820490">
      <w:bodyDiv w:val="1"/>
      <w:marLeft w:val="0"/>
      <w:marRight w:val="0"/>
      <w:marTop w:val="0"/>
      <w:marBottom w:val="0"/>
      <w:divBdr>
        <w:top w:val="none" w:sz="0" w:space="0" w:color="auto"/>
        <w:left w:val="none" w:sz="0" w:space="0" w:color="auto"/>
        <w:bottom w:val="none" w:sz="0" w:space="0" w:color="auto"/>
        <w:right w:val="none" w:sz="0" w:space="0" w:color="auto"/>
      </w:divBdr>
    </w:div>
    <w:div w:id="572859989">
      <w:bodyDiv w:val="1"/>
      <w:marLeft w:val="0"/>
      <w:marRight w:val="0"/>
      <w:marTop w:val="0"/>
      <w:marBottom w:val="0"/>
      <w:divBdr>
        <w:top w:val="none" w:sz="0" w:space="0" w:color="auto"/>
        <w:left w:val="none" w:sz="0" w:space="0" w:color="auto"/>
        <w:bottom w:val="none" w:sz="0" w:space="0" w:color="auto"/>
        <w:right w:val="none" w:sz="0" w:space="0" w:color="auto"/>
      </w:divBdr>
    </w:div>
    <w:div w:id="576748818">
      <w:bodyDiv w:val="1"/>
      <w:marLeft w:val="0"/>
      <w:marRight w:val="0"/>
      <w:marTop w:val="0"/>
      <w:marBottom w:val="0"/>
      <w:divBdr>
        <w:top w:val="none" w:sz="0" w:space="0" w:color="auto"/>
        <w:left w:val="none" w:sz="0" w:space="0" w:color="auto"/>
        <w:bottom w:val="none" w:sz="0" w:space="0" w:color="auto"/>
        <w:right w:val="none" w:sz="0" w:space="0" w:color="auto"/>
      </w:divBdr>
    </w:div>
    <w:div w:id="582495942">
      <w:bodyDiv w:val="1"/>
      <w:marLeft w:val="0"/>
      <w:marRight w:val="0"/>
      <w:marTop w:val="0"/>
      <w:marBottom w:val="0"/>
      <w:divBdr>
        <w:top w:val="none" w:sz="0" w:space="0" w:color="auto"/>
        <w:left w:val="none" w:sz="0" w:space="0" w:color="auto"/>
        <w:bottom w:val="none" w:sz="0" w:space="0" w:color="auto"/>
        <w:right w:val="none" w:sz="0" w:space="0" w:color="auto"/>
      </w:divBdr>
    </w:div>
    <w:div w:id="602149968">
      <w:bodyDiv w:val="1"/>
      <w:marLeft w:val="0"/>
      <w:marRight w:val="0"/>
      <w:marTop w:val="0"/>
      <w:marBottom w:val="0"/>
      <w:divBdr>
        <w:top w:val="none" w:sz="0" w:space="0" w:color="auto"/>
        <w:left w:val="none" w:sz="0" w:space="0" w:color="auto"/>
        <w:bottom w:val="none" w:sz="0" w:space="0" w:color="auto"/>
        <w:right w:val="none" w:sz="0" w:space="0" w:color="auto"/>
      </w:divBdr>
    </w:div>
    <w:div w:id="604580724">
      <w:bodyDiv w:val="1"/>
      <w:marLeft w:val="0"/>
      <w:marRight w:val="0"/>
      <w:marTop w:val="0"/>
      <w:marBottom w:val="0"/>
      <w:divBdr>
        <w:top w:val="none" w:sz="0" w:space="0" w:color="auto"/>
        <w:left w:val="none" w:sz="0" w:space="0" w:color="auto"/>
        <w:bottom w:val="none" w:sz="0" w:space="0" w:color="auto"/>
        <w:right w:val="none" w:sz="0" w:space="0" w:color="auto"/>
      </w:divBdr>
    </w:div>
    <w:div w:id="605818163">
      <w:bodyDiv w:val="1"/>
      <w:marLeft w:val="0"/>
      <w:marRight w:val="0"/>
      <w:marTop w:val="0"/>
      <w:marBottom w:val="0"/>
      <w:divBdr>
        <w:top w:val="none" w:sz="0" w:space="0" w:color="auto"/>
        <w:left w:val="none" w:sz="0" w:space="0" w:color="auto"/>
        <w:bottom w:val="none" w:sz="0" w:space="0" w:color="auto"/>
        <w:right w:val="none" w:sz="0" w:space="0" w:color="auto"/>
      </w:divBdr>
    </w:div>
    <w:div w:id="612247363">
      <w:bodyDiv w:val="1"/>
      <w:marLeft w:val="0"/>
      <w:marRight w:val="0"/>
      <w:marTop w:val="0"/>
      <w:marBottom w:val="0"/>
      <w:divBdr>
        <w:top w:val="none" w:sz="0" w:space="0" w:color="auto"/>
        <w:left w:val="none" w:sz="0" w:space="0" w:color="auto"/>
        <w:bottom w:val="none" w:sz="0" w:space="0" w:color="auto"/>
        <w:right w:val="none" w:sz="0" w:space="0" w:color="auto"/>
      </w:divBdr>
    </w:div>
    <w:div w:id="620692189">
      <w:bodyDiv w:val="1"/>
      <w:marLeft w:val="0"/>
      <w:marRight w:val="0"/>
      <w:marTop w:val="0"/>
      <w:marBottom w:val="0"/>
      <w:divBdr>
        <w:top w:val="none" w:sz="0" w:space="0" w:color="auto"/>
        <w:left w:val="none" w:sz="0" w:space="0" w:color="auto"/>
        <w:bottom w:val="none" w:sz="0" w:space="0" w:color="auto"/>
        <w:right w:val="none" w:sz="0" w:space="0" w:color="auto"/>
      </w:divBdr>
    </w:div>
    <w:div w:id="626399653">
      <w:bodyDiv w:val="1"/>
      <w:marLeft w:val="0"/>
      <w:marRight w:val="0"/>
      <w:marTop w:val="0"/>
      <w:marBottom w:val="0"/>
      <w:divBdr>
        <w:top w:val="none" w:sz="0" w:space="0" w:color="auto"/>
        <w:left w:val="none" w:sz="0" w:space="0" w:color="auto"/>
        <w:bottom w:val="none" w:sz="0" w:space="0" w:color="auto"/>
        <w:right w:val="none" w:sz="0" w:space="0" w:color="auto"/>
      </w:divBdr>
    </w:div>
    <w:div w:id="627079990">
      <w:bodyDiv w:val="1"/>
      <w:marLeft w:val="0"/>
      <w:marRight w:val="0"/>
      <w:marTop w:val="0"/>
      <w:marBottom w:val="0"/>
      <w:divBdr>
        <w:top w:val="none" w:sz="0" w:space="0" w:color="auto"/>
        <w:left w:val="none" w:sz="0" w:space="0" w:color="auto"/>
        <w:bottom w:val="none" w:sz="0" w:space="0" w:color="auto"/>
        <w:right w:val="none" w:sz="0" w:space="0" w:color="auto"/>
      </w:divBdr>
    </w:div>
    <w:div w:id="645361512">
      <w:bodyDiv w:val="1"/>
      <w:marLeft w:val="0"/>
      <w:marRight w:val="0"/>
      <w:marTop w:val="0"/>
      <w:marBottom w:val="0"/>
      <w:divBdr>
        <w:top w:val="none" w:sz="0" w:space="0" w:color="auto"/>
        <w:left w:val="none" w:sz="0" w:space="0" w:color="auto"/>
        <w:bottom w:val="none" w:sz="0" w:space="0" w:color="auto"/>
        <w:right w:val="none" w:sz="0" w:space="0" w:color="auto"/>
      </w:divBdr>
    </w:div>
    <w:div w:id="653533615">
      <w:bodyDiv w:val="1"/>
      <w:marLeft w:val="0"/>
      <w:marRight w:val="0"/>
      <w:marTop w:val="0"/>
      <w:marBottom w:val="0"/>
      <w:divBdr>
        <w:top w:val="none" w:sz="0" w:space="0" w:color="auto"/>
        <w:left w:val="none" w:sz="0" w:space="0" w:color="auto"/>
        <w:bottom w:val="none" w:sz="0" w:space="0" w:color="auto"/>
        <w:right w:val="none" w:sz="0" w:space="0" w:color="auto"/>
      </w:divBdr>
    </w:div>
    <w:div w:id="656148732">
      <w:bodyDiv w:val="1"/>
      <w:marLeft w:val="0"/>
      <w:marRight w:val="0"/>
      <w:marTop w:val="0"/>
      <w:marBottom w:val="0"/>
      <w:divBdr>
        <w:top w:val="none" w:sz="0" w:space="0" w:color="auto"/>
        <w:left w:val="none" w:sz="0" w:space="0" w:color="auto"/>
        <w:bottom w:val="none" w:sz="0" w:space="0" w:color="auto"/>
        <w:right w:val="none" w:sz="0" w:space="0" w:color="auto"/>
      </w:divBdr>
    </w:div>
    <w:div w:id="662658924">
      <w:bodyDiv w:val="1"/>
      <w:marLeft w:val="0"/>
      <w:marRight w:val="0"/>
      <w:marTop w:val="0"/>
      <w:marBottom w:val="0"/>
      <w:divBdr>
        <w:top w:val="none" w:sz="0" w:space="0" w:color="auto"/>
        <w:left w:val="none" w:sz="0" w:space="0" w:color="auto"/>
        <w:bottom w:val="none" w:sz="0" w:space="0" w:color="auto"/>
        <w:right w:val="none" w:sz="0" w:space="0" w:color="auto"/>
      </w:divBdr>
    </w:div>
    <w:div w:id="668605220">
      <w:bodyDiv w:val="1"/>
      <w:marLeft w:val="0"/>
      <w:marRight w:val="0"/>
      <w:marTop w:val="0"/>
      <w:marBottom w:val="0"/>
      <w:divBdr>
        <w:top w:val="none" w:sz="0" w:space="0" w:color="auto"/>
        <w:left w:val="none" w:sz="0" w:space="0" w:color="auto"/>
        <w:bottom w:val="none" w:sz="0" w:space="0" w:color="auto"/>
        <w:right w:val="none" w:sz="0" w:space="0" w:color="auto"/>
      </w:divBdr>
    </w:div>
    <w:div w:id="670181768">
      <w:bodyDiv w:val="1"/>
      <w:marLeft w:val="0"/>
      <w:marRight w:val="0"/>
      <w:marTop w:val="0"/>
      <w:marBottom w:val="0"/>
      <w:divBdr>
        <w:top w:val="none" w:sz="0" w:space="0" w:color="auto"/>
        <w:left w:val="none" w:sz="0" w:space="0" w:color="auto"/>
        <w:bottom w:val="none" w:sz="0" w:space="0" w:color="auto"/>
        <w:right w:val="none" w:sz="0" w:space="0" w:color="auto"/>
      </w:divBdr>
    </w:div>
    <w:div w:id="673650873">
      <w:bodyDiv w:val="1"/>
      <w:marLeft w:val="0"/>
      <w:marRight w:val="0"/>
      <w:marTop w:val="0"/>
      <w:marBottom w:val="0"/>
      <w:divBdr>
        <w:top w:val="none" w:sz="0" w:space="0" w:color="auto"/>
        <w:left w:val="none" w:sz="0" w:space="0" w:color="auto"/>
        <w:bottom w:val="none" w:sz="0" w:space="0" w:color="auto"/>
        <w:right w:val="none" w:sz="0" w:space="0" w:color="auto"/>
      </w:divBdr>
    </w:div>
    <w:div w:id="676812593">
      <w:bodyDiv w:val="1"/>
      <w:marLeft w:val="0"/>
      <w:marRight w:val="0"/>
      <w:marTop w:val="0"/>
      <w:marBottom w:val="0"/>
      <w:divBdr>
        <w:top w:val="none" w:sz="0" w:space="0" w:color="auto"/>
        <w:left w:val="none" w:sz="0" w:space="0" w:color="auto"/>
        <w:bottom w:val="none" w:sz="0" w:space="0" w:color="auto"/>
        <w:right w:val="none" w:sz="0" w:space="0" w:color="auto"/>
      </w:divBdr>
    </w:div>
    <w:div w:id="676930551">
      <w:bodyDiv w:val="1"/>
      <w:marLeft w:val="0"/>
      <w:marRight w:val="0"/>
      <w:marTop w:val="0"/>
      <w:marBottom w:val="0"/>
      <w:divBdr>
        <w:top w:val="none" w:sz="0" w:space="0" w:color="auto"/>
        <w:left w:val="none" w:sz="0" w:space="0" w:color="auto"/>
        <w:bottom w:val="none" w:sz="0" w:space="0" w:color="auto"/>
        <w:right w:val="none" w:sz="0" w:space="0" w:color="auto"/>
      </w:divBdr>
    </w:div>
    <w:div w:id="679628135">
      <w:bodyDiv w:val="1"/>
      <w:marLeft w:val="0"/>
      <w:marRight w:val="0"/>
      <w:marTop w:val="0"/>
      <w:marBottom w:val="0"/>
      <w:divBdr>
        <w:top w:val="none" w:sz="0" w:space="0" w:color="auto"/>
        <w:left w:val="none" w:sz="0" w:space="0" w:color="auto"/>
        <w:bottom w:val="none" w:sz="0" w:space="0" w:color="auto"/>
        <w:right w:val="none" w:sz="0" w:space="0" w:color="auto"/>
      </w:divBdr>
    </w:div>
    <w:div w:id="681127723">
      <w:bodyDiv w:val="1"/>
      <w:marLeft w:val="0"/>
      <w:marRight w:val="0"/>
      <w:marTop w:val="0"/>
      <w:marBottom w:val="0"/>
      <w:divBdr>
        <w:top w:val="none" w:sz="0" w:space="0" w:color="auto"/>
        <w:left w:val="none" w:sz="0" w:space="0" w:color="auto"/>
        <w:bottom w:val="none" w:sz="0" w:space="0" w:color="auto"/>
        <w:right w:val="none" w:sz="0" w:space="0" w:color="auto"/>
      </w:divBdr>
    </w:div>
    <w:div w:id="686638181">
      <w:bodyDiv w:val="1"/>
      <w:marLeft w:val="0"/>
      <w:marRight w:val="0"/>
      <w:marTop w:val="0"/>
      <w:marBottom w:val="0"/>
      <w:divBdr>
        <w:top w:val="none" w:sz="0" w:space="0" w:color="auto"/>
        <w:left w:val="none" w:sz="0" w:space="0" w:color="auto"/>
        <w:bottom w:val="none" w:sz="0" w:space="0" w:color="auto"/>
        <w:right w:val="none" w:sz="0" w:space="0" w:color="auto"/>
      </w:divBdr>
    </w:div>
    <w:div w:id="698821552">
      <w:bodyDiv w:val="1"/>
      <w:marLeft w:val="0"/>
      <w:marRight w:val="0"/>
      <w:marTop w:val="0"/>
      <w:marBottom w:val="0"/>
      <w:divBdr>
        <w:top w:val="none" w:sz="0" w:space="0" w:color="auto"/>
        <w:left w:val="none" w:sz="0" w:space="0" w:color="auto"/>
        <w:bottom w:val="none" w:sz="0" w:space="0" w:color="auto"/>
        <w:right w:val="none" w:sz="0" w:space="0" w:color="auto"/>
      </w:divBdr>
    </w:div>
    <w:div w:id="705183038">
      <w:bodyDiv w:val="1"/>
      <w:marLeft w:val="0"/>
      <w:marRight w:val="0"/>
      <w:marTop w:val="0"/>
      <w:marBottom w:val="0"/>
      <w:divBdr>
        <w:top w:val="none" w:sz="0" w:space="0" w:color="auto"/>
        <w:left w:val="none" w:sz="0" w:space="0" w:color="auto"/>
        <w:bottom w:val="none" w:sz="0" w:space="0" w:color="auto"/>
        <w:right w:val="none" w:sz="0" w:space="0" w:color="auto"/>
      </w:divBdr>
    </w:div>
    <w:div w:id="705447170">
      <w:bodyDiv w:val="1"/>
      <w:marLeft w:val="0"/>
      <w:marRight w:val="0"/>
      <w:marTop w:val="0"/>
      <w:marBottom w:val="0"/>
      <w:divBdr>
        <w:top w:val="none" w:sz="0" w:space="0" w:color="auto"/>
        <w:left w:val="none" w:sz="0" w:space="0" w:color="auto"/>
        <w:bottom w:val="none" w:sz="0" w:space="0" w:color="auto"/>
        <w:right w:val="none" w:sz="0" w:space="0" w:color="auto"/>
      </w:divBdr>
    </w:div>
    <w:div w:id="719864657">
      <w:bodyDiv w:val="1"/>
      <w:marLeft w:val="0"/>
      <w:marRight w:val="0"/>
      <w:marTop w:val="0"/>
      <w:marBottom w:val="0"/>
      <w:divBdr>
        <w:top w:val="none" w:sz="0" w:space="0" w:color="auto"/>
        <w:left w:val="none" w:sz="0" w:space="0" w:color="auto"/>
        <w:bottom w:val="none" w:sz="0" w:space="0" w:color="auto"/>
        <w:right w:val="none" w:sz="0" w:space="0" w:color="auto"/>
      </w:divBdr>
    </w:div>
    <w:div w:id="725178358">
      <w:bodyDiv w:val="1"/>
      <w:marLeft w:val="0"/>
      <w:marRight w:val="0"/>
      <w:marTop w:val="0"/>
      <w:marBottom w:val="0"/>
      <w:divBdr>
        <w:top w:val="none" w:sz="0" w:space="0" w:color="auto"/>
        <w:left w:val="none" w:sz="0" w:space="0" w:color="auto"/>
        <w:bottom w:val="none" w:sz="0" w:space="0" w:color="auto"/>
        <w:right w:val="none" w:sz="0" w:space="0" w:color="auto"/>
      </w:divBdr>
    </w:div>
    <w:div w:id="730158680">
      <w:bodyDiv w:val="1"/>
      <w:marLeft w:val="0"/>
      <w:marRight w:val="0"/>
      <w:marTop w:val="0"/>
      <w:marBottom w:val="0"/>
      <w:divBdr>
        <w:top w:val="none" w:sz="0" w:space="0" w:color="auto"/>
        <w:left w:val="none" w:sz="0" w:space="0" w:color="auto"/>
        <w:bottom w:val="none" w:sz="0" w:space="0" w:color="auto"/>
        <w:right w:val="none" w:sz="0" w:space="0" w:color="auto"/>
      </w:divBdr>
    </w:div>
    <w:div w:id="730272477">
      <w:bodyDiv w:val="1"/>
      <w:marLeft w:val="0"/>
      <w:marRight w:val="0"/>
      <w:marTop w:val="0"/>
      <w:marBottom w:val="0"/>
      <w:divBdr>
        <w:top w:val="none" w:sz="0" w:space="0" w:color="auto"/>
        <w:left w:val="none" w:sz="0" w:space="0" w:color="auto"/>
        <w:bottom w:val="none" w:sz="0" w:space="0" w:color="auto"/>
        <w:right w:val="none" w:sz="0" w:space="0" w:color="auto"/>
      </w:divBdr>
    </w:div>
    <w:div w:id="733043967">
      <w:bodyDiv w:val="1"/>
      <w:marLeft w:val="0"/>
      <w:marRight w:val="0"/>
      <w:marTop w:val="0"/>
      <w:marBottom w:val="0"/>
      <w:divBdr>
        <w:top w:val="none" w:sz="0" w:space="0" w:color="auto"/>
        <w:left w:val="none" w:sz="0" w:space="0" w:color="auto"/>
        <w:bottom w:val="none" w:sz="0" w:space="0" w:color="auto"/>
        <w:right w:val="none" w:sz="0" w:space="0" w:color="auto"/>
      </w:divBdr>
    </w:div>
    <w:div w:id="738795854">
      <w:bodyDiv w:val="1"/>
      <w:marLeft w:val="0"/>
      <w:marRight w:val="0"/>
      <w:marTop w:val="0"/>
      <w:marBottom w:val="0"/>
      <w:divBdr>
        <w:top w:val="none" w:sz="0" w:space="0" w:color="auto"/>
        <w:left w:val="none" w:sz="0" w:space="0" w:color="auto"/>
        <w:bottom w:val="none" w:sz="0" w:space="0" w:color="auto"/>
        <w:right w:val="none" w:sz="0" w:space="0" w:color="auto"/>
      </w:divBdr>
    </w:div>
    <w:div w:id="750543225">
      <w:bodyDiv w:val="1"/>
      <w:marLeft w:val="0"/>
      <w:marRight w:val="0"/>
      <w:marTop w:val="0"/>
      <w:marBottom w:val="0"/>
      <w:divBdr>
        <w:top w:val="none" w:sz="0" w:space="0" w:color="auto"/>
        <w:left w:val="none" w:sz="0" w:space="0" w:color="auto"/>
        <w:bottom w:val="none" w:sz="0" w:space="0" w:color="auto"/>
        <w:right w:val="none" w:sz="0" w:space="0" w:color="auto"/>
      </w:divBdr>
    </w:div>
    <w:div w:id="754396613">
      <w:bodyDiv w:val="1"/>
      <w:marLeft w:val="0"/>
      <w:marRight w:val="0"/>
      <w:marTop w:val="0"/>
      <w:marBottom w:val="0"/>
      <w:divBdr>
        <w:top w:val="none" w:sz="0" w:space="0" w:color="auto"/>
        <w:left w:val="none" w:sz="0" w:space="0" w:color="auto"/>
        <w:bottom w:val="none" w:sz="0" w:space="0" w:color="auto"/>
        <w:right w:val="none" w:sz="0" w:space="0" w:color="auto"/>
      </w:divBdr>
    </w:div>
    <w:div w:id="760106506">
      <w:bodyDiv w:val="1"/>
      <w:marLeft w:val="0"/>
      <w:marRight w:val="0"/>
      <w:marTop w:val="0"/>
      <w:marBottom w:val="0"/>
      <w:divBdr>
        <w:top w:val="none" w:sz="0" w:space="0" w:color="auto"/>
        <w:left w:val="none" w:sz="0" w:space="0" w:color="auto"/>
        <w:bottom w:val="none" w:sz="0" w:space="0" w:color="auto"/>
        <w:right w:val="none" w:sz="0" w:space="0" w:color="auto"/>
      </w:divBdr>
    </w:div>
    <w:div w:id="782043472">
      <w:bodyDiv w:val="1"/>
      <w:marLeft w:val="0"/>
      <w:marRight w:val="0"/>
      <w:marTop w:val="0"/>
      <w:marBottom w:val="0"/>
      <w:divBdr>
        <w:top w:val="none" w:sz="0" w:space="0" w:color="auto"/>
        <w:left w:val="none" w:sz="0" w:space="0" w:color="auto"/>
        <w:bottom w:val="none" w:sz="0" w:space="0" w:color="auto"/>
        <w:right w:val="none" w:sz="0" w:space="0" w:color="auto"/>
      </w:divBdr>
    </w:div>
    <w:div w:id="791435685">
      <w:bodyDiv w:val="1"/>
      <w:marLeft w:val="0"/>
      <w:marRight w:val="0"/>
      <w:marTop w:val="0"/>
      <w:marBottom w:val="0"/>
      <w:divBdr>
        <w:top w:val="none" w:sz="0" w:space="0" w:color="auto"/>
        <w:left w:val="none" w:sz="0" w:space="0" w:color="auto"/>
        <w:bottom w:val="none" w:sz="0" w:space="0" w:color="auto"/>
        <w:right w:val="none" w:sz="0" w:space="0" w:color="auto"/>
      </w:divBdr>
    </w:div>
    <w:div w:id="792939679">
      <w:bodyDiv w:val="1"/>
      <w:marLeft w:val="0"/>
      <w:marRight w:val="0"/>
      <w:marTop w:val="0"/>
      <w:marBottom w:val="0"/>
      <w:divBdr>
        <w:top w:val="none" w:sz="0" w:space="0" w:color="auto"/>
        <w:left w:val="none" w:sz="0" w:space="0" w:color="auto"/>
        <w:bottom w:val="none" w:sz="0" w:space="0" w:color="auto"/>
        <w:right w:val="none" w:sz="0" w:space="0" w:color="auto"/>
      </w:divBdr>
    </w:div>
    <w:div w:id="795871092">
      <w:bodyDiv w:val="1"/>
      <w:marLeft w:val="0"/>
      <w:marRight w:val="0"/>
      <w:marTop w:val="0"/>
      <w:marBottom w:val="0"/>
      <w:divBdr>
        <w:top w:val="none" w:sz="0" w:space="0" w:color="auto"/>
        <w:left w:val="none" w:sz="0" w:space="0" w:color="auto"/>
        <w:bottom w:val="none" w:sz="0" w:space="0" w:color="auto"/>
        <w:right w:val="none" w:sz="0" w:space="0" w:color="auto"/>
      </w:divBdr>
    </w:div>
    <w:div w:id="807816255">
      <w:bodyDiv w:val="1"/>
      <w:marLeft w:val="0"/>
      <w:marRight w:val="0"/>
      <w:marTop w:val="0"/>
      <w:marBottom w:val="0"/>
      <w:divBdr>
        <w:top w:val="none" w:sz="0" w:space="0" w:color="auto"/>
        <w:left w:val="none" w:sz="0" w:space="0" w:color="auto"/>
        <w:bottom w:val="none" w:sz="0" w:space="0" w:color="auto"/>
        <w:right w:val="none" w:sz="0" w:space="0" w:color="auto"/>
      </w:divBdr>
    </w:div>
    <w:div w:id="815413495">
      <w:bodyDiv w:val="1"/>
      <w:marLeft w:val="0"/>
      <w:marRight w:val="0"/>
      <w:marTop w:val="0"/>
      <w:marBottom w:val="0"/>
      <w:divBdr>
        <w:top w:val="none" w:sz="0" w:space="0" w:color="auto"/>
        <w:left w:val="none" w:sz="0" w:space="0" w:color="auto"/>
        <w:bottom w:val="none" w:sz="0" w:space="0" w:color="auto"/>
        <w:right w:val="none" w:sz="0" w:space="0" w:color="auto"/>
      </w:divBdr>
    </w:div>
    <w:div w:id="816651341">
      <w:bodyDiv w:val="1"/>
      <w:marLeft w:val="0"/>
      <w:marRight w:val="0"/>
      <w:marTop w:val="0"/>
      <w:marBottom w:val="0"/>
      <w:divBdr>
        <w:top w:val="none" w:sz="0" w:space="0" w:color="auto"/>
        <w:left w:val="none" w:sz="0" w:space="0" w:color="auto"/>
        <w:bottom w:val="none" w:sz="0" w:space="0" w:color="auto"/>
        <w:right w:val="none" w:sz="0" w:space="0" w:color="auto"/>
      </w:divBdr>
    </w:div>
    <w:div w:id="825438640">
      <w:bodyDiv w:val="1"/>
      <w:marLeft w:val="0"/>
      <w:marRight w:val="0"/>
      <w:marTop w:val="0"/>
      <w:marBottom w:val="0"/>
      <w:divBdr>
        <w:top w:val="none" w:sz="0" w:space="0" w:color="auto"/>
        <w:left w:val="none" w:sz="0" w:space="0" w:color="auto"/>
        <w:bottom w:val="none" w:sz="0" w:space="0" w:color="auto"/>
        <w:right w:val="none" w:sz="0" w:space="0" w:color="auto"/>
      </w:divBdr>
    </w:div>
    <w:div w:id="830146531">
      <w:bodyDiv w:val="1"/>
      <w:marLeft w:val="0"/>
      <w:marRight w:val="0"/>
      <w:marTop w:val="0"/>
      <w:marBottom w:val="0"/>
      <w:divBdr>
        <w:top w:val="none" w:sz="0" w:space="0" w:color="auto"/>
        <w:left w:val="none" w:sz="0" w:space="0" w:color="auto"/>
        <w:bottom w:val="none" w:sz="0" w:space="0" w:color="auto"/>
        <w:right w:val="none" w:sz="0" w:space="0" w:color="auto"/>
      </w:divBdr>
    </w:div>
    <w:div w:id="830948718">
      <w:bodyDiv w:val="1"/>
      <w:marLeft w:val="0"/>
      <w:marRight w:val="0"/>
      <w:marTop w:val="0"/>
      <w:marBottom w:val="0"/>
      <w:divBdr>
        <w:top w:val="none" w:sz="0" w:space="0" w:color="auto"/>
        <w:left w:val="none" w:sz="0" w:space="0" w:color="auto"/>
        <w:bottom w:val="none" w:sz="0" w:space="0" w:color="auto"/>
        <w:right w:val="none" w:sz="0" w:space="0" w:color="auto"/>
      </w:divBdr>
    </w:div>
    <w:div w:id="844590861">
      <w:bodyDiv w:val="1"/>
      <w:marLeft w:val="0"/>
      <w:marRight w:val="0"/>
      <w:marTop w:val="0"/>
      <w:marBottom w:val="0"/>
      <w:divBdr>
        <w:top w:val="none" w:sz="0" w:space="0" w:color="auto"/>
        <w:left w:val="none" w:sz="0" w:space="0" w:color="auto"/>
        <w:bottom w:val="none" w:sz="0" w:space="0" w:color="auto"/>
        <w:right w:val="none" w:sz="0" w:space="0" w:color="auto"/>
      </w:divBdr>
    </w:div>
    <w:div w:id="853150355">
      <w:bodyDiv w:val="1"/>
      <w:marLeft w:val="0"/>
      <w:marRight w:val="0"/>
      <w:marTop w:val="0"/>
      <w:marBottom w:val="0"/>
      <w:divBdr>
        <w:top w:val="none" w:sz="0" w:space="0" w:color="auto"/>
        <w:left w:val="none" w:sz="0" w:space="0" w:color="auto"/>
        <w:bottom w:val="none" w:sz="0" w:space="0" w:color="auto"/>
        <w:right w:val="none" w:sz="0" w:space="0" w:color="auto"/>
      </w:divBdr>
    </w:div>
    <w:div w:id="854466174">
      <w:bodyDiv w:val="1"/>
      <w:marLeft w:val="0"/>
      <w:marRight w:val="0"/>
      <w:marTop w:val="0"/>
      <w:marBottom w:val="0"/>
      <w:divBdr>
        <w:top w:val="none" w:sz="0" w:space="0" w:color="auto"/>
        <w:left w:val="none" w:sz="0" w:space="0" w:color="auto"/>
        <w:bottom w:val="none" w:sz="0" w:space="0" w:color="auto"/>
        <w:right w:val="none" w:sz="0" w:space="0" w:color="auto"/>
      </w:divBdr>
    </w:div>
    <w:div w:id="871571123">
      <w:bodyDiv w:val="1"/>
      <w:marLeft w:val="0"/>
      <w:marRight w:val="0"/>
      <w:marTop w:val="0"/>
      <w:marBottom w:val="0"/>
      <w:divBdr>
        <w:top w:val="none" w:sz="0" w:space="0" w:color="auto"/>
        <w:left w:val="none" w:sz="0" w:space="0" w:color="auto"/>
        <w:bottom w:val="none" w:sz="0" w:space="0" w:color="auto"/>
        <w:right w:val="none" w:sz="0" w:space="0" w:color="auto"/>
      </w:divBdr>
    </w:div>
    <w:div w:id="882640171">
      <w:bodyDiv w:val="1"/>
      <w:marLeft w:val="0"/>
      <w:marRight w:val="0"/>
      <w:marTop w:val="0"/>
      <w:marBottom w:val="0"/>
      <w:divBdr>
        <w:top w:val="none" w:sz="0" w:space="0" w:color="auto"/>
        <w:left w:val="none" w:sz="0" w:space="0" w:color="auto"/>
        <w:bottom w:val="none" w:sz="0" w:space="0" w:color="auto"/>
        <w:right w:val="none" w:sz="0" w:space="0" w:color="auto"/>
      </w:divBdr>
    </w:div>
    <w:div w:id="882716164">
      <w:bodyDiv w:val="1"/>
      <w:marLeft w:val="0"/>
      <w:marRight w:val="0"/>
      <w:marTop w:val="0"/>
      <w:marBottom w:val="0"/>
      <w:divBdr>
        <w:top w:val="none" w:sz="0" w:space="0" w:color="auto"/>
        <w:left w:val="none" w:sz="0" w:space="0" w:color="auto"/>
        <w:bottom w:val="none" w:sz="0" w:space="0" w:color="auto"/>
        <w:right w:val="none" w:sz="0" w:space="0" w:color="auto"/>
      </w:divBdr>
    </w:div>
    <w:div w:id="888614752">
      <w:bodyDiv w:val="1"/>
      <w:marLeft w:val="0"/>
      <w:marRight w:val="0"/>
      <w:marTop w:val="0"/>
      <w:marBottom w:val="0"/>
      <w:divBdr>
        <w:top w:val="none" w:sz="0" w:space="0" w:color="auto"/>
        <w:left w:val="none" w:sz="0" w:space="0" w:color="auto"/>
        <w:bottom w:val="none" w:sz="0" w:space="0" w:color="auto"/>
        <w:right w:val="none" w:sz="0" w:space="0" w:color="auto"/>
      </w:divBdr>
    </w:div>
    <w:div w:id="892277365">
      <w:bodyDiv w:val="1"/>
      <w:marLeft w:val="0"/>
      <w:marRight w:val="0"/>
      <w:marTop w:val="0"/>
      <w:marBottom w:val="0"/>
      <w:divBdr>
        <w:top w:val="none" w:sz="0" w:space="0" w:color="auto"/>
        <w:left w:val="none" w:sz="0" w:space="0" w:color="auto"/>
        <w:bottom w:val="none" w:sz="0" w:space="0" w:color="auto"/>
        <w:right w:val="none" w:sz="0" w:space="0" w:color="auto"/>
      </w:divBdr>
    </w:div>
    <w:div w:id="894698158">
      <w:bodyDiv w:val="1"/>
      <w:marLeft w:val="0"/>
      <w:marRight w:val="0"/>
      <w:marTop w:val="0"/>
      <w:marBottom w:val="0"/>
      <w:divBdr>
        <w:top w:val="none" w:sz="0" w:space="0" w:color="auto"/>
        <w:left w:val="none" w:sz="0" w:space="0" w:color="auto"/>
        <w:bottom w:val="none" w:sz="0" w:space="0" w:color="auto"/>
        <w:right w:val="none" w:sz="0" w:space="0" w:color="auto"/>
      </w:divBdr>
    </w:div>
    <w:div w:id="898177028">
      <w:bodyDiv w:val="1"/>
      <w:marLeft w:val="0"/>
      <w:marRight w:val="0"/>
      <w:marTop w:val="0"/>
      <w:marBottom w:val="0"/>
      <w:divBdr>
        <w:top w:val="none" w:sz="0" w:space="0" w:color="auto"/>
        <w:left w:val="none" w:sz="0" w:space="0" w:color="auto"/>
        <w:bottom w:val="none" w:sz="0" w:space="0" w:color="auto"/>
        <w:right w:val="none" w:sz="0" w:space="0" w:color="auto"/>
      </w:divBdr>
    </w:div>
    <w:div w:id="904528958">
      <w:bodyDiv w:val="1"/>
      <w:marLeft w:val="0"/>
      <w:marRight w:val="0"/>
      <w:marTop w:val="0"/>
      <w:marBottom w:val="0"/>
      <w:divBdr>
        <w:top w:val="none" w:sz="0" w:space="0" w:color="auto"/>
        <w:left w:val="none" w:sz="0" w:space="0" w:color="auto"/>
        <w:bottom w:val="none" w:sz="0" w:space="0" w:color="auto"/>
        <w:right w:val="none" w:sz="0" w:space="0" w:color="auto"/>
      </w:divBdr>
    </w:div>
    <w:div w:id="911741175">
      <w:bodyDiv w:val="1"/>
      <w:marLeft w:val="0"/>
      <w:marRight w:val="0"/>
      <w:marTop w:val="0"/>
      <w:marBottom w:val="0"/>
      <w:divBdr>
        <w:top w:val="none" w:sz="0" w:space="0" w:color="auto"/>
        <w:left w:val="none" w:sz="0" w:space="0" w:color="auto"/>
        <w:bottom w:val="none" w:sz="0" w:space="0" w:color="auto"/>
        <w:right w:val="none" w:sz="0" w:space="0" w:color="auto"/>
      </w:divBdr>
    </w:div>
    <w:div w:id="916133005">
      <w:bodyDiv w:val="1"/>
      <w:marLeft w:val="0"/>
      <w:marRight w:val="0"/>
      <w:marTop w:val="0"/>
      <w:marBottom w:val="0"/>
      <w:divBdr>
        <w:top w:val="none" w:sz="0" w:space="0" w:color="auto"/>
        <w:left w:val="none" w:sz="0" w:space="0" w:color="auto"/>
        <w:bottom w:val="none" w:sz="0" w:space="0" w:color="auto"/>
        <w:right w:val="none" w:sz="0" w:space="0" w:color="auto"/>
      </w:divBdr>
    </w:div>
    <w:div w:id="920063917">
      <w:bodyDiv w:val="1"/>
      <w:marLeft w:val="0"/>
      <w:marRight w:val="0"/>
      <w:marTop w:val="0"/>
      <w:marBottom w:val="0"/>
      <w:divBdr>
        <w:top w:val="none" w:sz="0" w:space="0" w:color="auto"/>
        <w:left w:val="none" w:sz="0" w:space="0" w:color="auto"/>
        <w:bottom w:val="none" w:sz="0" w:space="0" w:color="auto"/>
        <w:right w:val="none" w:sz="0" w:space="0" w:color="auto"/>
      </w:divBdr>
    </w:div>
    <w:div w:id="929579354">
      <w:bodyDiv w:val="1"/>
      <w:marLeft w:val="0"/>
      <w:marRight w:val="0"/>
      <w:marTop w:val="0"/>
      <w:marBottom w:val="0"/>
      <w:divBdr>
        <w:top w:val="none" w:sz="0" w:space="0" w:color="auto"/>
        <w:left w:val="none" w:sz="0" w:space="0" w:color="auto"/>
        <w:bottom w:val="none" w:sz="0" w:space="0" w:color="auto"/>
        <w:right w:val="none" w:sz="0" w:space="0" w:color="auto"/>
      </w:divBdr>
    </w:div>
    <w:div w:id="936212063">
      <w:bodyDiv w:val="1"/>
      <w:marLeft w:val="0"/>
      <w:marRight w:val="0"/>
      <w:marTop w:val="0"/>
      <w:marBottom w:val="0"/>
      <w:divBdr>
        <w:top w:val="none" w:sz="0" w:space="0" w:color="auto"/>
        <w:left w:val="none" w:sz="0" w:space="0" w:color="auto"/>
        <w:bottom w:val="none" w:sz="0" w:space="0" w:color="auto"/>
        <w:right w:val="none" w:sz="0" w:space="0" w:color="auto"/>
      </w:divBdr>
    </w:div>
    <w:div w:id="942223713">
      <w:bodyDiv w:val="1"/>
      <w:marLeft w:val="0"/>
      <w:marRight w:val="0"/>
      <w:marTop w:val="0"/>
      <w:marBottom w:val="0"/>
      <w:divBdr>
        <w:top w:val="none" w:sz="0" w:space="0" w:color="auto"/>
        <w:left w:val="none" w:sz="0" w:space="0" w:color="auto"/>
        <w:bottom w:val="none" w:sz="0" w:space="0" w:color="auto"/>
        <w:right w:val="none" w:sz="0" w:space="0" w:color="auto"/>
      </w:divBdr>
    </w:div>
    <w:div w:id="953748963">
      <w:bodyDiv w:val="1"/>
      <w:marLeft w:val="0"/>
      <w:marRight w:val="0"/>
      <w:marTop w:val="0"/>
      <w:marBottom w:val="0"/>
      <w:divBdr>
        <w:top w:val="none" w:sz="0" w:space="0" w:color="auto"/>
        <w:left w:val="none" w:sz="0" w:space="0" w:color="auto"/>
        <w:bottom w:val="none" w:sz="0" w:space="0" w:color="auto"/>
        <w:right w:val="none" w:sz="0" w:space="0" w:color="auto"/>
      </w:divBdr>
    </w:div>
    <w:div w:id="957492350">
      <w:bodyDiv w:val="1"/>
      <w:marLeft w:val="0"/>
      <w:marRight w:val="0"/>
      <w:marTop w:val="0"/>
      <w:marBottom w:val="0"/>
      <w:divBdr>
        <w:top w:val="none" w:sz="0" w:space="0" w:color="auto"/>
        <w:left w:val="none" w:sz="0" w:space="0" w:color="auto"/>
        <w:bottom w:val="none" w:sz="0" w:space="0" w:color="auto"/>
        <w:right w:val="none" w:sz="0" w:space="0" w:color="auto"/>
      </w:divBdr>
    </w:div>
    <w:div w:id="957685880">
      <w:bodyDiv w:val="1"/>
      <w:marLeft w:val="0"/>
      <w:marRight w:val="0"/>
      <w:marTop w:val="0"/>
      <w:marBottom w:val="0"/>
      <w:divBdr>
        <w:top w:val="none" w:sz="0" w:space="0" w:color="auto"/>
        <w:left w:val="none" w:sz="0" w:space="0" w:color="auto"/>
        <w:bottom w:val="none" w:sz="0" w:space="0" w:color="auto"/>
        <w:right w:val="none" w:sz="0" w:space="0" w:color="auto"/>
      </w:divBdr>
    </w:div>
    <w:div w:id="1003506175">
      <w:bodyDiv w:val="1"/>
      <w:marLeft w:val="0"/>
      <w:marRight w:val="0"/>
      <w:marTop w:val="0"/>
      <w:marBottom w:val="0"/>
      <w:divBdr>
        <w:top w:val="none" w:sz="0" w:space="0" w:color="auto"/>
        <w:left w:val="none" w:sz="0" w:space="0" w:color="auto"/>
        <w:bottom w:val="none" w:sz="0" w:space="0" w:color="auto"/>
        <w:right w:val="none" w:sz="0" w:space="0" w:color="auto"/>
      </w:divBdr>
    </w:div>
    <w:div w:id="1007824466">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19431802">
      <w:bodyDiv w:val="1"/>
      <w:marLeft w:val="0"/>
      <w:marRight w:val="0"/>
      <w:marTop w:val="0"/>
      <w:marBottom w:val="0"/>
      <w:divBdr>
        <w:top w:val="none" w:sz="0" w:space="0" w:color="auto"/>
        <w:left w:val="none" w:sz="0" w:space="0" w:color="auto"/>
        <w:bottom w:val="none" w:sz="0" w:space="0" w:color="auto"/>
        <w:right w:val="none" w:sz="0" w:space="0" w:color="auto"/>
      </w:divBdr>
    </w:div>
    <w:div w:id="1036272220">
      <w:bodyDiv w:val="1"/>
      <w:marLeft w:val="0"/>
      <w:marRight w:val="0"/>
      <w:marTop w:val="0"/>
      <w:marBottom w:val="0"/>
      <w:divBdr>
        <w:top w:val="none" w:sz="0" w:space="0" w:color="auto"/>
        <w:left w:val="none" w:sz="0" w:space="0" w:color="auto"/>
        <w:bottom w:val="none" w:sz="0" w:space="0" w:color="auto"/>
        <w:right w:val="none" w:sz="0" w:space="0" w:color="auto"/>
      </w:divBdr>
    </w:div>
    <w:div w:id="1084255973">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4013667">
      <w:bodyDiv w:val="1"/>
      <w:marLeft w:val="0"/>
      <w:marRight w:val="0"/>
      <w:marTop w:val="0"/>
      <w:marBottom w:val="0"/>
      <w:divBdr>
        <w:top w:val="none" w:sz="0" w:space="0" w:color="auto"/>
        <w:left w:val="none" w:sz="0" w:space="0" w:color="auto"/>
        <w:bottom w:val="none" w:sz="0" w:space="0" w:color="auto"/>
        <w:right w:val="none" w:sz="0" w:space="0" w:color="auto"/>
      </w:divBdr>
    </w:div>
    <w:div w:id="1101611536">
      <w:bodyDiv w:val="1"/>
      <w:marLeft w:val="0"/>
      <w:marRight w:val="0"/>
      <w:marTop w:val="0"/>
      <w:marBottom w:val="0"/>
      <w:divBdr>
        <w:top w:val="none" w:sz="0" w:space="0" w:color="auto"/>
        <w:left w:val="none" w:sz="0" w:space="0" w:color="auto"/>
        <w:bottom w:val="none" w:sz="0" w:space="0" w:color="auto"/>
        <w:right w:val="none" w:sz="0" w:space="0" w:color="auto"/>
      </w:divBdr>
    </w:div>
    <w:div w:id="1112869488">
      <w:bodyDiv w:val="1"/>
      <w:marLeft w:val="0"/>
      <w:marRight w:val="0"/>
      <w:marTop w:val="0"/>
      <w:marBottom w:val="0"/>
      <w:divBdr>
        <w:top w:val="none" w:sz="0" w:space="0" w:color="auto"/>
        <w:left w:val="none" w:sz="0" w:space="0" w:color="auto"/>
        <w:bottom w:val="none" w:sz="0" w:space="0" w:color="auto"/>
        <w:right w:val="none" w:sz="0" w:space="0" w:color="auto"/>
      </w:divBdr>
    </w:div>
    <w:div w:id="1114858774">
      <w:bodyDiv w:val="1"/>
      <w:marLeft w:val="0"/>
      <w:marRight w:val="0"/>
      <w:marTop w:val="0"/>
      <w:marBottom w:val="0"/>
      <w:divBdr>
        <w:top w:val="none" w:sz="0" w:space="0" w:color="auto"/>
        <w:left w:val="none" w:sz="0" w:space="0" w:color="auto"/>
        <w:bottom w:val="none" w:sz="0" w:space="0" w:color="auto"/>
        <w:right w:val="none" w:sz="0" w:space="0" w:color="auto"/>
      </w:divBdr>
    </w:div>
    <w:div w:id="1121656553">
      <w:bodyDiv w:val="1"/>
      <w:marLeft w:val="0"/>
      <w:marRight w:val="0"/>
      <w:marTop w:val="0"/>
      <w:marBottom w:val="0"/>
      <w:divBdr>
        <w:top w:val="none" w:sz="0" w:space="0" w:color="auto"/>
        <w:left w:val="none" w:sz="0" w:space="0" w:color="auto"/>
        <w:bottom w:val="none" w:sz="0" w:space="0" w:color="auto"/>
        <w:right w:val="none" w:sz="0" w:space="0" w:color="auto"/>
      </w:divBdr>
    </w:div>
    <w:div w:id="1132864057">
      <w:bodyDiv w:val="1"/>
      <w:marLeft w:val="0"/>
      <w:marRight w:val="0"/>
      <w:marTop w:val="0"/>
      <w:marBottom w:val="0"/>
      <w:divBdr>
        <w:top w:val="none" w:sz="0" w:space="0" w:color="auto"/>
        <w:left w:val="none" w:sz="0" w:space="0" w:color="auto"/>
        <w:bottom w:val="none" w:sz="0" w:space="0" w:color="auto"/>
        <w:right w:val="none" w:sz="0" w:space="0" w:color="auto"/>
      </w:divBdr>
    </w:div>
    <w:div w:id="1141654356">
      <w:bodyDiv w:val="1"/>
      <w:marLeft w:val="0"/>
      <w:marRight w:val="0"/>
      <w:marTop w:val="0"/>
      <w:marBottom w:val="0"/>
      <w:divBdr>
        <w:top w:val="none" w:sz="0" w:space="0" w:color="auto"/>
        <w:left w:val="none" w:sz="0" w:space="0" w:color="auto"/>
        <w:bottom w:val="none" w:sz="0" w:space="0" w:color="auto"/>
        <w:right w:val="none" w:sz="0" w:space="0" w:color="auto"/>
      </w:divBdr>
    </w:div>
    <w:div w:id="1174997018">
      <w:bodyDiv w:val="1"/>
      <w:marLeft w:val="0"/>
      <w:marRight w:val="0"/>
      <w:marTop w:val="0"/>
      <w:marBottom w:val="0"/>
      <w:divBdr>
        <w:top w:val="none" w:sz="0" w:space="0" w:color="auto"/>
        <w:left w:val="none" w:sz="0" w:space="0" w:color="auto"/>
        <w:bottom w:val="none" w:sz="0" w:space="0" w:color="auto"/>
        <w:right w:val="none" w:sz="0" w:space="0" w:color="auto"/>
      </w:divBdr>
    </w:div>
    <w:div w:id="1225799746">
      <w:bodyDiv w:val="1"/>
      <w:marLeft w:val="0"/>
      <w:marRight w:val="0"/>
      <w:marTop w:val="0"/>
      <w:marBottom w:val="0"/>
      <w:divBdr>
        <w:top w:val="none" w:sz="0" w:space="0" w:color="auto"/>
        <w:left w:val="none" w:sz="0" w:space="0" w:color="auto"/>
        <w:bottom w:val="none" w:sz="0" w:space="0" w:color="auto"/>
        <w:right w:val="none" w:sz="0" w:space="0" w:color="auto"/>
      </w:divBdr>
    </w:div>
    <w:div w:id="1241215385">
      <w:bodyDiv w:val="1"/>
      <w:marLeft w:val="0"/>
      <w:marRight w:val="0"/>
      <w:marTop w:val="0"/>
      <w:marBottom w:val="0"/>
      <w:divBdr>
        <w:top w:val="none" w:sz="0" w:space="0" w:color="auto"/>
        <w:left w:val="none" w:sz="0" w:space="0" w:color="auto"/>
        <w:bottom w:val="none" w:sz="0" w:space="0" w:color="auto"/>
        <w:right w:val="none" w:sz="0" w:space="0" w:color="auto"/>
      </w:divBdr>
    </w:div>
    <w:div w:id="1246262431">
      <w:bodyDiv w:val="1"/>
      <w:marLeft w:val="0"/>
      <w:marRight w:val="0"/>
      <w:marTop w:val="0"/>
      <w:marBottom w:val="0"/>
      <w:divBdr>
        <w:top w:val="none" w:sz="0" w:space="0" w:color="auto"/>
        <w:left w:val="none" w:sz="0" w:space="0" w:color="auto"/>
        <w:bottom w:val="none" w:sz="0" w:space="0" w:color="auto"/>
        <w:right w:val="none" w:sz="0" w:space="0" w:color="auto"/>
      </w:divBdr>
    </w:div>
    <w:div w:id="1248539692">
      <w:bodyDiv w:val="1"/>
      <w:marLeft w:val="0"/>
      <w:marRight w:val="0"/>
      <w:marTop w:val="0"/>
      <w:marBottom w:val="0"/>
      <w:divBdr>
        <w:top w:val="none" w:sz="0" w:space="0" w:color="auto"/>
        <w:left w:val="none" w:sz="0" w:space="0" w:color="auto"/>
        <w:bottom w:val="none" w:sz="0" w:space="0" w:color="auto"/>
        <w:right w:val="none" w:sz="0" w:space="0" w:color="auto"/>
      </w:divBdr>
    </w:div>
    <w:div w:id="1251042567">
      <w:bodyDiv w:val="1"/>
      <w:marLeft w:val="0"/>
      <w:marRight w:val="0"/>
      <w:marTop w:val="0"/>
      <w:marBottom w:val="0"/>
      <w:divBdr>
        <w:top w:val="none" w:sz="0" w:space="0" w:color="auto"/>
        <w:left w:val="none" w:sz="0" w:space="0" w:color="auto"/>
        <w:bottom w:val="none" w:sz="0" w:space="0" w:color="auto"/>
        <w:right w:val="none" w:sz="0" w:space="0" w:color="auto"/>
      </w:divBdr>
    </w:div>
    <w:div w:id="1257861868">
      <w:bodyDiv w:val="1"/>
      <w:marLeft w:val="0"/>
      <w:marRight w:val="0"/>
      <w:marTop w:val="0"/>
      <w:marBottom w:val="0"/>
      <w:divBdr>
        <w:top w:val="none" w:sz="0" w:space="0" w:color="auto"/>
        <w:left w:val="none" w:sz="0" w:space="0" w:color="auto"/>
        <w:bottom w:val="none" w:sz="0" w:space="0" w:color="auto"/>
        <w:right w:val="none" w:sz="0" w:space="0" w:color="auto"/>
      </w:divBdr>
    </w:div>
    <w:div w:id="1263146080">
      <w:bodyDiv w:val="1"/>
      <w:marLeft w:val="0"/>
      <w:marRight w:val="0"/>
      <w:marTop w:val="0"/>
      <w:marBottom w:val="0"/>
      <w:divBdr>
        <w:top w:val="none" w:sz="0" w:space="0" w:color="auto"/>
        <w:left w:val="none" w:sz="0" w:space="0" w:color="auto"/>
        <w:bottom w:val="none" w:sz="0" w:space="0" w:color="auto"/>
        <w:right w:val="none" w:sz="0" w:space="0" w:color="auto"/>
      </w:divBdr>
    </w:div>
    <w:div w:id="1284923652">
      <w:bodyDiv w:val="1"/>
      <w:marLeft w:val="0"/>
      <w:marRight w:val="0"/>
      <w:marTop w:val="0"/>
      <w:marBottom w:val="0"/>
      <w:divBdr>
        <w:top w:val="none" w:sz="0" w:space="0" w:color="auto"/>
        <w:left w:val="none" w:sz="0" w:space="0" w:color="auto"/>
        <w:bottom w:val="none" w:sz="0" w:space="0" w:color="auto"/>
        <w:right w:val="none" w:sz="0" w:space="0" w:color="auto"/>
      </w:divBdr>
    </w:div>
    <w:div w:id="1302928061">
      <w:bodyDiv w:val="1"/>
      <w:marLeft w:val="0"/>
      <w:marRight w:val="0"/>
      <w:marTop w:val="0"/>
      <w:marBottom w:val="0"/>
      <w:divBdr>
        <w:top w:val="none" w:sz="0" w:space="0" w:color="auto"/>
        <w:left w:val="none" w:sz="0" w:space="0" w:color="auto"/>
        <w:bottom w:val="none" w:sz="0" w:space="0" w:color="auto"/>
        <w:right w:val="none" w:sz="0" w:space="0" w:color="auto"/>
      </w:divBdr>
    </w:div>
    <w:div w:id="1325084362">
      <w:bodyDiv w:val="1"/>
      <w:marLeft w:val="0"/>
      <w:marRight w:val="0"/>
      <w:marTop w:val="0"/>
      <w:marBottom w:val="0"/>
      <w:divBdr>
        <w:top w:val="none" w:sz="0" w:space="0" w:color="auto"/>
        <w:left w:val="none" w:sz="0" w:space="0" w:color="auto"/>
        <w:bottom w:val="none" w:sz="0" w:space="0" w:color="auto"/>
        <w:right w:val="none" w:sz="0" w:space="0" w:color="auto"/>
      </w:divBdr>
    </w:div>
    <w:div w:id="1357199193">
      <w:bodyDiv w:val="1"/>
      <w:marLeft w:val="0"/>
      <w:marRight w:val="0"/>
      <w:marTop w:val="0"/>
      <w:marBottom w:val="0"/>
      <w:divBdr>
        <w:top w:val="none" w:sz="0" w:space="0" w:color="auto"/>
        <w:left w:val="none" w:sz="0" w:space="0" w:color="auto"/>
        <w:bottom w:val="none" w:sz="0" w:space="0" w:color="auto"/>
        <w:right w:val="none" w:sz="0" w:space="0" w:color="auto"/>
      </w:divBdr>
    </w:div>
    <w:div w:id="1364019760">
      <w:bodyDiv w:val="1"/>
      <w:marLeft w:val="0"/>
      <w:marRight w:val="0"/>
      <w:marTop w:val="0"/>
      <w:marBottom w:val="0"/>
      <w:divBdr>
        <w:top w:val="none" w:sz="0" w:space="0" w:color="auto"/>
        <w:left w:val="none" w:sz="0" w:space="0" w:color="auto"/>
        <w:bottom w:val="none" w:sz="0" w:space="0" w:color="auto"/>
        <w:right w:val="none" w:sz="0" w:space="0" w:color="auto"/>
      </w:divBdr>
    </w:div>
    <w:div w:id="1391077597">
      <w:bodyDiv w:val="1"/>
      <w:marLeft w:val="0"/>
      <w:marRight w:val="0"/>
      <w:marTop w:val="0"/>
      <w:marBottom w:val="0"/>
      <w:divBdr>
        <w:top w:val="none" w:sz="0" w:space="0" w:color="auto"/>
        <w:left w:val="none" w:sz="0" w:space="0" w:color="auto"/>
        <w:bottom w:val="none" w:sz="0" w:space="0" w:color="auto"/>
        <w:right w:val="none" w:sz="0" w:space="0" w:color="auto"/>
      </w:divBdr>
    </w:div>
    <w:div w:id="1410544095">
      <w:bodyDiv w:val="1"/>
      <w:marLeft w:val="0"/>
      <w:marRight w:val="0"/>
      <w:marTop w:val="0"/>
      <w:marBottom w:val="0"/>
      <w:divBdr>
        <w:top w:val="none" w:sz="0" w:space="0" w:color="auto"/>
        <w:left w:val="none" w:sz="0" w:space="0" w:color="auto"/>
        <w:bottom w:val="none" w:sz="0" w:space="0" w:color="auto"/>
        <w:right w:val="none" w:sz="0" w:space="0" w:color="auto"/>
      </w:divBdr>
    </w:div>
    <w:div w:id="1412851569">
      <w:bodyDiv w:val="1"/>
      <w:marLeft w:val="0"/>
      <w:marRight w:val="0"/>
      <w:marTop w:val="0"/>
      <w:marBottom w:val="0"/>
      <w:divBdr>
        <w:top w:val="none" w:sz="0" w:space="0" w:color="auto"/>
        <w:left w:val="none" w:sz="0" w:space="0" w:color="auto"/>
        <w:bottom w:val="none" w:sz="0" w:space="0" w:color="auto"/>
        <w:right w:val="none" w:sz="0" w:space="0" w:color="auto"/>
      </w:divBdr>
    </w:div>
    <w:div w:id="1427849495">
      <w:bodyDiv w:val="1"/>
      <w:marLeft w:val="0"/>
      <w:marRight w:val="0"/>
      <w:marTop w:val="0"/>
      <w:marBottom w:val="0"/>
      <w:divBdr>
        <w:top w:val="none" w:sz="0" w:space="0" w:color="auto"/>
        <w:left w:val="none" w:sz="0" w:space="0" w:color="auto"/>
        <w:bottom w:val="none" w:sz="0" w:space="0" w:color="auto"/>
        <w:right w:val="none" w:sz="0" w:space="0" w:color="auto"/>
      </w:divBdr>
    </w:div>
    <w:div w:id="1437670578">
      <w:bodyDiv w:val="1"/>
      <w:marLeft w:val="0"/>
      <w:marRight w:val="0"/>
      <w:marTop w:val="0"/>
      <w:marBottom w:val="0"/>
      <w:divBdr>
        <w:top w:val="none" w:sz="0" w:space="0" w:color="auto"/>
        <w:left w:val="none" w:sz="0" w:space="0" w:color="auto"/>
        <w:bottom w:val="none" w:sz="0" w:space="0" w:color="auto"/>
        <w:right w:val="none" w:sz="0" w:space="0" w:color="auto"/>
      </w:divBdr>
    </w:div>
    <w:div w:id="1443569479">
      <w:bodyDiv w:val="1"/>
      <w:marLeft w:val="0"/>
      <w:marRight w:val="0"/>
      <w:marTop w:val="0"/>
      <w:marBottom w:val="0"/>
      <w:divBdr>
        <w:top w:val="none" w:sz="0" w:space="0" w:color="auto"/>
        <w:left w:val="none" w:sz="0" w:space="0" w:color="auto"/>
        <w:bottom w:val="none" w:sz="0" w:space="0" w:color="auto"/>
        <w:right w:val="none" w:sz="0" w:space="0" w:color="auto"/>
      </w:divBdr>
    </w:div>
    <w:div w:id="1451052561">
      <w:bodyDiv w:val="1"/>
      <w:marLeft w:val="0"/>
      <w:marRight w:val="0"/>
      <w:marTop w:val="0"/>
      <w:marBottom w:val="0"/>
      <w:divBdr>
        <w:top w:val="none" w:sz="0" w:space="0" w:color="auto"/>
        <w:left w:val="none" w:sz="0" w:space="0" w:color="auto"/>
        <w:bottom w:val="none" w:sz="0" w:space="0" w:color="auto"/>
        <w:right w:val="none" w:sz="0" w:space="0" w:color="auto"/>
      </w:divBdr>
    </w:div>
    <w:div w:id="1453398170">
      <w:bodyDiv w:val="1"/>
      <w:marLeft w:val="0"/>
      <w:marRight w:val="0"/>
      <w:marTop w:val="0"/>
      <w:marBottom w:val="0"/>
      <w:divBdr>
        <w:top w:val="none" w:sz="0" w:space="0" w:color="auto"/>
        <w:left w:val="none" w:sz="0" w:space="0" w:color="auto"/>
        <w:bottom w:val="none" w:sz="0" w:space="0" w:color="auto"/>
        <w:right w:val="none" w:sz="0" w:space="0" w:color="auto"/>
      </w:divBdr>
    </w:div>
    <w:div w:id="1455909421">
      <w:bodyDiv w:val="1"/>
      <w:marLeft w:val="0"/>
      <w:marRight w:val="0"/>
      <w:marTop w:val="0"/>
      <w:marBottom w:val="0"/>
      <w:divBdr>
        <w:top w:val="none" w:sz="0" w:space="0" w:color="auto"/>
        <w:left w:val="none" w:sz="0" w:space="0" w:color="auto"/>
        <w:bottom w:val="none" w:sz="0" w:space="0" w:color="auto"/>
        <w:right w:val="none" w:sz="0" w:space="0" w:color="auto"/>
      </w:divBdr>
    </w:div>
    <w:div w:id="1457916157">
      <w:bodyDiv w:val="1"/>
      <w:marLeft w:val="0"/>
      <w:marRight w:val="0"/>
      <w:marTop w:val="0"/>
      <w:marBottom w:val="0"/>
      <w:divBdr>
        <w:top w:val="none" w:sz="0" w:space="0" w:color="auto"/>
        <w:left w:val="none" w:sz="0" w:space="0" w:color="auto"/>
        <w:bottom w:val="none" w:sz="0" w:space="0" w:color="auto"/>
        <w:right w:val="none" w:sz="0" w:space="0" w:color="auto"/>
      </w:divBdr>
    </w:div>
    <w:div w:id="1469711059">
      <w:bodyDiv w:val="1"/>
      <w:marLeft w:val="0"/>
      <w:marRight w:val="0"/>
      <w:marTop w:val="0"/>
      <w:marBottom w:val="0"/>
      <w:divBdr>
        <w:top w:val="none" w:sz="0" w:space="0" w:color="auto"/>
        <w:left w:val="none" w:sz="0" w:space="0" w:color="auto"/>
        <w:bottom w:val="none" w:sz="0" w:space="0" w:color="auto"/>
        <w:right w:val="none" w:sz="0" w:space="0" w:color="auto"/>
      </w:divBdr>
    </w:div>
    <w:div w:id="1478061338">
      <w:bodyDiv w:val="1"/>
      <w:marLeft w:val="0"/>
      <w:marRight w:val="0"/>
      <w:marTop w:val="0"/>
      <w:marBottom w:val="0"/>
      <w:divBdr>
        <w:top w:val="none" w:sz="0" w:space="0" w:color="auto"/>
        <w:left w:val="none" w:sz="0" w:space="0" w:color="auto"/>
        <w:bottom w:val="none" w:sz="0" w:space="0" w:color="auto"/>
        <w:right w:val="none" w:sz="0" w:space="0" w:color="auto"/>
      </w:divBdr>
    </w:div>
    <w:div w:id="1480682388">
      <w:bodyDiv w:val="1"/>
      <w:marLeft w:val="0"/>
      <w:marRight w:val="0"/>
      <w:marTop w:val="0"/>
      <w:marBottom w:val="0"/>
      <w:divBdr>
        <w:top w:val="none" w:sz="0" w:space="0" w:color="auto"/>
        <w:left w:val="none" w:sz="0" w:space="0" w:color="auto"/>
        <w:bottom w:val="none" w:sz="0" w:space="0" w:color="auto"/>
        <w:right w:val="none" w:sz="0" w:space="0" w:color="auto"/>
      </w:divBdr>
    </w:div>
    <w:div w:id="1482193621">
      <w:bodyDiv w:val="1"/>
      <w:marLeft w:val="0"/>
      <w:marRight w:val="0"/>
      <w:marTop w:val="0"/>
      <w:marBottom w:val="0"/>
      <w:divBdr>
        <w:top w:val="none" w:sz="0" w:space="0" w:color="auto"/>
        <w:left w:val="none" w:sz="0" w:space="0" w:color="auto"/>
        <w:bottom w:val="none" w:sz="0" w:space="0" w:color="auto"/>
        <w:right w:val="none" w:sz="0" w:space="0" w:color="auto"/>
      </w:divBdr>
    </w:div>
    <w:div w:id="1488398126">
      <w:bodyDiv w:val="1"/>
      <w:marLeft w:val="0"/>
      <w:marRight w:val="0"/>
      <w:marTop w:val="0"/>
      <w:marBottom w:val="0"/>
      <w:divBdr>
        <w:top w:val="none" w:sz="0" w:space="0" w:color="auto"/>
        <w:left w:val="none" w:sz="0" w:space="0" w:color="auto"/>
        <w:bottom w:val="none" w:sz="0" w:space="0" w:color="auto"/>
        <w:right w:val="none" w:sz="0" w:space="0" w:color="auto"/>
      </w:divBdr>
    </w:div>
    <w:div w:id="1525512583">
      <w:bodyDiv w:val="1"/>
      <w:marLeft w:val="0"/>
      <w:marRight w:val="0"/>
      <w:marTop w:val="0"/>
      <w:marBottom w:val="0"/>
      <w:divBdr>
        <w:top w:val="none" w:sz="0" w:space="0" w:color="auto"/>
        <w:left w:val="none" w:sz="0" w:space="0" w:color="auto"/>
        <w:bottom w:val="none" w:sz="0" w:space="0" w:color="auto"/>
        <w:right w:val="none" w:sz="0" w:space="0" w:color="auto"/>
      </w:divBdr>
    </w:div>
    <w:div w:id="1527911095">
      <w:bodyDiv w:val="1"/>
      <w:marLeft w:val="0"/>
      <w:marRight w:val="0"/>
      <w:marTop w:val="0"/>
      <w:marBottom w:val="0"/>
      <w:divBdr>
        <w:top w:val="none" w:sz="0" w:space="0" w:color="auto"/>
        <w:left w:val="none" w:sz="0" w:space="0" w:color="auto"/>
        <w:bottom w:val="none" w:sz="0" w:space="0" w:color="auto"/>
        <w:right w:val="none" w:sz="0" w:space="0" w:color="auto"/>
      </w:divBdr>
    </w:div>
    <w:div w:id="1529446016">
      <w:bodyDiv w:val="1"/>
      <w:marLeft w:val="0"/>
      <w:marRight w:val="0"/>
      <w:marTop w:val="0"/>
      <w:marBottom w:val="0"/>
      <w:divBdr>
        <w:top w:val="none" w:sz="0" w:space="0" w:color="auto"/>
        <w:left w:val="none" w:sz="0" w:space="0" w:color="auto"/>
        <w:bottom w:val="none" w:sz="0" w:space="0" w:color="auto"/>
        <w:right w:val="none" w:sz="0" w:space="0" w:color="auto"/>
      </w:divBdr>
    </w:div>
    <w:div w:id="1540968823">
      <w:bodyDiv w:val="1"/>
      <w:marLeft w:val="0"/>
      <w:marRight w:val="0"/>
      <w:marTop w:val="0"/>
      <w:marBottom w:val="0"/>
      <w:divBdr>
        <w:top w:val="none" w:sz="0" w:space="0" w:color="auto"/>
        <w:left w:val="none" w:sz="0" w:space="0" w:color="auto"/>
        <w:bottom w:val="none" w:sz="0" w:space="0" w:color="auto"/>
        <w:right w:val="none" w:sz="0" w:space="0" w:color="auto"/>
      </w:divBdr>
    </w:div>
    <w:div w:id="1544749396">
      <w:bodyDiv w:val="1"/>
      <w:marLeft w:val="0"/>
      <w:marRight w:val="0"/>
      <w:marTop w:val="0"/>
      <w:marBottom w:val="0"/>
      <w:divBdr>
        <w:top w:val="none" w:sz="0" w:space="0" w:color="auto"/>
        <w:left w:val="none" w:sz="0" w:space="0" w:color="auto"/>
        <w:bottom w:val="none" w:sz="0" w:space="0" w:color="auto"/>
        <w:right w:val="none" w:sz="0" w:space="0" w:color="auto"/>
      </w:divBdr>
    </w:div>
    <w:div w:id="1545026392">
      <w:bodyDiv w:val="1"/>
      <w:marLeft w:val="0"/>
      <w:marRight w:val="0"/>
      <w:marTop w:val="0"/>
      <w:marBottom w:val="0"/>
      <w:divBdr>
        <w:top w:val="none" w:sz="0" w:space="0" w:color="auto"/>
        <w:left w:val="none" w:sz="0" w:space="0" w:color="auto"/>
        <w:bottom w:val="none" w:sz="0" w:space="0" w:color="auto"/>
        <w:right w:val="none" w:sz="0" w:space="0" w:color="auto"/>
      </w:divBdr>
    </w:div>
    <w:div w:id="1547835760">
      <w:bodyDiv w:val="1"/>
      <w:marLeft w:val="0"/>
      <w:marRight w:val="0"/>
      <w:marTop w:val="0"/>
      <w:marBottom w:val="0"/>
      <w:divBdr>
        <w:top w:val="none" w:sz="0" w:space="0" w:color="auto"/>
        <w:left w:val="none" w:sz="0" w:space="0" w:color="auto"/>
        <w:bottom w:val="none" w:sz="0" w:space="0" w:color="auto"/>
        <w:right w:val="none" w:sz="0" w:space="0" w:color="auto"/>
      </w:divBdr>
    </w:div>
    <w:div w:id="1567258996">
      <w:bodyDiv w:val="1"/>
      <w:marLeft w:val="0"/>
      <w:marRight w:val="0"/>
      <w:marTop w:val="0"/>
      <w:marBottom w:val="0"/>
      <w:divBdr>
        <w:top w:val="none" w:sz="0" w:space="0" w:color="auto"/>
        <w:left w:val="none" w:sz="0" w:space="0" w:color="auto"/>
        <w:bottom w:val="none" w:sz="0" w:space="0" w:color="auto"/>
        <w:right w:val="none" w:sz="0" w:space="0" w:color="auto"/>
      </w:divBdr>
    </w:div>
    <w:div w:id="1568373214">
      <w:bodyDiv w:val="1"/>
      <w:marLeft w:val="0"/>
      <w:marRight w:val="0"/>
      <w:marTop w:val="0"/>
      <w:marBottom w:val="0"/>
      <w:divBdr>
        <w:top w:val="none" w:sz="0" w:space="0" w:color="auto"/>
        <w:left w:val="none" w:sz="0" w:space="0" w:color="auto"/>
        <w:bottom w:val="none" w:sz="0" w:space="0" w:color="auto"/>
        <w:right w:val="none" w:sz="0" w:space="0" w:color="auto"/>
      </w:divBdr>
    </w:div>
    <w:div w:id="1572084101">
      <w:bodyDiv w:val="1"/>
      <w:marLeft w:val="0"/>
      <w:marRight w:val="0"/>
      <w:marTop w:val="0"/>
      <w:marBottom w:val="0"/>
      <w:divBdr>
        <w:top w:val="none" w:sz="0" w:space="0" w:color="auto"/>
        <w:left w:val="none" w:sz="0" w:space="0" w:color="auto"/>
        <w:bottom w:val="none" w:sz="0" w:space="0" w:color="auto"/>
        <w:right w:val="none" w:sz="0" w:space="0" w:color="auto"/>
      </w:divBdr>
    </w:div>
    <w:div w:id="1572929543">
      <w:bodyDiv w:val="1"/>
      <w:marLeft w:val="0"/>
      <w:marRight w:val="0"/>
      <w:marTop w:val="0"/>
      <w:marBottom w:val="0"/>
      <w:divBdr>
        <w:top w:val="none" w:sz="0" w:space="0" w:color="auto"/>
        <w:left w:val="none" w:sz="0" w:space="0" w:color="auto"/>
        <w:bottom w:val="none" w:sz="0" w:space="0" w:color="auto"/>
        <w:right w:val="none" w:sz="0" w:space="0" w:color="auto"/>
      </w:divBdr>
    </w:div>
    <w:div w:id="1575629976">
      <w:bodyDiv w:val="1"/>
      <w:marLeft w:val="0"/>
      <w:marRight w:val="0"/>
      <w:marTop w:val="0"/>
      <w:marBottom w:val="0"/>
      <w:divBdr>
        <w:top w:val="none" w:sz="0" w:space="0" w:color="auto"/>
        <w:left w:val="none" w:sz="0" w:space="0" w:color="auto"/>
        <w:bottom w:val="none" w:sz="0" w:space="0" w:color="auto"/>
        <w:right w:val="none" w:sz="0" w:space="0" w:color="auto"/>
      </w:divBdr>
    </w:div>
    <w:div w:id="1589003383">
      <w:bodyDiv w:val="1"/>
      <w:marLeft w:val="0"/>
      <w:marRight w:val="0"/>
      <w:marTop w:val="0"/>
      <w:marBottom w:val="0"/>
      <w:divBdr>
        <w:top w:val="none" w:sz="0" w:space="0" w:color="auto"/>
        <w:left w:val="none" w:sz="0" w:space="0" w:color="auto"/>
        <w:bottom w:val="none" w:sz="0" w:space="0" w:color="auto"/>
        <w:right w:val="none" w:sz="0" w:space="0" w:color="auto"/>
      </w:divBdr>
    </w:div>
    <w:div w:id="1595936127">
      <w:bodyDiv w:val="1"/>
      <w:marLeft w:val="0"/>
      <w:marRight w:val="0"/>
      <w:marTop w:val="0"/>
      <w:marBottom w:val="0"/>
      <w:divBdr>
        <w:top w:val="none" w:sz="0" w:space="0" w:color="auto"/>
        <w:left w:val="none" w:sz="0" w:space="0" w:color="auto"/>
        <w:bottom w:val="none" w:sz="0" w:space="0" w:color="auto"/>
        <w:right w:val="none" w:sz="0" w:space="0" w:color="auto"/>
      </w:divBdr>
    </w:div>
    <w:div w:id="1607687454">
      <w:bodyDiv w:val="1"/>
      <w:marLeft w:val="0"/>
      <w:marRight w:val="0"/>
      <w:marTop w:val="0"/>
      <w:marBottom w:val="0"/>
      <w:divBdr>
        <w:top w:val="none" w:sz="0" w:space="0" w:color="auto"/>
        <w:left w:val="none" w:sz="0" w:space="0" w:color="auto"/>
        <w:bottom w:val="none" w:sz="0" w:space="0" w:color="auto"/>
        <w:right w:val="none" w:sz="0" w:space="0" w:color="auto"/>
      </w:divBdr>
    </w:div>
    <w:div w:id="1619292355">
      <w:bodyDiv w:val="1"/>
      <w:marLeft w:val="0"/>
      <w:marRight w:val="0"/>
      <w:marTop w:val="0"/>
      <w:marBottom w:val="0"/>
      <w:divBdr>
        <w:top w:val="none" w:sz="0" w:space="0" w:color="auto"/>
        <w:left w:val="none" w:sz="0" w:space="0" w:color="auto"/>
        <w:bottom w:val="none" w:sz="0" w:space="0" w:color="auto"/>
        <w:right w:val="none" w:sz="0" w:space="0" w:color="auto"/>
      </w:divBdr>
    </w:div>
    <w:div w:id="1621649070">
      <w:bodyDiv w:val="1"/>
      <w:marLeft w:val="0"/>
      <w:marRight w:val="0"/>
      <w:marTop w:val="0"/>
      <w:marBottom w:val="0"/>
      <w:divBdr>
        <w:top w:val="none" w:sz="0" w:space="0" w:color="auto"/>
        <w:left w:val="none" w:sz="0" w:space="0" w:color="auto"/>
        <w:bottom w:val="none" w:sz="0" w:space="0" w:color="auto"/>
        <w:right w:val="none" w:sz="0" w:space="0" w:color="auto"/>
      </w:divBdr>
    </w:div>
    <w:div w:id="1622806070">
      <w:bodyDiv w:val="1"/>
      <w:marLeft w:val="0"/>
      <w:marRight w:val="0"/>
      <w:marTop w:val="0"/>
      <w:marBottom w:val="0"/>
      <w:divBdr>
        <w:top w:val="none" w:sz="0" w:space="0" w:color="auto"/>
        <w:left w:val="none" w:sz="0" w:space="0" w:color="auto"/>
        <w:bottom w:val="none" w:sz="0" w:space="0" w:color="auto"/>
        <w:right w:val="none" w:sz="0" w:space="0" w:color="auto"/>
      </w:divBdr>
    </w:div>
    <w:div w:id="1629627976">
      <w:bodyDiv w:val="1"/>
      <w:marLeft w:val="0"/>
      <w:marRight w:val="0"/>
      <w:marTop w:val="0"/>
      <w:marBottom w:val="0"/>
      <w:divBdr>
        <w:top w:val="none" w:sz="0" w:space="0" w:color="auto"/>
        <w:left w:val="none" w:sz="0" w:space="0" w:color="auto"/>
        <w:bottom w:val="none" w:sz="0" w:space="0" w:color="auto"/>
        <w:right w:val="none" w:sz="0" w:space="0" w:color="auto"/>
      </w:divBdr>
    </w:div>
    <w:div w:id="1632707387">
      <w:bodyDiv w:val="1"/>
      <w:marLeft w:val="0"/>
      <w:marRight w:val="0"/>
      <w:marTop w:val="0"/>
      <w:marBottom w:val="0"/>
      <w:divBdr>
        <w:top w:val="none" w:sz="0" w:space="0" w:color="auto"/>
        <w:left w:val="none" w:sz="0" w:space="0" w:color="auto"/>
        <w:bottom w:val="none" w:sz="0" w:space="0" w:color="auto"/>
        <w:right w:val="none" w:sz="0" w:space="0" w:color="auto"/>
      </w:divBdr>
    </w:div>
    <w:div w:id="1640190241">
      <w:bodyDiv w:val="1"/>
      <w:marLeft w:val="0"/>
      <w:marRight w:val="0"/>
      <w:marTop w:val="0"/>
      <w:marBottom w:val="0"/>
      <w:divBdr>
        <w:top w:val="none" w:sz="0" w:space="0" w:color="auto"/>
        <w:left w:val="none" w:sz="0" w:space="0" w:color="auto"/>
        <w:bottom w:val="none" w:sz="0" w:space="0" w:color="auto"/>
        <w:right w:val="none" w:sz="0" w:space="0" w:color="auto"/>
      </w:divBdr>
    </w:div>
    <w:div w:id="1654749005">
      <w:bodyDiv w:val="1"/>
      <w:marLeft w:val="0"/>
      <w:marRight w:val="0"/>
      <w:marTop w:val="0"/>
      <w:marBottom w:val="0"/>
      <w:divBdr>
        <w:top w:val="none" w:sz="0" w:space="0" w:color="auto"/>
        <w:left w:val="none" w:sz="0" w:space="0" w:color="auto"/>
        <w:bottom w:val="none" w:sz="0" w:space="0" w:color="auto"/>
        <w:right w:val="none" w:sz="0" w:space="0" w:color="auto"/>
      </w:divBdr>
    </w:div>
    <w:div w:id="1667584808">
      <w:bodyDiv w:val="1"/>
      <w:marLeft w:val="0"/>
      <w:marRight w:val="0"/>
      <w:marTop w:val="0"/>
      <w:marBottom w:val="0"/>
      <w:divBdr>
        <w:top w:val="none" w:sz="0" w:space="0" w:color="auto"/>
        <w:left w:val="none" w:sz="0" w:space="0" w:color="auto"/>
        <w:bottom w:val="none" w:sz="0" w:space="0" w:color="auto"/>
        <w:right w:val="none" w:sz="0" w:space="0" w:color="auto"/>
      </w:divBdr>
    </w:div>
    <w:div w:id="1672099818">
      <w:bodyDiv w:val="1"/>
      <w:marLeft w:val="0"/>
      <w:marRight w:val="0"/>
      <w:marTop w:val="0"/>
      <w:marBottom w:val="0"/>
      <w:divBdr>
        <w:top w:val="none" w:sz="0" w:space="0" w:color="auto"/>
        <w:left w:val="none" w:sz="0" w:space="0" w:color="auto"/>
        <w:bottom w:val="none" w:sz="0" w:space="0" w:color="auto"/>
        <w:right w:val="none" w:sz="0" w:space="0" w:color="auto"/>
      </w:divBdr>
    </w:div>
    <w:div w:id="1684429074">
      <w:bodyDiv w:val="1"/>
      <w:marLeft w:val="0"/>
      <w:marRight w:val="0"/>
      <w:marTop w:val="0"/>
      <w:marBottom w:val="0"/>
      <w:divBdr>
        <w:top w:val="none" w:sz="0" w:space="0" w:color="auto"/>
        <w:left w:val="none" w:sz="0" w:space="0" w:color="auto"/>
        <w:bottom w:val="none" w:sz="0" w:space="0" w:color="auto"/>
        <w:right w:val="none" w:sz="0" w:space="0" w:color="auto"/>
      </w:divBdr>
    </w:div>
    <w:div w:id="1695619282">
      <w:bodyDiv w:val="1"/>
      <w:marLeft w:val="0"/>
      <w:marRight w:val="0"/>
      <w:marTop w:val="0"/>
      <w:marBottom w:val="0"/>
      <w:divBdr>
        <w:top w:val="none" w:sz="0" w:space="0" w:color="auto"/>
        <w:left w:val="none" w:sz="0" w:space="0" w:color="auto"/>
        <w:bottom w:val="none" w:sz="0" w:space="0" w:color="auto"/>
        <w:right w:val="none" w:sz="0" w:space="0" w:color="auto"/>
      </w:divBdr>
    </w:div>
    <w:div w:id="1696806035">
      <w:bodyDiv w:val="1"/>
      <w:marLeft w:val="0"/>
      <w:marRight w:val="0"/>
      <w:marTop w:val="0"/>
      <w:marBottom w:val="0"/>
      <w:divBdr>
        <w:top w:val="none" w:sz="0" w:space="0" w:color="auto"/>
        <w:left w:val="none" w:sz="0" w:space="0" w:color="auto"/>
        <w:bottom w:val="none" w:sz="0" w:space="0" w:color="auto"/>
        <w:right w:val="none" w:sz="0" w:space="0" w:color="auto"/>
      </w:divBdr>
    </w:div>
    <w:div w:id="1696998857">
      <w:bodyDiv w:val="1"/>
      <w:marLeft w:val="0"/>
      <w:marRight w:val="0"/>
      <w:marTop w:val="0"/>
      <w:marBottom w:val="0"/>
      <w:divBdr>
        <w:top w:val="none" w:sz="0" w:space="0" w:color="auto"/>
        <w:left w:val="none" w:sz="0" w:space="0" w:color="auto"/>
        <w:bottom w:val="none" w:sz="0" w:space="0" w:color="auto"/>
        <w:right w:val="none" w:sz="0" w:space="0" w:color="auto"/>
      </w:divBdr>
    </w:div>
    <w:div w:id="1699894258">
      <w:bodyDiv w:val="1"/>
      <w:marLeft w:val="0"/>
      <w:marRight w:val="0"/>
      <w:marTop w:val="0"/>
      <w:marBottom w:val="0"/>
      <w:divBdr>
        <w:top w:val="none" w:sz="0" w:space="0" w:color="auto"/>
        <w:left w:val="none" w:sz="0" w:space="0" w:color="auto"/>
        <w:bottom w:val="none" w:sz="0" w:space="0" w:color="auto"/>
        <w:right w:val="none" w:sz="0" w:space="0" w:color="auto"/>
      </w:divBdr>
    </w:div>
    <w:div w:id="1701928399">
      <w:bodyDiv w:val="1"/>
      <w:marLeft w:val="0"/>
      <w:marRight w:val="0"/>
      <w:marTop w:val="0"/>
      <w:marBottom w:val="0"/>
      <w:divBdr>
        <w:top w:val="none" w:sz="0" w:space="0" w:color="auto"/>
        <w:left w:val="none" w:sz="0" w:space="0" w:color="auto"/>
        <w:bottom w:val="none" w:sz="0" w:space="0" w:color="auto"/>
        <w:right w:val="none" w:sz="0" w:space="0" w:color="auto"/>
      </w:divBdr>
    </w:div>
    <w:div w:id="1702317327">
      <w:bodyDiv w:val="1"/>
      <w:marLeft w:val="0"/>
      <w:marRight w:val="0"/>
      <w:marTop w:val="0"/>
      <w:marBottom w:val="0"/>
      <w:divBdr>
        <w:top w:val="none" w:sz="0" w:space="0" w:color="auto"/>
        <w:left w:val="none" w:sz="0" w:space="0" w:color="auto"/>
        <w:bottom w:val="none" w:sz="0" w:space="0" w:color="auto"/>
        <w:right w:val="none" w:sz="0" w:space="0" w:color="auto"/>
      </w:divBdr>
    </w:div>
    <w:div w:id="1712152369">
      <w:bodyDiv w:val="1"/>
      <w:marLeft w:val="0"/>
      <w:marRight w:val="0"/>
      <w:marTop w:val="0"/>
      <w:marBottom w:val="0"/>
      <w:divBdr>
        <w:top w:val="none" w:sz="0" w:space="0" w:color="auto"/>
        <w:left w:val="none" w:sz="0" w:space="0" w:color="auto"/>
        <w:bottom w:val="none" w:sz="0" w:space="0" w:color="auto"/>
        <w:right w:val="none" w:sz="0" w:space="0" w:color="auto"/>
      </w:divBdr>
    </w:div>
    <w:div w:id="1714423664">
      <w:bodyDiv w:val="1"/>
      <w:marLeft w:val="0"/>
      <w:marRight w:val="0"/>
      <w:marTop w:val="0"/>
      <w:marBottom w:val="0"/>
      <w:divBdr>
        <w:top w:val="none" w:sz="0" w:space="0" w:color="auto"/>
        <w:left w:val="none" w:sz="0" w:space="0" w:color="auto"/>
        <w:bottom w:val="none" w:sz="0" w:space="0" w:color="auto"/>
        <w:right w:val="none" w:sz="0" w:space="0" w:color="auto"/>
      </w:divBdr>
    </w:div>
    <w:div w:id="1721510431">
      <w:bodyDiv w:val="1"/>
      <w:marLeft w:val="0"/>
      <w:marRight w:val="0"/>
      <w:marTop w:val="0"/>
      <w:marBottom w:val="0"/>
      <w:divBdr>
        <w:top w:val="none" w:sz="0" w:space="0" w:color="auto"/>
        <w:left w:val="none" w:sz="0" w:space="0" w:color="auto"/>
        <w:bottom w:val="none" w:sz="0" w:space="0" w:color="auto"/>
        <w:right w:val="none" w:sz="0" w:space="0" w:color="auto"/>
      </w:divBdr>
    </w:div>
    <w:div w:id="1722750806">
      <w:bodyDiv w:val="1"/>
      <w:marLeft w:val="0"/>
      <w:marRight w:val="0"/>
      <w:marTop w:val="0"/>
      <w:marBottom w:val="0"/>
      <w:divBdr>
        <w:top w:val="none" w:sz="0" w:space="0" w:color="auto"/>
        <w:left w:val="none" w:sz="0" w:space="0" w:color="auto"/>
        <w:bottom w:val="none" w:sz="0" w:space="0" w:color="auto"/>
        <w:right w:val="none" w:sz="0" w:space="0" w:color="auto"/>
      </w:divBdr>
    </w:div>
    <w:div w:id="1726488683">
      <w:bodyDiv w:val="1"/>
      <w:marLeft w:val="0"/>
      <w:marRight w:val="0"/>
      <w:marTop w:val="0"/>
      <w:marBottom w:val="0"/>
      <w:divBdr>
        <w:top w:val="none" w:sz="0" w:space="0" w:color="auto"/>
        <w:left w:val="none" w:sz="0" w:space="0" w:color="auto"/>
        <w:bottom w:val="none" w:sz="0" w:space="0" w:color="auto"/>
        <w:right w:val="none" w:sz="0" w:space="0" w:color="auto"/>
      </w:divBdr>
    </w:div>
    <w:div w:id="1728991782">
      <w:bodyDiv w:val="1"/>
      <w:marLeft w:val="0"/>
      <w:marRight w:val="0"/>
      <w:marTop w:val="0"/>
      <w:marBottom w:val="0"/>
      <w:divBdr>
        <w:top w:val="none" w:sz="0" w:space="0" w:color="auto"/>
        <w:left w:val="none" w:sz="0" w:space="0" w:color="auto"/>
        <w:bottom w:val="none" w:sz="0" w:space="0" w:color="auto"/>
        <w:right w:val="none" w:sz="0" w:space="0" w:color="auto"/>
      </w:divBdr>
    </w:div>
    <w:div w:id="1729373349">
      <w:bodyDiv w:val="1"/>
      <w:marLeft w:val="0"/>
      <w:marRight w:val="0"/>
      <w:marTop w:val="0"/>
      <w:marBottom w:val="0"/>
      <w:divBdr>
        <w:top w:val="none" w:sz="0" w:space="0" w:color="auto"/>
        <w:left w:val="none" w:sz="0" w:space="0" w:color="auto"/>
        <w:bottom w:val="none" w:sz="0" w:space="0" w:color="auto"/>
        <w:right w:val="none" w:sz="0" w:space="0" w:color="auto"/>
      </w:divBdr>
    </w:div>
    <w:div w:id="1733112414">
      <w:bodyDiv w:val="1"/>
      <w:marLeft w:val="0"/>
      <w:marRight w:val="0"/>
      <w:marTop w:val="0"/>
      <w:marBottom w:val="0"/>
      <w:divBdr>
        <w:top w:val="none" w:sz="0" w:space="0" w:color="auto"/>
        <w:left w:val="none" w:sz="0" w:space="0" w:color="auto"/>
        <w:bottom w:val="none" w:sz="0" w:space="0" w:color="auto"/>
        <w:right w:val="none" w:sz="0" w:space="0" w:color="auto"/>
      </w:divBdr>
    </w:div>
    <w:div w:id="1736931503">
      <w:bodyDiv w:val="1"/>
      <w:marLeft w:val="0"/>
      <w:marRight w:val="0"/>
      <w:marTop w:val="0"/>
      <w:marBottom w:val="0"/>
      <w:divBdr>
        <w:top w:val="none" w:sz="0" w:space="0" w:color="auto"/>
        <w:left w:val="none" w:sz="0" w:space="0" w:color="auto"/>
        <w:bottom w:val="none" w:sz="0" w:space="0" w:color="auto"/>
        <w:right w:val="none" w:sz="0" w:space="0" w:color="auto"/>
      </w:divBdr>
    </w:div>
    <w:div w:id="1737702215">
      <w:bodyDiv w:val="1"/>
      <w:marLeft w:val="0"/>
      <w:marRight w:val="0"/>
      <w:marTop w:val="0"/>
      <w:marBottom w:val="0"/>
      <w:divBdr>
        <w:top w:val="none" w:sz="0" w:space="0" w:color="auto"/>
        <w:left w:val="none" w:sz="0" w:space="0" w:color="auto"/>
        <w:bottom w:val="none" w:sz="0" w:space="0" w:color="auto"/>
        <w:right w:val="none" w:sz="0" w:space="0" w:color="auto"/>
      </w:divBdr>
    </w:div>
    <w:div w:id="1746101343">
      <w:bodyDiv w:val="1"/>
      <w:marLeft w:val="0"/>
      <w:marRight w:val="0"/>
      <w:marTop w:val="0"/>
      <w:marBottom w:val="0"/>
      <w:divBdr>
        <w:top w:val="none" w:sz="0" w:space="0" w:color="auto"/>
        <w:left w:val="none" w:sz="0" w:space="0" w:color="auto"/>
        <w:bottom w:val="none" w:sz="0" w:space="0" w:color="auto"/>
        <w:right w:val="none" w:sz="0" w:space="0" w:color="auto"/>
      </w:divBdr>
    </w:div>
    <w:div w:id="1753309141">
      <w:bodyDiv w:val="1"/>
      <w:marLeft w:val="0"/>
      <w:marRight w:val="0"/>
      <w:marTop w:val="0"/>
      <w:marBottom w:val="0"/>
      <w:divBdr>
        <w:top w:val="none" w:sz="0" w:space="0" w:color="auto"/>
        <w:left w:val="none" w:sz="0" w:space="0" w:color="auto"/>
        <w:bottom w:val="none" w:sz="0" w:space="0" w:color="auto"/>
        <w:right w:val="none" w:sz="0" w:space="0" w:color="auto"/>
      </w:divBdr>
    </w:div>
    <w:div w:id="1764454711">
      <w:bodyDiv w:val="1"/>
      <w:marLeft w:val="0"/>
      <w:marRight w:val="0"/>
      <w:marTop w:val="0"/>
      <w:marBottom w:val="0"/>
      <w:divBdr>
        <w:top w:val="none" w:sz="0" w:space="0" w:color="auto"/>
        <w:left w:val="none" w:sz="0" w:space="0" w:color="auto"/>
        <w:bottom w:val="none" w:sz="0" w:space="0" w:color="auto"/>
        <w:right w:val="none" w:sz="0" w:space="0" w:color="auto"/>
      </w:divBdr>
    </w:div>
    <w:div w:id="1765421809">
      <w:bodyDiv w:val="1"/>
      <w:marLeft w:val="0"/>
      <w:marRight w:val="0"/>
      <w:marTop w:val="0"/>
      <w:marBottom w:val="0"/>
      <w:divBdr>
        <w:top w:val="none" w:sz="0" w:space="0" w:color="auto"/>
        <w:left w:val="none" w:sz="0" w:space="0" w:color="auto"/>
        <w:bottom w:val="none" w:sz="0" w:space="0" w:color="auto"/>
        <w:right w:val="none" w:sz="0" w:space="0" w:color="auto"/>
      </w:divBdr>
    </w:div>
    <w:div w:id="1785153890">
      <w:bodyDiv w:val="1"/>
      <w:marLeft w:val="0"/>
      <w:marRight w:val="0"/>
      <w:marTop w:val="0"/>
      <w:marBottom w:val="0"/>
      <w:divBdr>
        <w:top w:val="none" w:sz="0" w:space="0" w:color="auto"/>
        <w:left w:val="none" w:sz="0" w:space="0" w:color="auto"/>
        <w:bottom w:val="none" w:sz="0" w:space="0" w:color="auto"/>
        <w:right w:val="none" w:sz="0" w:space="0" w:color="auto"/>
      </w:divBdr>
    </w:div>
    <w:div w:id="1796941878">
      <w:bodyDiv w:val="1"/>
      <w:marLeft w:val="0"/>
      <w:marRight w:val="0"/>
      <w:marTop w:val="0"/>
      <w:marBottom w:val="0"/>
      <w:divBdr>
        <w:top w:val="none" w:sz="0" w:space="0" w:color="auto"/>
        <w:left w:val="none" w:sz="0" w:space="0" w:color="auto"/>
        <w:bottom w:val="none" w:sz="0" w:space="0" w:color="auto"/>
        <w:right w:val="none" w:sz="0" w:space="0" w:color="auto"/>
      </w:divBdr>
    </w:div>
    <w:div w:id="1811093126">
      <w:bodyDiv w:val="1"/>
      <w:marLeft w:val="0"/>
      <w:marRight w:val="0"/>
      <w:marTop w:val="0"/>
      <w:marBottom w:val="0"/>
      <w:divBdr>
        <w:top w:val="none" w:sz="0" w:space="0" w:color="auto"/>
        <w:left w:val="none" w:sz="0" w:space="0" w:color="auto"/>
        <w:bottom w:val="none" w:sz="0" w:space="0" w:color="auto"/>
        <w:right w:val="none" w:sz="0" w:space="0" w:color="auto"/>
      </w:divBdr>
    </w:div>
    <w:div w:id="1823540511">
      <w:bodyDiv w:val="1"/>
      <w:marLeft w:val="0"/>
      <w:marRight w:val="0"/>
      <w:marTop w:val="0"/>
      <w:marBottom w:val="0"/>
      <w:divBdr>
        <w:top w:val="none" w:sz="0" w:space="0" w:color="auto"/>
        <w:left w:val="none" w:sz="0" w:space="0" w:color="auto"/>
        <w:bottom w:val="none" w:sz="0" w:space="0" w:color="auto"/>
        <w:right w:val="none" w:sz="0" w:space="0" w:color="auto"/>
      </w:divBdr>
    </w:div>
    <w:div w:id="1834757916">
      <w:bodyDiv w:val="1"/>
      <w:marLeft w:val="0"/>
      <w:marRight w:val="0"/>
      <w:marTop w:val="0"/>
      <w:marBottom w:val="0"/>
      <w:divBdr>
        <w:top w:val="none" w:sz="0" w:space="0" w:color="auto"/>
        <w:left w:val="none" w:sz="0" w:space="0" w:color="auto"/>
        <w:bottom w:val="none" w:sz="0" w:space="0" w:color="auto"/>
        <w:right w:val="none" w:sz="0" w:space="0" w:color="auto"/>
      </w:divBdr>
    </w:div>
    <w:div w:id="1835564549">
      <w:bodyDiv w:val="1"/>
      <w:marLeft w:val="0"/>
      <w:marRight w:val="0"/>
      <w:marTop w:val="0"/>
      <w:marBottom w:val="0"/>
      <w:divBdr>
        <w:top w:val="none" w:sz="0" w:space="0" w:color="auto"/>
        <w:left w:val="none" w:sz="0" w:space="0" w:color="auto"/>
        <w:bottom w:val="none" w:sz="0" w:space="0" w:color="auto"/>
        <w:right w:val="none" w:sz="0" w:space="0" w:color="auto"/>
      </w:divBdr>
    </w:div>
    <w:div w:id="1836410954">
      <w:bodyDiv w:val="1"/>
      <w:marLeft w:val="0"/>
      <w:marRight w:val="0"/>
      <w:marTop w:val="0"/>
      <w:marBottom w:val="0"/>
      <w:divBdr>
        <w:top w:val="none" w:sz="0" w:space="0" w:color="auto"/>
        <w:left w:val="none" w:sz="0" w:space="0" w:color="auto"/>
        <w:bottom w:val="none" w:sz="0" w:space="0" w:color="auto"/>
        <w:right w:val="none" w:sz="0" w:space="0" w:color="auto"/>
      </w:divBdr>
    </w:div>
    <w:div w:id="1837183602">
      <w:bodyDiv w:val="1"/>
      <w:marLeft w:val="0"/>
      <w:marRight w:val="0"/>
      <w:marTop w:val="0"/>
      <w:marBottom w:val="0"/>
      <w:divBdr>
        <w:top w:val="none" w:sz="0" w:space="0" w:color="auto"/>
        <w:left w:val="none" w:sz="0" w:space="0" w:color="auto"/>
        <w:bottom w:val="none" w:sz="0" w:space="0" w:color="auto"/>
        <w:right w:val="none" w:sz="0" w:space="0" w:color="auto"/>
      </w:divBdr>
    </w:div>
    <w:div w:id="1839421565">
      <w:bodyDiv w:val="1"/>
      <w:marLeft w:val="0"/>
      <w:marRight w:val="0"/>
      <w:marTop w:val="0"/>
      <w:marBottom w:val="0"/>
      <w:divBdr>
        <w:top w:val="none" w:sz="0" w:space="0" w:color="auto"/>
        <w:left w:val="none" w:sz="0" w:space="0" w:color="auto"/>
        <w:bottom w:val="none" w:sz="0" w:space="0" w:color="auto"/>
        <w:right w:val="none" w:sz="0" w:space="0" w:color="auto"/>
      </w:divBdr>
    </w:div>
    <w:div w:id="1858036441">
      <w:bodyDiv w:val="1"/>
      <w:marLeft w:val="0"/>
      <w:marRight w:val="0"/>
      <w:marTop w:val="0"/>
      <w:marBottom w:val="0"/>
      <w:divBdr>
        <w:top w:val="none" w:sz="0" w:space="0" w:color="auto"/>
        <w:left w:val="none" w:sz="0" w:space="0" w:color="auto"/>
        <w:bottom w:val="none" w:sz="0" w:space="0" w:color="auto"/>
        <w:right w:val="none" w:sz="0" w:space="0" w:color="auto"/>
      </w:divBdr>
    </w:div>
    <w:div w:id="1869559926">
      <w:bodyDiv w:val="1"/>
      <w:marLeft w:val="0"/>
      <w:marRight w:val="0"/>
      <w:marTop w:val="0"/>
      <w:marBottom w:val="0"/>
      <w:divBdr>
        <w:top w:val="none" w:sz="0" w:space="0" w:color="auto"/>
        <w:left w:val="none" w:sz="0" w:space="0" w:color="auto"/>
        <w:bottom w:val="none" w:sz="0" w:space="0" w:color="auto"/>
        <w:right w:val="none" w:sz="0" w:space="0" w:color="auto"/>
      </w:divBdr>
    </w:div>
    <w:div w:id="1890996330">
      <w:bodyDiv w:val="1"/>
      <w:marLeft w:val="0"/>
      <w:marRight w:val="0"/>
      <w:marTop w:val="0"/>
      <w:marBottom w:val="0"/>
      <w:divBdr>
        <w:top w:val="none" w:sz="0" w:space="0" w:color="auto"/>
        <w:left w:val="none" w:sz="0" w:space="0" w:color="auto"/>
        <w:bottom w:val="none" w:sz="0" w:space="0" w:color="auto"/>
        <w:right w:val="none" w:sz="0" w:space="0" w:color="auto"/>
      </w:divBdr>
    </w:div>
    <w:div w:id="1895122058">
      <w:bodyDiv w:val="1"/>
      <w:marLeft w:val="0"/>
      <w:marRight w:val="0"/>
      <w:marTop w:val="0"/>
      <w:marBottom w:val="0"/>
      <w:divBdr>
        <w:top w:val="none" w:sz="0" w:space="0" w:color="auto"/>
        <w:left w:val="none" w:sz="0" w:space="0" w:color="auto"/>
        <w:bottom w:val="none" w:sz="0" w:space="0" w:color="auto"/>
        <w:right w:val="none" w:sz="0" w:space="0" w:color="auto"/>
      </w:divBdr>
    </w:div>
    <w:div w:id="1905556419">
      <w:bodyDiv w:val="1"/>
      <w:marLeft w:val="0"/>
      <w:marRight w:val="0"/>
      <w:marTop w:val="0"/>
      <w:marBottom w:val="0"/>
      <w:divBdr>
        <w:top w:val="none" w:sz="0" w:space="0" w:color="auto"/>
        <w:left w:val="none" w:sz="0" w:space="0" w:color="auto"/>
        <w:bottom w:val="none" w:sz="0" w:space="0" w:color="auto"/>
        <w:right w:val="none" w:sz="0" w:space="0" w:color="auto"/>
      </w:divBdr>
    </w:div>
    <w:div w:id="1906522304">
      <w:bodyDiv w:val="1"/>
      <w:marLeft w:val="0"/>
      <w:marRight w:val="0"/>
      <w:marTop w:val="0"/>
      <w:marBottom w:val="0"/>
      <w:divBdr>
        <w:top w:val="none" w:sz="0" w:space="0" w:color="auto"/>
        <w:left w:val="none" w:sz="0" w:space="0" w:color="auto"/>
        <w:bottom w:val="none" w:sz="0" w:space="0" w:color="auto"/>
        <w:right w:val="none" w:sz="0" w:space="0" w:color="auto"/>
      </w:divBdr>
    </w:div>
    <w:div w:id="1915502903">
      <w:bodyDiv w:val="1"/>
      <w:marLeft w:val="0"/>
      <w:marRight w:val="0"/>
      <w:marTop w:val="0"/>
      <w:marBottom w:val="0"/>
      <w:divBdr>
        <w:top w:val="none" w:sz="0" w:space="0" w:color="auto"/>
        <w:left w:val="none" w:sz="0" w:space="0" w:color="auto"/>
        <w:bottom w:val="none" w:sz="0" w:space="0" w:color="auto"/>
        <w:right w:val="none" w:sz="0" w:space="0" w:color="auto"/>
      </w:divBdr>
    </w:div>
    <w:div w:id="1924681489">
      <w:bodyDiv w:val="1"/>
      <w:marLeft w:val="0"/>
      <w:marRight w:val="0"/>
      <w:marTop w:val="0"/>
      <w:marBottom w:val="0"/>
      <w:divBdr>
        <w:top w:val="none" w:sz="0" w:space="0" w:color="auto"/>
        <w:left w:val="none" w:sz="0" w:space="0" w:color="auto"/>
        <w:bottom w:val="none" w:sz="0" w:space="0" w:color="auto"/>
        <w:right w:val="none" w:sz="0" w:space="0" w:color="auto"/>
      </w:divBdr>
    </w:div>
    <w:div w:id="1939557491">
      <w:bodyDiv w:val="1"/>
      <w:marLeft w:val="0"/>
      <w:marRight w:val="0"/>
      <w:marTop w:val="0"/>
      <w:marBottom w:val="0"/>
      <w:divBdr>
        <w:top w:val="none" w:sz="0" w:space="0" w:color="auto"/>
        <w:left w:val="none" w:sz="0" w:space="0" w:color="auto"/>
        <w:bottom w:val="none" w:sz="0" w:space="0" w:color="auto"/>
        <w:right w:val="none" w:sz="0" w:space="0" w:color="auto"/>
      </w:divBdr>
    </w:div>
    <w:div w:id="1950701394">
      <w:bodyDiv w:val="1"/>
      <w:marLeft w:val="0"/>
      <w:marRight w:val="0"/>
      <w:marTop w:val="0"/>
      <w:marBottom w:val="0"/>
      <w:divBdr>
        <w:top w:val="none" w:sz="0" w:space="0" w:color="auto"/>
        <w:left w:val="none" w:sz="0" w:space="0" w:color="auto"/>
        <w:bottom w:val="none" w:sz="0" w:space="0" w:color="auto"/>
        <w:right w:val="none" w:sz="0" w:space="0" w:color="auto"/>
      </w:divBdr>
    </w:div>
    <w:div w:id="1953898798">
      <w:bodyDiv w:val="1"/>
      <w:marLeft w:val="0"/>
      <w:marRight w:val="0"/>
      <w:marTop w:val="0"/>
      <w:marBottom w:val="0"/>
      <w:divBdr>
        <w:top w:val="none" w:sz="0" w:space="0" w:color="auto"/>
        <w:left w:val="none" w:sz="0" w:space="0" w:color="auto"/>
        <w:bottom w:val="none" w:sz="0" w:space="0" w:color="auto"/>
        <w:right w:val="none" w:sz="0" w:space="0" w:color="auto"/>
      </w:divBdr>
    </w:div>
    <w:div w:id="1958873304">
      <w:bodyDiv w:val="1"/>
      <w:marLeft w:val="0"/>
      <w:marRight w:val="0"/>
      <w:marTop w:val="0"/>
      <w:marBottom w:val="0"/>
      <w:divBdr>
        <w:top w:val="none" w:sz="0" w:space="0" w:color="auto"/>
        <w:left w:val="none" w:sz="0" w:space="0" w:color="auto"/>
        <w:bottom w:val="none" w:sz="0" w:space="0" w:color="auto"/>
        <w:right w:val="none" w:sz="0" w:space="0" w:color="auto"/>
      </w:divBdr>
    </w:div>
    <w:div w:id="1959600686">
      <w:bodyDiv w:val="1"/>
      <w:marLeft w:val="0"/>
      <w:marRight w:val="0"/>
      <w:marTop w:val="0"/>
      <w:marBottom w:val="0"/>
      <w:divBdr>
        <w:top w:val="none" w:sz="0" w:space="0" w:color="auto"/>
        <w:left w:val="none" w:sz="0" w:space="0" w:color="auto"/>
        <w:bottom w:val="none" w:sz="0" w:space="0" w:color="auto"/>
        <w:right w:val="none" w:sz="0" w:space="0" w:color="auto"/>
      </w:divBdr>
    </w:div>
    <w:div w:id="1961521947">
      <w:bodyDiv w:val="1"/>
      <w:marLeft w:val="0"/>
      <w:marRight w:val="0"/>
      <w:marTop w:val="0"/>
      <w:marBottom w:val="0"/>
      <w:divBdr>
        <w:top w:val="none" w:sz="0" w:space="0" w:color="auto"/>
        <w:left w:val="none" w:sz="0" w:space="0" w:color="auto"/>
        <w:bottom w:val="none" w:sz="0" w:space="0" w:color="auto"/>
        <w:right w:val="none" w:sz="0" w:space="0" w:color="auto"/>
      </w:divBdr>
    </w:div>
    <w:div w:id="1963146473">
      <w:bodyDiv w:val="1"/>
      <w:marLeft w:val="0"/>
      <w:marRight w:val="0"/>
      <w:marTop w:val="0"/>
      <w:marBottom w:val="0"/>
      <w:divBdr>
        <w:top w:val="none" w:sz="0" w:space="0" w:color="auto"/>
        <w:left w:val="none" w:sz="0" w:space="0" w:color="auto"/>
        <w:bottom w:val="none" w:sz="0" w:space="0" w:color="auto"/>
        <w:right w:val="none" w:sz="0" w:space="0" w:color="auto"/>
      </w:divBdr>
    </w:div>
    <w:div w:id="1965699233">
      <w:bodyDiv w:val="1"/>
      <w:marLeft w:val="0"/>
      <w:marRight w:val="0"/>
      <w:marTop w:val="0"/>
      <w:marBottom w:val="0"/>
      <w:divBdr>
        <w:top w:val="none" w:sz="0" w:space="0" w:color="auto"/>
        <w:left w:val="none" w:sz="0" w:space="0" w:color="auto"/>
        <w:bottom w:val="none" w:sz="0" w:space="0" w:color="auto"/>
        <w:right w:val="none" w:sz="0" w:space="0" w:color="auto"/>
      </w:divBdr>
    </w:div>
    <w:div w:id="1965960332">
      <w:bodyDiv w:val="1"/>
      <w:marLeft w:val="0"/>
      <w:marRight w:val="0"/>
      <w:marTop w:val="0"/>
      <w:marBottom w:val="0"/>
      <w:divBdr>
        <w:top w:val="none" w:sz="0" w:space="0" w:color="auto"/>
        <w:left w:val="none" w:sz="0" w:space="0" w:color="auto"/>
        <w:bottom w:val="none" w:sz="0" w:space="0" w:color="auto"/>
        <w:right w:val="none" w:sz="0" w:space="0" w:color="auto"/>
      </w:divBdr>
    </w:div>
    <w:div w:id="1972126086">
      <w:bodyDiv w:val="1"/>
      <w:marLeft w:val="0"/>
      <w:marRight w:val="0"/>
      <w:marTop w:val="0"/>
      <w:marBottom w:val="0"/>
      <w:divBdr>
        <w:top w:val="none" w:sz="0" w:space="0" w:color="auto"/>
        <w:left w:val="none" w:sz="0" w:space="0" w:color="auto"/>
        <w:bottom w:val="none" w:sz="0" w:space="0" w:color="auto"/>
        <w:right w:val="none" w:sz="0" w:space="0" w:color="auto"/>
      </w:divBdr>
    </w:div>
    <w:div w:id="1989165672">
      <w:bodyDiv w:val="1"/>
      <w:marLeft w:val="0"/>
      <w:marRight w:val="0"/>
      <w:marTop w:val="0"/>
      <w:marBottom w:val="0"/>
      <w:divBdr>
        <w:top w:val="none" w:sz="0" w:space="0" w:color="auto"/>
        <w:left w:val="none" w:sz="0" w:space="0" w:color="auto"/>
        <w:bottom w:val="none" w:sz="0" w:space="0" w:color="auto"/>
        <w:right w:val="none" w:sz="0" w:space="0" w:color="auto"/>
      </w:divBdr>
    </w:div>
    <w:div w:id="2003729736">
      <w:bodyDiv w:val="1"/>
      <w:marLeft w:val="0"/>
      <w:marRight w:val="0"/>
      <w:marTop w:val="0"/>
      <w:marBottom w:val="0"/>
      <w:divBdr>
        <w:top w:val="none" w:sz="0" w:space="0" w:color="auto"/>
        <w:left w:val="none" w:sz="0" w:space="0" w:color="auto"/>
        <w:bottom w:val="none" w:sz="0" w:space="0" w:color="auto"/>
        <w:right w:val="none" w:sz="0" w:space="0" w:color="auto"/>
      </w:divBdr>
    </w:div>
    <w:div w:id="2007586613">
      <w:bodyDiv w:val="1"/>
      <w:marLeft w:val="0"/>
      <w:marRight w:val="0"/>
      <w:marTop w:val="0"/>
      <w:marBottom w:val="0"/>
      <w:divBdr>
        <w:top w:val="none" w:sz="0" w:space="0" w:color="auto"/>
        <w:left w:val="none" w:sz="0" w:space="0" w:color="auto"/>
        <w:bottom w:val="none" w:sz="0" w:space="0" w:color="auto"/>
        <w:right w:val="none" w:sz="0" w:space="0" w:color="auto"/>
      </w:divBdr>
    </w:div>
    <w:div w:id="2009823874">
      <w:bodyDiv w:val="1"/>
      <w:marLeft w:val="0"/>
      <w:marRight w:val="0"/>
      <w:marTop w:val="0"/>
      <w:marBottom w:val="0"/>
      <w:divBdr>
        <w:top w:val="none" w:sz="0" w:space="0" w:color="auto"/>
        <w:left w:val="none" w:sz="0" w:space="0" w:color="auto"/>
        <w:bottom w:val="none" w:sz="0" w:space="0" w:color="auto"/>
        <w:right w:val="none" w:sz="0" w:space="0" w:color="auto"/>
      </w:divBdr>
    </w:div>
    <w:div w:id="2014263774">
      <w:bodyDiv w:val="1"/>
      <w:marLeft w:val="0"/>
      <w:marRight w:val="0"/>
      <w:marTop w:val="0"/>
      <w:marBottom w:val="0"/>
      <w:divBdr>
        <w:top w:val="none" w:sz="0" w:space="0" w:color="auto"/>
        <w:left w:val="none" w:sz="0" w:space="0" w:color="auto"/>
        <w:bottom w:val="none" w:sz="0" w:space="0" w:color="auto"/>
        <w:right w:val="none" w:sz="0" w:space="0" w:color="auto"/>
      </w:divBdr>
    </w:div>
    <w:div w:id="2015379150">
      <w:bodyDiv w:val="1"/>
      <w:marLeft w:val="0"/>
      <w:marRight w:val="0"/>
      <w:marTop w:val="0"/>
      <w:marBottom w:val="0"/>
      <w:divBdr>
        <w:top w:val="none" w:sz="0" w:space="0" w:color="auto"/>
        <w:left w:val="none" w:sz="0" w:space="0" w:color="auto"/>
        <w:bottom w:val="none" w:sz="0" w:space="0" w:color="auto"/>
        <w:right w:val="none" w:sz="0" w:space="0" w:color="auto"/>
      </w:divBdr>
    </w:div>
    <w:div w:id="2026788372">
      <w:bodyDiv w:val="1"/>
      <w:marLeft w:val="0"/>
      <w:marRight w:val="0"/>
      <w:marTop w:val="0"/>
      <w:marBottom w:val="0"/>
      <w:divBdr>
        <w:top w:val="none" w:sz="0" w:space="0" w:color="auto"/>
        <w:left w:val="none" w:sz="0" w:space="0" w:color="auto"/>
        <w:bottom w:val="none" w:sz="0" w:space="0" w:color="auto"/>
        <w:right w:val="none" w:sz="0" w:space="0" w:color="auto"/>
      </w:divBdr>
    </w:div>
    <w:div w:id="2033803732">
      <w:bodyDiv w:val="1"/>
      <w:marLeft w:val="0"/>
      <w:marRight w:val="0"/>
      <w:marTop w:val="0"/>
      <w:marBottom w:val="0"/>
      <w:divBdr>
        <w:top w:val="none" w:sz="0" w:space="0" w:color="auto"/>
        <w:left w:val="none" w:sz="0" w:space="0" w:color="auto"/>
        <w:bottom w:val="none" w:sz="0" w:space="0" w:color="auto"/>
        <w:right w:val="none" w:sz="0" w:space="0" w:color="auto"/>
      </w:divBdr>
    </w:div>
    <w:div w:id="2042315878">
      <w:bodyDiv w:val="1"/>
      <w:marLeft w:val="0"/>
      <w:marRight w:val="0"/>
      <w:marTop w:val="0"/>
      <w:marBottom w:val="0"/>
      <w:divBdr>
        <w:top w:val="none" w:sz="0" w:space="0" w:color="auto"/>
        <w:left w:val="none" w:sz="0" w:space="0" w:color="auto"/>
        <w:bottom w:val="none" w:sz="0" w:space="0" w:color="auto"/>
        <w:right w:val="none" w:sz="0" w:space="0" w:color="auto"/>
      </w:divBdr>
    </w:div>
    <w:div w:id="2057074263">
      <w:bodyDiv w:val="1"/>
      <w:marLeft w:val="0"/>
      <w:marRight w:val="0"/>
      <w:marTop w:val="0"/>
      <w:marBottom w:val="0"/>
      <w:divBdr>
        <w:top w:val="none" w:sz="0" w:space="0" w:color="auto"/>
        <w:left w:val="none" w:sz="0" w:space="0" w:color="auto"/>
        <w:bottom w:val="none" w:sz="0" w:space="0" w:color="auto"/>
        <w:right w:val="none" w:sz="0" w:space="0" w:color="auto"/>
      </w:divBdr>
    </w:div>
    <w:div w:id="2066291770">
      <w:bodyDiv w:val="1"/>
      <w:marLeft w:val="0"/>
      <w:marRight w:val="0"/>
      <w:marTop w:val="0"/>
      <w:marBottom w:val="0"/>
      <w:divBdr>
        <w:top w:val="none" w:sz="0" w:space="0" w:color="auto"/>
        <w:left w:val="none" w:sz="0" w:space="0" w:color="auto"/>
        <w:bottom w:val="none" w:sz="0" w:space="0" w:color="auto"/>
        <w:right w:val="none" w:sz="0" w:space="0" w:color="auto"/>
      </w:divBdr>
    </w:div>
    <w:div w:id="2070958454">
      <w:bodyDiv w:val="1"/>
      <w:marLeft w:val="0"/>
      <w:marRight w:val="0"/>
      <w:marTop w:val="0"/>
      <w:marBottom w:val="0"/>
      <w:divBdr>
        <w:top w:val="none" w:sz="0" w:space="0" w:color="auto"/>
        <w:left w:val="none" w:sz="0" w:space="0" w:color="auto"/>
        <w:bottom w:val="none" w:sz="0" w:space="0" w:color="auto"/>
        <w:right w:val="none" w:sz="0" w:space="0" w:color="auto"/>
      </w:divBdr>
    </w:div>
    <w:div w:id="2086759357">
      <w:bodyDiv w:val="1"/>
      <w:marLeft w:val="0"/>
      <w:marRight w:val="0"/>
      <w:marTop w:val="0"/>
      <w:marBottom w:val="0"/>
      <w:divBdr>
        <w:top w:val="none" w:sz="0" w:space="0" w:color="auto"/>
        <w:left w:val="none" w:sz="0" w:space="0" w:color="auto"/>
        <w:bottom w:val="none" w:sz="0" w:space="0" w:color="auto"/>
        <w:right w:val="none" w:sz="0" w:space="0" w:color="auto"/>
      </w:divBdr>
    </w:div>
    <w:div w:id="2093818778">
      <w:bodyDiv w:val="1"/>
      <w:marLeft w:val="0"/>
      <w:marRight w:val="0"/>
      <w:marTop w:val="0"/>
      <w:marBottom w:val="0"/>
      <w:divBdr>
        <w:top w:val="none" w:sz="0" w:space="0" w:color="auto"/>
        <w:left w:val="none" w:sz="0" w:space="0" w:color="auto"/>
        <w:bottom w:val="none" w:sz="0" w:space="0" w:color="auto"/>
        <w:right w:val="none" w:sz="0" w:space="0" w:color="auto"/>
      </w:divBdr>
    </w:div>
    <w:div w:id="2097163815">
      <w:bodyDiv w:val="1"/>
      <w:marLeft w:val="0"/>
      <w:marRight w:val="0"/>
      <w:marTop w:val="0"/>
      <w:marBottom w:val="0"/>
      <w:divBdr>
        <w:top w:val="none" w:sz="0" w:space="0" w:color="auto"/>
        <w:left w:val="none" w:sz="0" w:space="0" w:color="auto"/>
        <w:bottom w:val="none" w:sz="0" w:space="0" w:color="auto"/>
        <w:right w:val="none" w:sz="0" w:space="0" w:color="auto"/>
      </w:divBdr>
    </w:div>
    <w:div w:id="2100976364">
      <w:bodyDiv w:val="1"/>
      <w:marLeft w:val="0"/>
      <w:marRight w:val="0"/>
      <w:marTop w:val="0"/>
      <w:marBottom w:val="0"/>
      <w:divBdr>
        <w:top w:val="none" w:sz="0" w:space="0" w:color="auto"/>
        <w:left w:val="none" w:sz="0" w:space="0" w:color="auto"/>
        <w:bottom w:val="none" w:sz="0" w:space="0" w:color="auto"/>
        <w:right w:val="none" w:sz="0" w:space="0" w:color="auto"/>
      </w:divBdr>
    </w:div>
    <w:div w:id="2104645205">
      <w:bodyDiv w:val="1"/>
      <w:marLeft w:val="0"/>
      <w:marRight w:val="0"/>
      <w:marTop w:val="0"/>
      <w:marBottom w:val="0"/>
      <w:divBdr>
        <w:top w:val="none" w:sz="0" w:space="0" w:color="auto"/>
        <w:left w:val="none" w:sz="0" w:space="0" w:color="auto"/>
        <w:bottom w:val="none" w:sz="0" w:space="0" w:color="auto"/>
        <w:right w:val="none" w:sz="0" w:space="0" w:color="auto"/>
      </w:divBdr>
    </w:div>
    <w:div w:id="2113012512">
      <w:bodyDiv w:val="1"/>
      <w:marLeft w:val="0"/>
      <w:marRight w:val="0"/>
      <w:marTop w:val="0"/>
      <w:marBottom w:val="0"/>
      <w:divBdr>
        <w:top w:val="none" w:sz="0" w:space="0" w:color="auto"/>
        <w:left w:val="none" w:sz="0" w:space="0" w:color="auto"/>
        <w:bottom w:val="none" w:sz="0" w:space="0" w:color="auto"/>
        <w:right w:val="none" w:sz="0" w:space="0" w:color="auto"/>
      </w:divBdr>
    </w:div>
    <w:div w:id="2125537020">
      <w:bodyDiv w:val="1"/>
      <w:marLeft w:val="0"/>
      <w:marRight w:val="0"/>
      <w:marTop w:val="0"/>
      <w:marBottom w:val="0"/>
      <w:divBdr>
        <w:top w:val="none" w:sz="0" w:space="0" w:color="auto"/>
        <w:left w:val="none" w:sz="0" w:space="0" w:color="auto"/>
        <w:bottom w:val="none" w:sz="0" w:space="0" w:color="auto"/>
        <w:right w:val="none" w:sz="0" w:space="0" w:color="auto"/>
      </w:divBdr>
    </w:div>
    <w:div w:id="21394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maryconnections.org.au/teaching-sequences/year-4/sustain-the-chain/lesson-1-our-local-environment?utm_source=docx&amp;utm_medium=lesson_1&amp;utm_campaign=STC" TargetMode="External"/><Relationship Id="rId18" Type="http://schemas.openxmlformats.org/officeDocument/2006/relationships/image" Target="media/image4.jpeg"/><Relationship Id="rId26" Type="http://schemas.openxmlformats.org/officeDocument/2006/relationships/hyperlink" Target="/pedagogical-tools/learning-through-inquiry-tools/facilitating-evidence-based-discussions" TargetMode="External"/><Relationship Id="rId39" Type="http://schemas.openxmlformats.org/officeDocument/2006/relationships/hyperlink" Target="https://primaryconnections.org.au/teaching-sequences/year-4/sustain-the-chain/lesson-7-changing-habitats?utm_source=docx&amp;utm_medium=lesson_7&amp;utm_campaign=STC" TargetMode="External"/><Relationship Id="rId21" Type="http://schemas.openxmlformats.org/officeDocument/2006/relationships/hyperlink" Target="/pedagogical-tools/learning-through-inquiry-tools/using-word-wall" TargetMode="External"/><Relationship Id="rId34" Type="http://schemas.openxmlformats.org/officeDocument/2006/relationships/image" Target="media/image10.png"/><Relationship Id="rId42" Type="http://schemas.openxmlformats.org/officeDocument/2006/relationships/hyperlink" Target="https://www.abc.net.au/btn/classroom/yellow-crazy-ants/103147458"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www.abc.net.au/education/nature-of-australia-ants-and-the-ecosystem/13909784" TargetMode="External"/><Relationship Id="rId32" Type="http://schemas.openxmlformats.org/officeDocument/2006/relationships/image" Target="media/image8.png"/><Relationship Id="rId37" Type="http://schemas.openxmlformats.org/officeDocument/2006/relationships/hyperlink" Target="https://www.youtube.com/watch?v=c0En-_BVbGc" TargetMode="External"/><Relationship Id="rId40" Type="http://schemas.openxmlformats.org/officeDocument/2006/relationships/hyperlink" Target="https://www.abc.net.au/btn/classroom/yellow-crazy-ants/103147458" TargetMode="External"/><Relationship Id="rId45" Type="http://schemas.openxmlformats.org/officeDocument/2006/relationships/hyperlink" Target="/teaching-sequences/year-4/sustain-chain" TargetMode="External"/><Relationship Id="rId5" Type="http://schemas.openxmlformats.org/officeDocument/2006/relationships/customXml" Target="../customXml/item5.xml"/><Relationship Id="rId15" Type="http://schemas.openxmlformats.org/officeDocument/2006/relationships/hyperlink" Target="https://naturalhistory.si.edu/education/teaching-resources/life-science/field-book-activity-making-and-recording-observations" TargetMode="External"/><Relationship Id="rId23" Type="http://schemas.openxmlformats.org/officeDocument/2006/relationships/hyperlink" Target="https://www.abc.net.au/education/nature-of-australia-ants-and-the-ecosystem/13909784" TargetMode="External"/><Relationship Id="rId28" Type="http://schemas.openxmlformats.org/officeDocument/2006/relationships/image" Target="media/image6.png"/><Relationship Id="rId36" Type="http://schemas.openxmlformats.org/officeDocument/2006/relationships/hyperlink" Target="https://primaryconnections.org.au/teaching-sequences/year-4/sustain-the-chain/lesson-6-decomposers-and-detritivores?utm_source=docx&amp;utm_medium=lesson_6&amp;utm_campaign=STC" TargetMode="Externa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pedagogical-tools/learning-through-inquiry-tools/using-twlh-chart" TargetMode="External"/><Relationship Id="rId31" Type="http://schemas.openxmlformats.org/officeDocument/2006/relationships/hyperlink" Target="https://primaryconnections.org.au/teaching-sequences/year-4/sustain-the-chain/lesson-5-food-chains?utm_source=docx&amp;utm_medium=lesson_5&amp;utm_campaign=STC" TargetMode="External"/><Relationship Id="rId44" Type="http://schemas.openxmlformats.org/officeDocument/2006/relationships/hyperlink" Target="https://primaryconnections.org.au/teaching-sequences/year-4/sustain-the-chain/lesson-8-habitat-stewards?utm_source=docx&amp;utm_medium=lesson_8&amp;utm_campaign=STC"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teaching-sequences/year-4/sustain-chain" TargetMode="External"/><Relationship Id="rId22" Type="http://schemas.openxmlformats.org/officeDocument/2006/relationships/hyperlink" Target="https://primaryconnections.org.au/teaching-sequences/year-4/sustain-the-chain/lesson-3-ant-picnic?utm_source=docx&amp;utm_medium=lesson_3&amp;utm_campaign=STC" TargetMode="External"/><Relationship Id="rId27" Type="http://schemas.openxmlformats.org/officeDocument/2006/relationships/hyperlink" Target="https://primaryconnections.org.au/teaching-sequences/year-4/sustain-the-chain/lesson-4-producers-and-consumers?utm_source=docx&amp;utm_medium=lesson_4&amp;utm_campaign=STC" TargetMode="External"/><Relationship Id="rId30" Type="http://schemas.openxmlformats.org/officeDocument/2006/relationships/hyperlink" Target="https://primaryconnections.org.au/teaching-sequences/year-4/sustain-the-chain/lesson-5-food-chains?utm_source=docx&amp;utm_medium=lesson_5&amp;utm_campaign=STC" TargetMode="External"/><Relationship Id="rId35" Type="http://schemas.openxmlformats.org/officeDocument/2006/relationships/image" Target="media/image11.png"/><Relationship Id="rId43" Type="http://schemas.openxmlformats.org/officeDocument/2006/relationships/hyperlink" Target="https://www.abc.net.au/btn/classroom/calligrapha-beetle-business/13350950"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www.youtube.com/watch?v=c0En-_BVbGc" TargetMode="External"/><Relationship Id="rId46" Type="http://schemas.openxmlformats.org/officeDocument/2006/relationships/hyperlink" Target="https://www.aitsl.edu.au/docs/default-source/feedback/aitsl-peer-feedback-stratedy.pdf" TargetMode="External"/><Relationship Id="rId20" Type="http://schemas.openxmlformats.org/officeDocument/2006/relationships/hyperlink" Target="https://primaryconnections.org.au/teaching-sequences/year-4/sustain-the-chain/lesson-2-follow-chain?utm_source=docx&amp;utm_medium=lesson_2&amp;utm_campaign=STC" TargetMode="External"/><Relationship Id="rId41" Type="http://schemas.openxmlformats.org/officeDocument/2006/relationships/hyperlink" Target="https://www.abc.net.au/btn/classroom/calligrapha-beetle-business/13350950"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silvester\OneDrive%20-%20Australian%20Academy%20of%20Science\Desktop\CommunicationMatters_All_Lessons_Downloadable.docx.dotx" TargetMode="External"/></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8a69cd0a33f5faa61ba82f39978f6e3a">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ff8e98207b9f9f2f1c1a1f9d91bc0e92"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AASID-2102554853-2385864</_dlc_DocId>
    <_dlc_DocIdUrl xmlns="249bb05d-9f36-4797-baf9-70f03887c0e2">
      <Url>https://ausacademyofscience.sharepoint.com/_layouts/15/DocIdRedir.aspx?ID=AASID-2102554853-2385864</Url>
      <Description>AASID-2102554853-2385864</Description>
    </_dlc_DocIdUrl>
    <Filetype xmlns="72742c65-25f8-4182-b9d2-6eb58ec0796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2EF35FFD-68BF-4A23-9B4E-B3C480E6B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4.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5.xml><?xml version="1.0" encoding="utf-8"?>
<ds:datastoreItem xmlns:ds="http://schemas.openxmlformats.org/officeDocument/2006/customXml" ds:itemID="{25B6DA80-03E1-4166-99D7-4606220F8E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CommunicationMatters_All_Lessons_Downloadable.docx</Template>
  <TotalTime>4503</TotalTime>
  <Pages>38</Pages>
  <Words>10992</Words>
  <Characters>62655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Silvester</dc:creator>
  <cp:keywords/>
  <dc:description/>
  <cp:lastModifiedBy>Jennifer Lawrence</cp:lastModifiedBy>
  <cp:revision>202</cp:revision>
  <dcterms:created xsi:type="dcterms:W3CDTF">2024-07-25T06:24:00Z</dcterms:created>
  <dcterms:modified xsi:type="dcterms:W3CDTF">2024-08-07T05:48:00Z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c8b90c5e-84d8-424d-85c4-38274a47a184</vt:lpwstr>
  </property>
</Properties>
</file>